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08AE" w:rsidRPr="00D95A9F" w:rsidRDefault="007708AE" w:rsidP="00D95A9F">
      <w:pPr>
        <w:jc w:val="center"/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D95A9F" w:rsidRDefault="007708AE" w:rsidP="00D95A9F">
      <w:pPr>
        <w:tabs>
          <w:tab w:val="left" w:pos="14175"/>
          <w:tab w:val="left" w:pos="14853"/>
        </w:tabs>
        <w:spacing w:after="0" w:line="240" w:lineRule="auto"/>
        <w:jc w:val="center"/>
        <w:rPr>
          <w:rFonts w:ascii="Times New Roman" w:hAnsi="Times New Roman"/>
          <w:b/>
          <w:noProof/>
          <w:sz w:val="56"/>
          <w:szCs w:val="56"/>
          <w:lang w:val="uk-UA"/>
        </w:rPr>
      </w:pP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>ФОТОФІКСАЦІЯ</w:t>
      </w: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>ПАМ’ЯТОК ТА ОБ'ЄКТІВ КУЛЬТУРНОЇ СПАДЩИНИ ЗА ВИДОМ АРХЕОЛОГІЧНІ</w:t>
      </w:r>
    </w:p>
    <w:p w:rsidR="007708AE" w:rsidRPr="00031A65" w:rsidRDefault="007708AE" w:rsidP="00F71E9B">
      <w:pPr>
        <w:tabs>
          <w:tab w:val="left" w:pos="14175"/>
          <w:tab w:val="left" w:pos="14853"/>
        </w:tabs>
        <w:spacing w:after="0" w:line="360" w:lineRule="auto"/>
        <w:jc w:val="center"/>
        <w:rPr>
          <w:rFonts w:ascii="Times New Roman" w:hAnsi="Times New Roman"/>
          <w:b/>
          <w:noProof/>
          <w:sz w:val="40"/>
          <w:szCs w:val="40"/>
          <w:lang w:val="uk-UA"/>
        </w:rPr>
      </w:pPr>
      <w:r w:rsidRPr="00031A65">
        <w:rPr>
          <w:rFonts w:ascii="Times New Roman" w:hAnsi="Times New Roman"/>
          <w:b/>
          <w:noProof/>
          <w:sz w:val="40"/>
          <w:szCs w:val="40"/>
          <w:lang w:val="uk-UA"/>
        </w:rPr>
        <w:t xml:space="preserve"> м. ЧЕРНІГОВА</w:t>
      </w:r>
    </w:p>
    <w:p w:rsidR="007708AE" w:rsidRPr="00D95A9F" w:rsidRDefault="007708AE" w:rsidP="00D95A9F">
      <w:pPr>
        <w:rPr>
          <w:lang w:val="uk-UA"/>
        </w:rPr>
      </w:pPr>
    </w:p>
    <w:p w:rsidR="007708AE" w:rsidRPr="00D95A9F" w:rsidRDefault="007708AE" w:rsidP="00D95A9F">
      <w:pPr>
        <w:rPr>
          <w:lang w:val="uk-UA"/>
        </w:rPr>
      </w:pPr>
      <w:r w:rsidRPr="00D95A9F">
        <w:rPr>
          <w:lang w:val="uk-UA"/>
        </w:rPr>
        <w:br w:type="page"/>
      </w:r>
    </w:p>
    <w:p w:rsidR="007708AE" w:rsidRPr="00D95A9F" w:rsidRDefault="007708AE" w:rsidP="00D95A9F">
      <w:pPr>
        <w:rPr>
          <w:lang w:val="ru-RU"/>
        </w:rPr>
      </w:pPr>
      <w:bookmarkStart w:id="0" w:name="_GoBack"/>
      <w:r w:rsidRPr="003D2CFC"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27" o:spid="_x0000_i1025" type="#_x0000_t75" style="width:480pt;height:237.75pt;visibility:visible">
            <v:imagedata r:id="rId4" o:title=""/>
          </v:shape>
        </w:pict>
      </w:r>
      <w:bookmarkEnd w:id="0"/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28" o:spid="_x0000_i1026" type="#_x0000_t75" style="width:405.75pt;height:303.75pt;visibility:visible">
            <v:imagedata r:id="rId5" o:title=""/>
          </v:shape>
        </w:pic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uk-UA" w:eastAsia="ru-RU"/>
        </w:rPr>
        <w:t>1.</w:t>
      </w:r>
      <w:r w:rsidRPr="00D95A9F">
        <w:rPr>
          <w:rFonts w:ascii="Times New Roman" w:hAnsi="Times New Roman"/>
          <w:sz w:val="28"/>
          <w:szCs w:val="28"/>
          <w:lang w:val="uk-UA" w:eastAsia="ru-RU"/>
        </w:rPr>
        <w:t xml:space="preserve"> Стародавнє м. Чернігів.</w:t>
      </w:r>
      <w:r>
        <w:rPr>
          <w:rFonts w:ascii="Times New Roman" w:hAnsi="Times New Roman"/>
          <w:sz w:val="28"/>
          <w:szCs w:val="28"/>
          <w:lang w:val="ru-RU"/>
        </w:rPr>
        <w:t xml:space="preserve"> м. Чернігів.</w:t>
      </w:r>
    </w:p>
    <w:p w:rsidR="007708AE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Х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  <w:lang w:val="ru-RU"/>
        </w:rPr>
        <w:t>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ІІІ ст. </w: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</w:t>
      </w:r>
    </w:p>
    <w:p w:rsidR="007708AE" w:rsidRPr="00D95A9F" w:rsidRDefault="007708AE" w:rsidP="00D95A9F">
      <w:pPr>
        <w:spacing w:after="0" w:line="240" w:lineRule="auto"/>
        <w:ind w:left="1069" w:right="-153"/>
        <w:contextualSpacing/>
        <w:jc w:val="center"/>
        <w:rPr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D95A9F">
        <w:rPr>
          <w:lang w:val="ru-RU"/>
        </w:rPr>
        <w:br w:type="page"/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29" o:spid="_x0000_i1027" type="#_x0000_t75" style="width:372pt;height:279.75pt;visibility:visible">
            <v:imagedata r:id="rId6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1/1-а Загальний вигляд із півдня на «Дитинець» </w:t>
      </w:r>
    </w:p>
    <w:p w:rsidR="007708AE" w:rsidRPr="00D95A9F" w:rsidRDefault="007708AE" w:rsidP="00D95A9F">
      <w:pPr>
        <w:jc w:val="center"/>
      </w:pPr>
      <w:r w:rsidRPr="003D2CFC">
        <w:rPr>
          <w:noProof/>
          <w:lang w:val="ru-RU" w:eastAsia="ru-RU"/>
        </w:rPr>
        <w:pict>
          <v:shape id="Рисунок 230" o:spid="_x0000_i1028" type="#_x0000_t75" style="width:375.75pt;height:281.25pt;visibility:visible">
            <v:imagedata r:id="rId7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 xml:space="preserve">1/1-б. Південно-західний вал </w:t>
      </w:r>
      <w:r w:rsidRPr="00D95A9F">
        <w:rPr>
          <w:rFonts w:ascii="Times New Roman" w:hAnsi="Times New Roman"/>
          <w:sz w:val="24"/>
          <w:szCs w:val="24"/>
          <w:lang w:val="uk-UA"/>
        </w:rPr>
        <w:t>«Дитинця»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1/1.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Дитинець літописного міста Чернігова. Урочище Вал. ІІІ–Х</w:t>
      </w:r>
      <w:r w:rsidRPr="00D95A9F">
        <w:rPr>
          <w:rFonts w:ascii="Times New Roman" w:hAnsi="Times New Roman"/>
          <w:sz w:val="28"/>
          <w:szCs w:val="28"/>
          <w:lang w:eastAsia="ru-RU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Пам'яткаархеологіїнаціональногозначення. Фото червень 2019 р.</w:t>
      </w:r>
    </w:p>
    <w:p w:rsidR="007708AE" w:rsidRPr="00D95A9F" w:rsidRDefault="007708AE" w:rsidP="00D95A9F">
      <w:pPr>
        <w:rPr>
          <w:lang w:val="ru-RU"/>
        </w:rPr>
      </w:pP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31" o:spid="_x0000_i1029" type="#_x0000_t75" style="width:386.25pt;height:290.25pt;visibility:visible">
            <v:imagedata r:id="rId8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1/1-в. Північно-східна частина «Дитинця»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32" o:spid="_x0000_i1030" type="#_x0000_t75" style="width:376.5pt;height:282.75pt;visibility:visible">
            <v:imagedata r:id="rId9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1/1-г. Західна ділянка «Дитинця»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1/1.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Дитинець літописного міста Чернігова. Урочище Вал. ІІІ–Х</w:t>
      </w:r>
      <w:r w:rsidRPr="00D95A9F">
        <w:rPr>
          <w:rFonts w:ascii="Times New Roman" w:hAnsi="Times New Roman"/>
          <w:sz w:val="28"/>
          <w:szCs w:val="28"/>
          <w:lang w:eastAsia="ru-RU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Пам'яткаархеологіїнаціональногозначення. Фото червень 2019 р.</w:t>
      </w:r>
      <w:r w:rsidRPr="00D95A9F"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3" o:spid="_x0000_i1031" type="#_x0000_t75" style="width:376.5pt;height:282.75pt;visibility:visible">
            <v:imagedata r:id="rId10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–а. Загальний вигляд «Цитаделі» (Верхній Замок)</w: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4" o:spid="_x0000_i1032" type="#_x0000_t75" style="width:373.5pt;height:280.5pt;visibility:visible">
            <v:imagedata r:id="rId11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1/2 -б. </w:t>
      </w:r>
      <w:r>
        <w:rPr>
          <w:rFonts w:ascii="Times New Roman" w:hAnsi="Times New Roman"/>
          <w:sz w:val="24"/>
          <w:szCs w:val="24"/>
          <w:lang w:val="uk-UA"/>
        </w:rPr>
        <w:t>В</w:t>
      </w:r>
      <w:r w:rsidRPr="00D95A9F">
        <w:rPr>
          <w:rFonts w:ascii="Times New Roman" w:hAnsi="Times New Roman"/>
          <w:sz w:val="24"/>
          <w:szCs w:val="24"/>
          <w:lang w:val="uk-UA"/>
        </w:rPr>
        <w:t>ид із півдня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1/2.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«Цитадель» (Верхній Замок). На  південній околиці міста, у південній частині «Дитинця» (Валу</w:t>
      </w:r>
      <w:r w:rsidRPr="00D95A9F">
        <w:rPr>
          <w:sz w:val="28"/>
          <w:szCs w:val="28"/>
          <w:lang w:val="uk-UA"/>
        </w:rPr>
        <w:t xml:space="preserve">). </w:t>
      </w:r>
      <w:r w:rsidRPr="00D95A9F">
        <w:rPr>
          <w:rFonts w:ascii="Times New Roman" w:hAnsi="Times New Roman"/>
          <w:sz w:val="28"/>
          <w:szCs w:val="28"/>
        </w:rPr>
        <w:t>VII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</w:rPr>
        <w:t>III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ст. до н. е., ІХ–Х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 ст.</w:t>
      </w:r>
    </w:p>
    <w:p w:rsidR="007708AE" w:rsidRPr="00D95A9F" w:rsidRDefault="007708AE" w:rsidP="00D95A9F">
      <w:pPr>
        <w:spacing w:after="0" w:line="240" w:lineRule="auto"/>
        <w:ind w:right="-153"/>
        <w:jc w:val="center"/>
        <w:rPr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національного значення. Фото червень 2019 р.</w: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5" o:spid="_x0000_i1033" type="#_x0000_t75" style="width:378pt;height:280.5pt;visibility:visible">
            <v:imagedata r:id="rId12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1/2 -в. Вид із північного-сходу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36" o:spid="_x0000_i1034" type="#_x0000_t75" style="width:372.75pt;height:279.75pt;visibility:visible">
            <v:imagedata r:id="rId13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1/2 -г. Вид із заходу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1/2.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«Цитадель» (Верхній Замок). На  південній околиці міста, у південній частині «Дитинця» (Валу</w:t>
      </w:r>
      <w:r w:rsidRPr="00D95A9F">
        <w:rPr>
          <w:sz w:val="28"/>
          <w:szCs w:val="28"/>
          <w:lang w:val="uk-UA"/>
        </w:rPr>
        <w:t xml:space="preserve">). </w:t>
      </w:r>
      <w:r w:rsidRPr="00D95A9F">
        <w:rPr>
          <w:rFonts w:ascii="Times New Roman" w:hAnsi="Times New Roman"/>
          <w:sz w:val="28"/>
          <w:szCs w:val="28"/>
        </w:rPr>
        <w:t>VII</w:t>
      </w:r>
      <w:r w:rsidRPr="00D95A9F">
        <w:rPr>
          <w:rFonts w:ascii="Times New Roman" w:hAnsi="Times New Roman"/>
          <w:sz w:val="28"/>
          <w:szCs w:val="28"/>
          <w:lang w:val="uk-UA"/>
        </w:rPr>
        <w:t>–</w:t>
      </w:r>
      <w:r w:rsidRPr="00D95A9F">
        <w:rPr>
          <w:rFonts w:ascii="Times New Roman" w:hAnsi="Times New Roman"/>
          <w:sz w:val="28"/>
          <w:szCs w:val="28"/>
        </w:rPr>
        <w:t>III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ст. до н. е., ІХ–Х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sz w:val="28"/>
          <w:szCs w:val="28"/>
          <w:lang w:val="uk-UA"/>
        </w:rPr>
        <w:t>ІІІ ст.</w:t>
      </w:r>
    </w:p>
    <w:p w:rsidR="007708AE" w:rsidRPr="00D95A9F" w:rsidRDefault="007708AE" w:rsidP="00D95A9F">
      <w:pPr>
        <w:spacing w:after="0" w:line="240" w:lineRule="auto"/>
        <w:jc w:val="center"/>
        <w:rPr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національного значення. Фото червень 2019 р.</w: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lang w:val="uk-UA"/>
        </w:rPr>
        <w:br w:type="page"/>
      </w:r>
      <w:r w:rsidRPr="003D2CFC">
        <w:rPr>
          <w:noProof/>
          <w:lang w:val="ru-RU" w:eastAsia="ru-RU"/>
        </w:rPr>
        <w:pict>
          <v:shape id="Рисунок 237" o:spid="_x0000_i1035" type="#_x0000_t75" style="width:378pt;height:283.5pt;visibility:visible">
            <v:imagedata r:id="rId14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lang w:val="uk-UA"/>
        </w:rPr>
        <w:t>1/3-а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 від «Дитинця» (Валу)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38" o:spid="_x0000_i1036" type="#_x0000_t75" style="width:377.25pt;height:282.75pt;visibility:visible">
            <v:imagedata r:id="rId15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lang w:val="uk-UA"/>
        </w:rPr>
        <w:t>1/3-б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північний схід від «Дитинця» (Валу)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«Окольний град»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південній частині міста, на північний захід, північ і північний схід від «Дитинця» (Валу).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ІІІ ст. </w:t>
      </w:r>
    </w:p>
    <w:p w:rsidR="007708AE" w:rsidRPr="00D95A9F" w:rsidRDefault="007708AE" w:rsidP="00D95A9F">
      <w:pPr>
        <w:spacing w:after="0" w:line="240" w:lineRule="auto"/>
        <w:jc w:val="center"/>
        <w:rPr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D95A9F">
        <w:rPr>
          <w:lang w:val="uk-UA"/>
        </w:rPr>
        <w:br w:type="page"/>
      </w:r>
      <w:r w:rsidRPr="003D2CFC">
        <w:rPr>
          <w:noProof/>
          <w:lang w:val="ru-RU" w:eastAsia="ru-RU"/>
        </w:rPr>
        <w:pict>
          <v:shape id="Рисунок 239" o:spid="_x0000_i1037" type="#_x0000_t75" style="width:381pt;height:282.75pt;visibility:visible">
            <v:imagedata r:id="rId16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1/3-в.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«Окольний град» на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північний захід від «Дитинця» (Валу)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40" o:spid="_x0000_i1038" type="#_x0000_t75" style="width:382.5pt;height:286.5pt;visibility:visible">
            <v:imagedata r:id="rId17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1/3-г. Центральна частина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«Окольного граду»</w:t>
      </w:r>
    </w:p>
    <w:p w:rsidR="007708AE" w:rsidRPr="00D95A9F" w:rsidRDefault="007708AE" w:rsidP="00D95A9F">
      <w:pPr>
        <w:spacing w:after="0" w:line="240" w:lineRule="auto"/>
        <w:jc w:val="center"/>
        <w:rPr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«Окольний град»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південній частині міста, на північний захід, північ і північний схід від «Дитинця» (Валу).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ІІІ ст.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1" o:spid="_x0000_i1039" type="#_x0000_t75" style="width:384pt;height:287.25pt;visibility:visible">
            <v:imagedata r:id="rId18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1/4-а. Вигляд зі сходу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2" o:spid="_x0000_i1040" type="#_x0000_t75" style="width:379.5pt;height:284.25pt;visibility:visible">
            <v:imagedata r:id="rId19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1/4-б Вигляд із заходу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1/4</w:t>
      </w: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«Третяк».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D95A9F">
        <w:rPr>
          <w:rFonts w:ascii="Times New Roman" w:hAnsi="Times New Roman"/>
          <w:sz w:val="28"/>
          <w:szCs w:val="28"/>
          <w:lang w:val="ru-RU"/>
        </w:rPr>
        <w:t>півд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енній 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частиніміста, в </w:t>
      </w:r>
      <w:r w:rsidRPr="00D95A9F">
        <w:rPr>
          <w:rFonts w:ascii="Times New Roman" w:hAnsi="Times New Roman"/>
          <w:sz w:val="28"/>
          <w:szCs w:val="28"/>
          <w:lang w:val="uk-UA"/>
        </w:rPr>
        <w:t>південно-</w:t>
      </w:r>
      <w:r w:rsidRPr="00D95A9F">
        <w:rPr>
          <w:rFonts w:ascii="Times New Roman" w:hAnsi="Times New Roman"/>
          <w:sz w:val="28"/>
          <w:szCs w:val="28"/>
          <w:lang w:val="ru-RU"/>
        </w:rPr>
        <w:t>з</w:t>
      </w:r>
      <w:r w:rsidRPr="00D95A9F">
        <w:rPr>
          <w:rFonts w:ascii="Times New Roman" w:hAnsi="Times New Roman"/>
          <w:sz w:val="28"/>
          <w:szCs w:val="28"/>
          <w:lang w:val="uk-UA"/>
        </w:rPr>
        <w:t>ахідній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частині «Окольного </w:t>
      </w:r>
      <w:r w:rsidRPr="00D95A9F">
        <w:rPr>
          <w:rFonts w:ascii="Times New Roman" w:hAnsi="Times New Roman"/>
          <w:sz w:val="28"/>
          <w:szCs w:val="28"/>
          <w:lang w:val="uk-UA"/>
        </w:rPr>
        <w:t>г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раду»Пам'яткаархеологіїмісцевогозначення.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ru-RU"/>
        </w:rPr>
      </w:pP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3" o:spid="_x0000_i1041" type="#_x0000_t75" style="width:387pt;height:289.5pt;visibility:visible">
            <v:imagedata r:id="rId20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1/5-а.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«Передгороддя» у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центральній частині міста</w:t>
      </w:r>
      <w:r w:rsidRPr="003D2CFC">
        <w:rPr>
          <w:noProof/>
          <w:lang w:val="ru-RU" w:eastAsia="ru-RU"/>
        </w:rPr>
        <w:pict>
          <v:shape id="Рисунок 244" o:spid="_x0000_i1042" type="#_x0000_t75" style="width:390.75pt;height:292.5pt;visibility:visible">
            <v:imagedata r:id="rId21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5" o:spid="_x0000_i1043" type="#_x0000_t75" style="width:388.5pt;height:291.75pt;visibility:visible">
            <v:imagedata r:id="rId22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1/5-а.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«Передгороддя» у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центральній частині міста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6" o:spid="_x0000_i1044" type="#_x0000_t75" style="width:387.75pt;height:291pt;visibility:visible">
            <v:imagedata r:id="rId23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1/5-б.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з 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півночі 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7" o:spid="_x0000_i1045" type="#_x0000_t75" style="width:376.5pt;height:282.75pt;visibility:visible">
            <v:imagedata r:id="rId24" o:title=""/>
          </v:shape>
        </w:pict>
      </w:r>
    </w:p>
    <w:p w:rsidR="007708AE" w:rsidRPr="00D95A9F" w:rsidRDefault="007708AE" w:rsidP="00D95A9F">
      <w:pPr>
        <w:jc w:val="center"/>
        <w:rPr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1/5-в.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з </w:t>
      </w:r>
      <w:r w:rsidRPr="00D95A9F">
        <w:rPr>
          <w:rFonts w:ascii="Times New Roman" w:hAnsi="Times New Roman"/>
          <w:sz w:val="24"/>
          <w:szCs w:val="24"/>
          <w:lang w:val="uk-UA"/>
        </w:rPr>
        <w:t>північного східу</w:t>
      </w:r>
    </w:p>
    <w:p w:rsidR="007708AE" w:rsidRPr="00D95A9F" w:rsidRDefault="007708AE" w:rsidP="00D95A9F">
      <w:pPr>
        <w:jc w:val="center"/>
        <w:rPr>
          <w:lang w:val="uk-UA"/>
        </w:rPr>
      </w:pPr>
      <w:r w:rsidRPr="003D2CFC">
        <w:rPr>
          <w:noProof/>
          <w:lang w:val="ru-RU" w:eastAsia="ru-RU"/>
        </w:rPr>
        <w:pict>
          <v:shape id="Рисунок 248" o:spid="_x0000_i1046" type="#_x0000_t75" style="width:376.5pt;height:282pt;visibility:visible">
            <v:imagedata r:id="rId25" o:title=""/>
          </v:shape>
        </w:pict>
      </w:r>
    </w:p>
    <w:p w:rsidR="007708AE" w:rsidRPr="00D95A9F" w:rsidRDefault="007708AE" w:rsidP="00D95A9F">
      <w:pPr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1/5-г.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«Передгороддя» в центральній частині міста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«Передгороддя» (Форштадт). 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</w:t>
      </w:r>
      <w:r w:rsidRPr="00D95A9F">
        <w:rPr>
          <w:rFonts w:ascii="Times New Roman" w:hAnsi="Times New Roman"/>
          <w:sz w:val="28"/>
          <w:szCs w:val="28"/>
          <w:lang w:val="ru-RU"/>
        </w:rPr>
        <w:t>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49" o:spid="_x0000_i1047" type="#_x0000_t75" style="width:385.5pt;height:288.75pt;visibility:visible">
            <v:imagedata r:id="rId26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1/6-а.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Вид на Кавказ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0" o:spid="_x0000_i1048" type="#_x0000_t75" style="width:377.25pt;height:283.5pt;visibility:visible">
            <v:imagedata r:id="rId27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1/6-а.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Вид на Лісковицю</w:t>
      </w:r>
    </w:p>
    <w:p w:rsidR="007708AE" w:rsidRPr="00D95A9F" w:rsidRDefault="007708AE" w:rsidP="00D95A9F">
      <w:pPr>
        <w:spacing w:after="0"/>
        <w:jc w:val="center"/>
        <w:rPr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1/6.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«Поділ» (Нижній Город). </w:t>
      </w:r>
      <w:r w:rsidRPr="00D95A9F">
        <w:rPr>
          <w:rFonts w:ascii="Times New Roman" w:hAnsi="Times New Roman"/>
          <w:sz w:val="28"/>
          <w:szCs w:val="28"/>
          <w:lang w:val="uk-UA"/>
        </w:rPr>
        <w:t>Уздовж південної і південно-західної частин міста, біля підніжжя правобережної тераси р.</w:t>
      </w:r>
      <w:r w:rsidRPr="00D95A9F">
        <w:rPr>
          <w:rFonts w:ascii="Times New Roman" w:hAnsi="Times New Roman"/>
          <w:sz w:val="28"/>
          <w:szCs w:val="28"/>
        </w:rPr>
        <w:t> 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Десни, в урочищах Лісковиця та Кавказ.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Х–Х</w:t>
      </w:r>
      <w:r w:rsidRPr="00D95A9F">
        <w:rPr>
          <w:rFonts w:ascii="Times New Roman" w:hAnsi="Times New Roman"/>
          <w:bCs/>
          <w:kern w:val="36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ІІІ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1" o:spid="_x0000_i1049" type="#_x0000_t75" style="width:393.75pt;height:297.75pt;visibility:visible">
            <v:imagedata r:id="rId28" o:title=""/>
          </v:shape>
        </w:pic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2" o:spid="_x0000_i1050" type="#_x0000_t75" style="width:400.5pt;height:300.75pt;visibility:visible">
            <v:imagedata r:id="rId29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 xml:space="preserve">1/7. </w:t>
      </w:r>
      <w:r w:rsidRPr="00D95A9F">
        <w:rPr>
          <w:rFonts w:ascii="Times New Roman" w:hAnsi="Times New Roman"/>
          <w:sz w:val="28"/>
          <w:szCs w:val="28"/>
          <w:lang w:val="ru-RU"/>
        </w:rPr>
        <w:t>«Острог»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(Нижній острог, Солдатська слобода, Московська слобода).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Х–</w:t>
      </w:r>
      <w:r w:rsidRPr="00D95A9F">
        <w:rPr>
          <w:rFonts w:ascii="Times New Roman" w:hAnsi="Times New Roman"/>
          <w:sz w:val="28"/>
          <w:szCs w:val="28"/>
          <w:lang w:val="uk-UA"/>
        </w:rPr>
        <w:t>ХVIIІ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3" o:spid="_x0000_i1051" type="#_x0000_t75" style="width:409.5pt;height:306.75pt;visibility:visible">
            <v:imagedata r:id="rId30" o:title=""/>
          </v:shape>
        </w:pic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4" o:spid="_x0000_i1052" type="#_x0000_t75" style="width:411.75pt;height:309pt;visibility:visible">
            <v:imagedata r:id="rId31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2/1.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Курган «Чорна Могила», друга половина </w:t>
      </w:r>
      <w:r w:rsidRPr="00D95A9F">
        <w:rPr>
          <w:rFonts w:ascii="Times New Roman" w:hAnsi="Times New Roman"/>
          <w:sz w:val="28"/>
          <w:szCs w:val="28"/>
        </w:rPr>
        <w:t>X</w:t>
      </w:r>
      <w:r w:rsidRPr="00D95A9F">
        <w:rPr>
          <w:rFonts w:ascii="Times New Roman" w:hAnsi="Times New Roman"/>
          <w:sz w:val="28"/>
          <w:szCs w:val="28"/>
          <w:lang w:val="uk-UA"/>
        </w:rPr>
        <w:t> </w:t>
      </w:r>
      <w:r w:rsidRPr="00D95A9F">
        <w:rPr>
          <w:rFonts w:ascii="Times New Roman" w:hAnsi="Times New Roman"/>
          <w:sz w:val="28"/>
          <w:szCs w:val="28"/>
          <w:lang w:val="ru-RU"/>
        </w:rPr>
        <w:t>ст.</w:t>
      </w:r>
    </w:p>
    <w:p w:rsidR="007708AE" w:rsidRPr="00D95A9F" w:rsidRDefault="007708AE" w:rsidP="00D95A9F">
      <w:pPr>
        <w:spacing w:after="0" w:line="240" w:lineRule="auto"/>
        <w:jc w:val="center"/>
        <w:rPr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Пам'яткаархеологіїнаціональногозначення. Фото червень 2019 р.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5" o:spid="_x0000_i1053" type="#_x0000_t75" style="width:378pt;height:283.5pt;visibility:visible">
            <v:imagedata r:id="rId32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2/2-а. Вид з півночі</w:t>
      </w:r>
    </w:p>
    <w:p w:rsidR="007708AE" w:rsidRPr="00D95A9F" w:rsidRDefault="007708AE" w:rsidP="00D95A9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256" o:spid="_x0000_i1054" type="#_x0000_t75" style="width:381.75pt;height:4in;visibility:visible">
            <v:imagedata r:id="rId33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2/2-а. Вид з південого сходу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 w:firstLine="794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Курган.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У південно-західнійчастиніміста, на території кол. дитячого садка №</w:t>
      </w:r>
      <w:r w:rsidRPr="00D95A9F">
        <w:rPr>
          <w:rFonts w:ascii="Times New Roman" w:hAnsi="Times New Roman"/>
          <w:sz w:val="28"/>
          <w:szCs w:val="28"/>
        </w:rPr>
        <w:t> </w:t>
      </w:r>
      <w:r w:rsidRPr="00D95A9F">
        <w:rPr>
          <w:rFonts w:ascii="Times New Roman" w:hAnsi="Times New Roman"/>
          <w:sz w:val="28"/>
          <w:szCs w:val="28"/>
          <w:lang w:val="ru-RU"/>
        </w:rPr>
        <w:t>20 по вул. По</w:t>
      </w:r>
      <w:r w:rsidRPr="00D95A9F">
        <w:rPr>
          <w:rFonts w:ascii="Times New Roman" w:hAnsi="Times New Roman"/>
          <w:sz w:val="28"/>
          <w:szCs w:val="28"/>
        </w:rPr>
        <w:t>пудренка, 21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D95A9F">
        <w:rPr>
          <w:vanish/>
          <w:lang w:val="ru-RU"/>
        </w:rPr>
        <w:br w:type="page"/>
      </w:r>
      <w:r w:rsidRPr="003D2CFC">
        <w:rPr>
          <w:noProof/>
          <w:vanish/>
          <w:lang w:val="ru-RU" w:eastAsia="ru-RU"/>
        </w:rPr>
        <w:pict>
          <v:shape id="Рисунок 257" o:spid="_x0000_i1055" type="#_x0000_t75" style="width:382.5pt;height:286.5pt;visibility:visible">
            <v:imagedata r:id="rId34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vanish/>
          <w:sz w:val="24"/>
          <w:szCs w:val="24"/>
          <w:lang w:val="ru-RU"/>
        </w:rPr>
        <w:t>2/3-а. Курган «Гульбище»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58" o:spid="_x0000_i1056" type="#_x0000_t75" style="width:380.25pt;height:285pt;visibility:visible">
            <v:imagedata r:id="rId35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vanish/>
          <w:sz w:val="24"/>
          <w:szCs w:val="24"/>
          <w:lang w:val="ru-RU"/>
        </w:rPr>
        <w:t>2/3-б. Курган «Безименний»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2/3.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Курганний могильник «Болдині гори» (230 курганів). Урочище Болдині Гори.</w:t>
      </w:r>
      <w:r w:rsidRPr="00D95A9F">
        <w:rPr>
          <w:rFonts w:ascii="Times New Roman" w:hAnsi="Times New Roman"/>
          <w:kern w:val="36"/>
          <w:sz w:val="28"/>
          <w:szCs w:val="28"/>
          <w:lang w:val="uk-UA"/>
        </w:rPr>
        <w:t xml:space="preserve"> ІХ–ХІ ст.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національного 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59" o:spid="_x0000_i1057" type="#_x0000_t75" style="width:382.5pt;height:287.25pt;visibility:visible">
            <v:imagedata r:id="rId36" o:title=""/>
          </v:shape>
        </w:pic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60" o:spid="_x0000_i1058" type="#_x0000_t75" style="width:387.75pt;height:291pt;visibility:visible">
            <v:imagedata r:id="rId37" o:title=""/>
          </v:shape>
        </w:pic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2/3.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Курганний могильник «Болдині гори» (230 курганів). Урочище Болдині Гори.</w:t>
      </w:r>
      <w:r w:rsidRPr="00D95A9F">
        <w:rPr>
          <w:rFonts w:ascii="Times New Roman" w:hAnsi="Times New Roman"/>
          <w:kern w:val="36"/>
          <w:sz w:val="28"/>
          <w:szCs w:val="28"/>
          <w:lang w:val="uk-UA"/>
        </w:rPr>
        <w:t xml:space="preserve"> ІХ–ХІ ст.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національного значення. 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95A9F" w:rsidRDefault="007708AE" w:rsidP="00D95A9F">
      <w:pPr>
        <w:jc w:val="center"/>
        <w:rPr>
          <w:vanish/>
          <w:lang w:val="uk-UA"/>
        </w:rPr>
      </w:pPr>
      <w:r w:rsidRPr="003D2CFC">
        <w:rPr>
          <w:noProof/>
          <w:vanish/>
          <w:lang w:val="ru-RU" w:eastAsia="ru-RU"/>
        </w:rPr>
        <w:pict>
          <v:shape id="Рисунок 261" o:spid="_x0000_i1059" type="#_x0000_t75" style="width:377.25pt;height:283.5pt;visibility:visible">
            <v:imagedata r:id="rId38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2/4-а.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Курган </w:t>
      </w:r>
      <w:r w:rsidRPr="003A74F9">
        <w:rPr>
          <w:rFonts w:ascii="Times New Roman" w:hAnsi="Times New Roman"/>
          <w:bCs/>
          <w:kern w:val="36"/>
          <w:sz w:val="24"/>
          <w:szCs w:val="24"/>
          <w:lang w:val="uk-UA"/>
        </w:rPr>
        <w:t>у</w:t>
      </w:r>
      <w:r w:rsidRPr="003A74F9">
        <w:rPr>
          <w:rFonts w:ascii="Times New Roman" w:hAnsi="Times New Roman"/>
          <w:sz w:val="24"/>
          <w:szCs w:val="24"/>
          <w:lang w:val="ru-RU"/>
        </w:rPr>
        <w:t>центральній</w:t>
      </w:r>
      <w:r w:rsidRPr="00D95A9F">
        <w:rPr>
          <w:rFonts w:ascii="Times New Roman" w:hAnsi="Times New Roman"/>
          <w:sz w:val="24"/>
          <w:szCs w:val="24"/>
          <w:lang w:val="ru-RU"/>
        </w:rPr>
        <w:t>частиніміста</w:t>
      </w:r>
      <w:r w:rsidRPr="00D95A9F">
        <w:rPr>
          <w:rFonts w:ascii="Times New Roman" w:hAnsi="Times New Roman"/>
          <w:sz w:val="24"/>
          <w:szCs w:val="24"/>
          <w:lang w:val="uk-UA"/>
        </w:rPr>
        <w:t>:н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а територіїГалантерейної фабрики по </w: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вул. Курганн</w:t>
      </w:r>
      <w:r w:rsidRPr="00D95A9F">
        <w:rPr>
          <w:rFonts w:ascii="Times New Roman" w:hAnsi="Times New Roman"/>
          <w:sz w:val="24"/>
          <w:szCs w:val="24"/>
          <w:lang w:val="uk-UA"/>
        </w:rPr>
        <w:t>ій</w:t>
      </w:r>
      <w:r w:rsidRPr="00D95A9F">
        <w:rPr>
          <w:rFonts w:ascii="Times New Roman" w:hAnsi="Times New Roman"/>
          <w:sz w:val="24"/>
          <w:szCs w:val="24"/>
          <w:lang w:val="ru-RU"/>
        </w:rPr>
        <w:t>, 5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62" o:spid="_x0000_i1060" type="#_x0000_t75" style="width:379.5pt;height:285pt;visibility:visible">
            <v:imagedata r:id="rId39" o:title=""/>
          </v:shape>
        </w:pict>
      </w:r>
    </w:p>
    <w:p w:rsidR="007708AE" w:rsidRPr="00D95A9F" w:rsidRDefault="007708AE" w:rsidP="00D95A9F">
      <w:pPr>
        <w:ind w:left="99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2/4-б.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Курган </w:t>
      </w:r>
      <w:r w:rsidRPr="00D95A9F">
        <w:rPr>
          <w:rFonts w:ascii="Times New Roman" w:hAnsi="Times New Roman"/>
          <w:sz w:val="24"/>
          <w:szCs w:val="24"/>
          <w:lang w:val="ru-RU"/>
        </w:rPr>
        <w:t>на територіїсадиб по пров. Курганному, 3</w:t>
      </w:r>
      <w:r w:rsidRPr="00D95A9F">
        <w:rPr>
          <w:rFonts w:ascii="Times New Roman" w:hAnsi="Times New Roman"/>
          <w:sz w:val="24"/>
          <w:szCs w:val="24"/>
          <w:lang w:val="uk-UA"/>
        </w:rPr>
        <w:t>а, 13 та 15</w:t>
      </w:r>
    </w:p>
    <w:p w:rsidR="007708AE" w:rsidRPr="00D95A9F" w:rsidRDefault="007708AE" w:rsidP="00D95A9F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2/4.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 «Старекладовище в Берізках.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ІХ–Х ст.</w:t>
      </w:r>
    </w:p>
    <w:p w:rsidR="007708AE" w:rsidRPr="00D95A9F" w:rsidRDefault="007708AE" w:rsidP="00D95A9F">
      <w:pPr>
        <w:jc w:val="center"/>
        <w:rPr>
          <w:vanish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val="ru-RU" w:eastAsia="ru-RU"/>
        </w:rPr>
        <w:pict>
          <v:shape id="Рисунок 263" o:spid="_x0000_s1026" type="#_x0000_t75" style="position:absolute;left:0;text-align:left;margin-left:0;margin-top:4.95pt;width:362pt;height:271.5pt;z-index:251701760;visibility:visible;mso-position-horizontal:center;mso-position-horizontal-relative:margin">
            <v:imagedata r:id="rId40" o:title=""/>
            <w10:wrap type="topAndBottom" anchorx="margin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2/4-в. К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урган</w:t>
      </w:r>
      <w:r w:rsidRPr="00D95A9F">
        <w:rPr>
          <w:rFonts w:ascii="Times New Roman" w:hAnsi="Times New Roman"/>
          <w:sz w:val="24"/>
          <w:szCs w:val="24"/>
          <w:lang w:val="ru-RU"/>
        </w:rPr>
        <w:t>міжсадибами по вул. 8</w:t>
      </w:r>
      <w:r w:rsidRPr="00D95A9F">
        <w:rPr>
          <w:rFonts w:ascii="Times New Roman" w:hAnsi="Times New Roman"/>
          <w:sz w:val="24"/>
          <w:szCs w:val="24"/>
          <w:lang w:val="uk-UA"/>
        </w:rPr>
        <w:t>-го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Березня, 9,11,13 і 15. </w: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ru-RU"/>
        </w:rPr>
      </w:pPr>
      <w:r w:rsidRPr="00D95A9F">
        <w:rPr>
          <w:rFonts w:ascii="Times New Roman" w:hAnsi="Times New Roman"/>
          <w:sz w:val="24"/>
          <w:szCs w:val="24"/>
          <w:lang w:val="ru-RU"/>
        </w:rPr>
        <w:t>Фото листопад 2018 р.</w:t>
      </w:r>
    </w:p>
    <w:p w:rsidR="007708AE" w:rsidRPr="00D95A9F" w:rsidRDefault="007708AE" w:rsidP="00D95A9F">
      <w:pPr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</w:pPr>
    </w:p>
    <w:p w:rsidR="007708AE" w:rsidRPr="00D95A9F" w:rsidRDefault="007708AE" w:rsidP="00D95A9F">
      <w:pPr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3D2CFC">
        <w:rPr>
          <w:rFonts w:ascii="Times New Roman" w:hAnsi="Times New Roman"/>
          <w:noProof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 w:val="ru-RU" w:eastAsia="ru-RU"/>
        </w:rPr>
        <w:pict>
          <v:shape id="Рисунок 264" o:spid="_x0000_i1061" type="#_x0000_t75" style="width:360.75pt;height:270pt;visibility:visible">
            <v:imagedata r:id="rId41" o:title=""/>
          </v:shape>
        </w:pict>
      </w:r>
    </w:p>
    <w:p w:rsidR="007708AE" w:rsidRPr="00D95A9F" w:rsidRDefault="007708AE" w:rsidP="00D95A9F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2/4.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 «Старекладовище в Берізках.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ІХ–Х ст.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65" o:spid="_x0000_i1062" type="#_x0000_t75" style="width:392.25pt;height:294pt;visibility:visible">
            <v:imagedata r:id="rId42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81"/>
        <w:rPr>
          <w:vanish/>
          <w:lang w:val="ru-RU"/>
        </w:rPr>
      </w:pPr>
    </w:p>
    <w:p w:rsidR="007708AE" w:rsidRPr="00D95A9F" w:rsidRDefault="007708AE" w:rsidP="00D95A9F">
      <w:pPr>
        <w:snapToGrid w:val="0"/>
        <w:spacing w:after="0" w:line="240" w:lineRule="auto"/>
        <w:ind w:right="-81"/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66" o:spid="_x0000_i1063" type="#_x0000_t75" style="width:396.75pt;height:297.75pt;visibility:visible">
            <v:imagedata r:id="rId43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2/5.</w:t>
      </w:r>
      <w:r w:rsidRPr="00D95A9F">
        <w:rPr>
          <w:rFonts w:ascii="Times New Roman" w:hAnsi="Times New Roman"/>
          <w:sz w:val="28"/>
          <w:szCs w:val="28"/>
          <w:lang w:val="ru-RU"/>
        </w:rPr>
        <w:t>Курганний могильник.Південно-східначастинаміста, на територіїсадиб по вул. Шевченка,38 і 40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ІХ–ХІ ст. </w:t>
      </w: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 xml:space="preserve"> Фото листопад 2018 р., червень 2019 р.</w:t>
      </w: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67" o:spid="_x0000_i1064" type="#_x0000_t75" style="width:396pt;height:299.25pt;visibility:visible">
            <v:imagedata r:id="rId44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2/6-а.</w:t>
      </w:r>
      <w:r w:rsidRPr="00D95A9F">
        <w:rPr>
          <w:rFonts w:ascii="Times New Roman" w:hAnsi="Times New Roman"/>
          <w:sz w:val="24"/>
          <w:szCs w:val="24"/>
          <w:lang w:val="ru-RU"/>
        </w:rPr>
        <w:t>Ґрунтовий могильник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урайоні вул. Куйбишева, Воровського, Комсомольської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68" o:spid="_x0000_i1065" type="#_x0000_t75" style="width:399pt;height:299.25pt;visibility:visible">
            <v:imagedata r:id="rId45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2/6.</w:t>
      </w:r>
      <w:r>
        <w:rPr>
          <w:rFonts w:ascii="Times New Roman" w:hAnsi="Times New Roman"/>
          <w:sz w:val="28"/>
          <w:szCs w:val="28"/>
          <w:lang w:val="ru-RU"/>
        </w:rPr>
        <w:t>Ґрунтовий могильник у</w:t>
      </w:r>
      <w:r w:rsidRPr="00D95A9F">
        <w:rPr>
          <w:rFonts w:ascii="Times New Roman" w:hAnsi="Times New Roman"/>
          <w:sz w:val="28"/>
          <w:szCs w:val="28"/>
          <w:lang w:val="ru-RU"/>
        </w:rPr>
        <w:t>центральнійчастиніміста</w:t>
      </w:r>
      <w:r w:rsidRPr="00D95A9F">
        <w:rPr>
          <w:rFonts w:ascii="Times New Roman" w:hAnsi="Times New Roman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Х–ХІІІ ст</w:t>
      </w:r>
      <w:r w:rsidRPr="00D95A9F">
        <w:rPr>
          <w:rFonts w:ascii="Times New Roman" w:hAnsi="Times New Roman"/>
          <w:sz w:val="24"/>
          <w:szCs w:val="24"/>
          <w:lang w:val="ru-RU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69" o:spid="_x0000_i1066" type="#_x0000_t75" style="width:396.75pt;height:299.25pt;visibility:visible">
            <v:imagedata r:id="rId46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sz w:val="24"/>
          <w:szCs w:val="24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2/6-б. </w:t>
      </w:r>
      <w:r w:rsidRPr="00D95A9F">
        <w:rPr>
          <w:rFonts w:ascii="Times New Roman" w:hAnsi="Times New Roman"/>
          <w:sz w:val="24"/>
          <w:szCs w:val="24"/>
          <w:lang w:val="ru-RU"/>
        </w:rPr>
        <w:t>Ґрунтовий могильник</w:t>
      </w:r>
      <w:r w:rsidRPr="00D95A9F">
        <w:rPr>
          <w:rFonts w:ascii="Times New Roman" w:hAnsi="Times New Roman"/>
          <w:sz w:val="24"/>
          <w:szCs w:val="24"/>
          <w:lang w:val="uk-UA"/>
        </w:rPr>
        <w:t xml:space="preserve"> у</w:t>
      </w:r>
      <w:r w:rsidRPr="00D95A9F">
        <w:rPr>
          <w:rFonts w:ascii="Times New Roman" w:hAnsi="Times New Roman"/>
          <w:sz w:val="24"/>
          <w:szCs w:val="24"/>
          <w:lang w:val="ru-RU"/>
        </w:rPr>
        <w:t xml:space="preserve"> центр</w:t>
      </w:r>
      <w:r w:rsidRPr="00D95A9F">
        <w:rPr>
          <w:rFonts w:ascii="Times New Roman" w:hAnsi="Times New Roman"/>
          <w:sz w:val="24"/>
          <w:szCs w:val="24"/>
          <w:lang w:val="uk-UA"/>
        </w:rPr>
        <w:t>альній</w:t>
      </w:r>
      <w:r w:rsidRPr="00D95A9F">
        <w:rPr>
          <w:rFonts w:ascii="Times New Roman" w:hAnsi="Times New Roman"/>
          <w:sz w:val="24"/>
          <w:szCs w:val="24"/>
          <w:lang w:val="ru-RU"/>
        </w:rPr>
        <w:t>частині міста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70" o:spid="_x0000_i1067" type="#_x0000_t75" style="width:397.5pt;height:297.75pt;visibility:visible">
            <v:imagedata r:id="rId47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ru-RU"/>
        </w:rPr>
        <w:t>2/6.</w:t>
      </w:r>
      <w:r>
        <w:rPr>
          <w:rFonts w:ascii="Times New Roman" w:hAnsi="Times New Roman"/>
          <w:sz w:val="28"/>
          <w:szCs w:val="28"/>
          <w:lang w:val="ru-RU"/>
        </w:rPr>
        <w:t>Ґрунтовий могильник у</w:t>
      </w:r>
      <w:r w:rsidRPr="00D95A9F">
        <w:rPr>
          <w:rFonts w:ascii="Times New Roman" w:hAnsi="Times New Roman"/>
          <w:sz w:val="28"/>
          <w:szCs w:val="28"/>
          <w:lang w:val="ru-RU"/>
        </w:rPr>
        <w:t>центральнійчастиніміста</w:t>
      </w:r>
      <w:r w:rsidRPr="00D95A9F">
        <w:rPr>
          <w:rFonts w:ascii="Times New Roman" w:hAnsi="Times New Roman"/>
          <w:sz w:val="28"/>
          <w:szCs w:val="28"/>
          <w:lang w:val="uk-UA"/>
        </w:rPr>
        <w:t>.</w:t>
      </w:r>
      <w:r w:rsidRPr="00D95A9F">
        <w:rPr>
          <w:rFonts w:ascii="Times New Roman" w:hAnsi="Times New Roman"/>
          <w:sz w:val="28"/>
          <w:szCs w:val="28"/>
          <w:lang w:val="ru-RU"/>
        </w:rPr>
        <w:t xml:space="preserve"> Х–ХІІІ ст</w:t>
      </w:r>
      <w:r w:rsidRPr="00D95A9F">
        <w:rPr>
          <w:rFonts w:ascii="Times New Roman" w:hAnsi="Times New Roman"/>
          <w:sz w:val="24"/>
          <w:szCs w:val="24"/>
          <w:lang w:val="ru-RU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8"/>
          <w:szCs w:val="28"/>
          <w:lang w:val="ru-RU"/>
        </w:rPr>
      </w:pPr>
    </w:p>
    <w:p w:rsidR="007708AE" w:rsidRPr="00D95A9F" w:rsidRDefault="007708AE" w:rsidP="00D95A9F">
      <w:pPr>
        <w:rPr>
          <w:rFonts w:ascii="Times New Roman" w:hAnsi="Times New Roman"/>
          <w:sz w:val="28"/>
          <w:szCs w:val="28"/>
          <w:lang w:val="ru-RU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271" o:spid="_x0000_i1068" type="#_x0000_t75" style="width:480pt;height:363pt;visibility:visible">
            <v:imagedata r:id="rId48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 xml:space="preserve">3.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Комплекс археологічних пам’яток урочища Ялівщина (8 об’єктів).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У північній частині міста, в урочищі Ялівщина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е. – І тис., ХІ–ХІІІ, ХVІ–ХVІІ ст.</w: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ru-RU"/>
        </w:rPr>
        <w:t>Пам'яткаархеологіїмісцевогозначення. Фото червень 2019 р.</w:t>
      </w:r>
    </w:p>
    <w:p w:rsidR="007708AE" w:rsidRPr="00D95A9F" w:rsidRDefault="007708AE" w:rsidP="00D95A9F">
      <w:pPr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2" o:spid="_x0000_i1069" type="#_x0000_t75" alt="IMG_0354" style="width:393pt;height:291pt;visibility:visible">
            <v:imagedata r:id="rId49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3/1-а. Вали городища «Ялівщина»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3" o:spid="_x0000_i1070" type="#_x0000_t75" style="width:401.25pt;height:300.75pt;visibility:visible">
            <v:imagedata r:id="rId50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3/1.</w:t>
      </w:r>
      <w:r w:rsidRPr="00D95A9F">
        <w:rPr>
          <w:rFonts w:ascii="Times New Roman" w:hAnsi="Times New Roman"/>
          <w:sz w:val="28"/>
          <w:szCs w:val="28"/>
          <w:lang w:val="uk-UA"/>
        </w:rPr>
        <w:t>Городище «Ялівщина». Урочище Ялівщина. ІІ–І тис. до н. е., ХІІ–ХІІІ ст.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національного значення. Фот</w:t>
      </w:r>
      <w:r w:rsidRPr="00D95A9F">
        <w:rPr>
          <w:rFonts w:ascii="Times New Roman" w:hAnsi="Times New Roman"/>
          <w:sz w:val="28"/>
          <w:szCs w:val="28"/>
          <w:lang w:val="ru-RU"/>
        </w:rPr>
        <w:t>о квітень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4" o:spid="_x0000_i1071" type="#_x0000_t75" style="width:388.5pt;height:291.75pt;visibility:visible">
            <v:imagedata r:id="rId51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3/1-б майдачник городища «Ялівщина»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0" o:spid="_x0000_s1027" style="position:absolute;left:0;text-align:left;flip:x;z-index:251695616;visibility:visible" from="139.95pt,62.95pt" to="140.4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1" o:spid="_x0000_s1028" style="position:absolute;left:0;text-align:left;flip:x;z-index:251694592;visibility:visible" from="219.95pt,58.45pt" to="220.45pt,1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">
            <v:stroke endarrow="block"/>
          </v:line>
        </w:pict>
      </w:r>
      <w:r w:rsidRPr="003D2CFC">
        <w:rPr>
          <w:noProof/>
          <w:vanish/>
          <w:lang w:val="ru-RU" w:eastAsia="ru-RU"/>
        </w:rPr>
        <w:pict>
          <v:shape id="Рисунок 275" o:spid="_x0000_i1072" type="#_x0000_t75" style="width:390.75pt;height:292.5pt;visibility:visible">
            <v:imagedata r:id="rId52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3/1-в.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заходу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городища «Ялівщина»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vanish/>
          <w:lang w:val="uk-UA"/>
        </w:rPr>
      </w:pP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3/1.</w:t>
      </w:r>
      <w:r w:rsidRPr="00D95A9F">
        <w:rPr>
          <w:rFonts w:ascii="Times New Roman" w:hAnsi="Times New Roman"/>
          <w:sz w:val="28"/>
          <w:szCs w:val="28"/>
          <w:lang w:val="uk-UA"/>
        </w:rPr>
        <w:t>Городище «Ялівщина». Урочище Ялівщина. ІІ–І тис. до н. е., ХІІ–ХІІІ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національного значення. Фото </w:t>
      </w:r>
      <w:r w:rsidRPr="00D95A9F">
        <w:rPr>
          <w:rFonts w:ascii="Times New Roman" w:hAnsi="Times New Roman"/>
          <w:sz w:val="28"/>
          <w:szCs w:val="28"/>
          <w:lang w:val="ru-RU"/>
        </w:rPr>
        <w:t>квітень, червень 2019 р.</w:t>
      </w:r>
      <w:r w:rsidRPr="00D95A9F">
        <w:rPr>
          <w:rFonts w:ascii="Times New Roman" w:hAnsi="Times New Roman"/>
          <w:noProof/>
          <w:sz w:val="24"/>
          <w:szCs w:val="24"/>
          <w:lang w:val="ru-RU"/>
        </w:rPr>
        <w:br w:type="page"/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6" o:spid="_x0000_i1073" type="#_x0000_t75" alt="IMG_0326" style="width:395.25pt;height:299.25pt;visibility:visible">
            <v:imagedata r:id="rId53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3/2-а.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Колишнє тепличне господарство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7" o:spid="_x0000_i1074" type="#_x0000_t75" alt="IMG_0394" style="width:396.75pt;height:277.5pt;visibility:visible">
            <v:imagedata r:id="rId54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3/2-б.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Приватизовані земельні ділянки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«Ялівщина».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у центральній частині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урочища Ялівщина.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 І тис. до н. е., ІІІ–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8" o:spid="_x0000_i1075" type="#_x0000_t75" alt="IMG_0336" style="width:390.75pt;height:291pt;visibility:visible">
            <v:imagedata r:id="rId55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42" o:spid="_x0000_s1029" style="position:absolute;left:0;text-align:left;flip:x;z-index:251696640;visibility:visible" from="268.95pt,58.45pt" to="269.45pt,1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">
            <v:stroke endarrow="block"/>
          </v:line>
        </w:pic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3/2-в. Поселення «Ялівщина»</w:t>
      </w:r>
      <w:r w:rsidRPr="00D95A9F">
        <w:rPr>
          <w:rFonts w:ascii="Times New Roman" w:hAnsi="Times New Roman"/>
          <w:noProof/>
          <w:sz w:val="24"/>
          <w:szCs w:val="24"/>
          <w:lang w:val="ru-RU"/>
        </w:rPr>
        <w:t xml:space="preserve"> зі сходу</w: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79" o:spid="_x0000_i1076" type="#_x0000_t75" style="width:389.25pt;height:291.75pt;visibility:visible">
            <v:imagedata r:id="rId56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 xml:space="preserve">3/2-г. 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«Ялівщина».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Лижний спуск «Королівська гірка»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3/2.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«Ялівщина».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у центральній частині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урочища Ялівщина.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 І тис. до н. е., ІІІ–</w:t>
      </w:r>
      <w:r w:rsidRPr="00D95A9F">
        <w:rPr>
          <w:rFonts w:ascii="Times New Roman" w:hAnsi="Times New Roman"/>
          <w:sz w:val="28"/>
          <w:szCs w:val="28"/>
        </w:rPr>
        <w:t>V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квітень, червень 2019 р.</w:t>
      </w:r>
    </w:p>
    <w:p w:rsidR="007708AE" w:rsidRPr="00D95A9F" w:rsidRDefault="007708AE" w:rsidP="00D95A9F">
      <w:pPr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6" o:spid="_x0000_s1030" style="position:absolute;left:0;text-align:left;flip:x;z-index:251697664;visibility:visible;mso-position-horizontal:center;mso-position-horizontal-relative:margin" from="0,51.95pt" to=".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80" o:spid="_x0000_i1077" type="#_x0000_t75" style="width:383.25pt;height:4in;visibility:visible">
            <v:imagedata r:id="rId57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3/3-а.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заходу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поселення «Ялівщина-1»</w: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 w:rsidRPr="003D2CFC">
        <w:rPr>
          <w:noProof/>
          <w:vanish/>
          <w:lang w:val="ru-RU" w:eastAsia="ru-RU"/>
        </w:rPr>
        <w:pict>
          <v:shape id="Рисунок 281" o:spid="_x0000_i1078" type="#_x0000_t75" style="width:380.25pt;height:284.25pt;visibility:visible">
            <v:imagedata r:id="rId58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3/3-б. майдачник поселення «Ялівщина-1»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3/3.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«Ялівщина-1».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міста, у центральній частині урочища Ялівщина. 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ІІІ ст. до н. е. – І ст. н. е.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, ХІ–ХІІІ, ХVІ–ХVІІ ст.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Фото червень </w:t>
      </w:r>
      <w:r w:rsidRPr="00D95A9F">
        <w:rPr>
          <w:rFonts w:ascii="Times New Roman" w:hAnsi="Times New Roman"/>
          <w:sz w:val="28"/>
          <w:szCs w:val="28"/>
          <w:lang w:val="ru-RU"/>
        </w:rPr>
        <w:t>2019 р.</w:t>
      </w:r>
      <w:r w:rsidRPr="00D95A9F">
        <w:rPr>
          <w:vanish/>
          <w:lang w:val="uk-UA"/>
        </w:rPr>
        <w:br w:type="page"/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4" o:spid="_x0000_s1031" style="position:absolute;left:0;text-align:left;flip:x;z-index:251698688;visibility:visible;mso-position-horizontal-relative:margin" from="254.45pt,61.95pt" to="254.95pt,1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82" o:spid="_x0000_i1079" type="#_x0000_t75" style="width:394.5pt;height:296.25pt;visibility:visible">
            <v:imagedata r:id="rId59" o:title=""/>
          </v:shape>
        </w:pic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3/4-а.</w:t>
      </w:r>
      <w:r w:rsidRPr="00D95A9F">
        <w:rPr>
          <w:rFonts w:ascii="Times New Roman" w:hAnsi="Times New Roman"/>
          <w:vanish/>
          <w:sz w:val="24"/>
          <w:szCs w:val="24"/>
          <w:lang w:val="uk-UA"/>
        </w:rPr>
        <w:t xml:space="preserve">Загальний вигляд із північного сходу 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поселення «Ялівщина-2»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vanish/>
          <w:lang w:val="uk-UA"/>
        </w:rPr>
      </w:pPr>
      <w:r w:rsidRPr="003D2CFC">
        <w:rPr>
          <w:noProof/>
          <w:vanish/>
          <w:lang w:val="ru-RU" w:eastAsia="ru-RU"/>
        </w:rPr>
        <w:pict>
          <v:shape id="Рисунок 283" o:spid="_x0000_i1080" type="#_x0000_t75" style="width:394.5pt;height:295.5pt;visibility:visible">
            <v:imagedata r:id="rId60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 w:eastAsia="ru-RU"/>
        </w:rPr>
        <w:t>3/4-б. Майдачник поселення «Ялівщина-2»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3/4.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«Ялівщина-2».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У північній частині міста, у північній 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 н. е.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квітень, червень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4" o:spid="_x0000_i1081" type="#_x0000_t75" alt="IMG_0265" style="width:396pt;height:297.75pt;visibility:visible">
            <v:imagedata r:id="rId61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3/5-а. Поселення «Ялівщина-3»</w:t>
      </w:r>
      <w:r w:rsidRPr="00D95A9F">
        <w:rPr>
          <w:rFonts w:ascii="Times New Roman" w:hAnsi="Times New Roman"/>
          <w:bCs/>
          <w:sz w:val="24"/>
          <w:szCs w:val="24"/>
          <w:lang w:val="uk-UA"/>
        </w:rPr>
        <w:t>з півдня та півночі</w: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5" o:spid="_x0000_i1082" type="#_x0000_t75" alt="IMG_0287" style="width:407.25pt;height:304.5pt;visibility:visible">
            <v:imagedata r:id="rId62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«Ялівщина-3».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Н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а півн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ічній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 xml:space="preserve">міста, у центральнійчастині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86" o:spid="_x0000_i1083" type="#_x0000_t75" style="width:395.25pt;height:298.5pt;visibility:visible">
            <v:imagedata r:id="rId63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3/5-б. Поселення «Ялівщина-3»</w:t>
      </w:r>
      <w:r w:rsidRPr="00D95A9F">
        <w:rPr>
          <w:rFonts w:ascii="Times New Roman" w:hAnsi="Times New Roman"/>
          <w:sz w:val="24"/>
          <w:szCs w:val="24"/>
          <w:lang w:val="uk-UA" w:eastAsia="ru-RU"/>
        </w:rPr>
        <w:t>велотрек і загальний вигляд.</w:t>
      </w:r>
    </w:p>
    <w:p w:rsidR="007708AE" w:rsidRPr="00D95A9F" w:rsidRDefault="007708AE" w:rsidP="00D95A9F">
      <w:pPr>
        <w:spacing w:after="0" w:line="240" w:lineRule="auto"/>
        <w:ind w:right="-205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5" o:spid="_x0000_s1032" style="position:absolute;left:0;text-align:left;flip:x;z-index:251699712;visibility:visible;mso-position-horizontal-relative:margin" from="274.95pt,78.15pt" to="275.45pt,15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87" o:spid="_x0000_i1084" type="#_x0000_t75" style="width:395.25pt;height:296.25pt;visibility:visible">
            <v:imagedata r:id="rId64" o:title=""/>
          </v:shape>
        </w:pict>
      </w:r>
    </w:p>
    <w:p w:rsidR="007708AE" w:rsidRPr="00D95A9F" w:rsidRDefault="007708AE" w:rsidP="00D95A9F">
      <w:pPr>
        <w:spacing w:after="0" w:line="240" w:lineRule="auto"/>
        <w:ind w:right="-205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right="-205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3/5.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«Ялівщина-3».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 Н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а півн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ічній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D95A9F">
        <w:rPr>
          <w:rFonts w:ascii="Times New Roman" w:hAnsi="Times New Roman"/>
          <w:bCs/>
          <w:sz w:val="28"/>
          <w:szCs w:val="28"/>
          <w:lang w:val="ru-RU"/>
        </w:rPr>
        <w:t xml:space="preserve">міста, у центральнійчастині урочища Ялівщина.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 тис. до н. е. – І пол. І тис.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197" o:spid="_x0000_s1033" style="position:absolute;left:0;text-align:left;flip:x;z-index:251700736;visibility:visible;mso-position-horizontal-relative:margin" from="227.95pt,54.45pt" to="227.95pt,12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88" o:spid="_x0000_i1085" type="#_x0000_t75" style="width:395.25pt;height:296.25pt;visibility:visible">
            <v:imagedata r:id="rId65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3/6-а. Поселення «Ялівщина-4»</w:t>
      </w:r>
      <w:r w:rsidRPr="00D95A9F">
        <w:rPr>
          <w:rFonts w:ascii="Times New Roman" w:hAnsi="Times New Roman"/>
          <w:bCs/>
          <w:sz w:val="24"/>
          <w:szCs w:val="24"/>
          <w:lang w:val="uk-UA"/>
        </w:rPr>
        <w:t>з північного заходу</w:t>
      </w:r>
    </w:p>
    <w:p w:rsidR="007708AE" w:rsidRPr="00D95A9F" w:rsidRDefault="007708AE" w:rsidP="00D95A9F">
      <w:pPr>
        <w:spacing w:after="0" w:line="240" w:lineRule="auto"/>
        <w:ind w:left="-74" w:right="-108"/>
        <w:jc w:val="both"/>
        <w:rPr>
          <w:vanish/>
          <w:lang w:val="ru-RU"/>
        </w:rPr>
      </w:pP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ru-RU"/>
        </w:rPr>
      </w:pPr>
      <w:r w:rsidRPr="003D2CFC">
        <w:rPr>
          <w:noProof/>
          <w:vanish/>
          <w:lang w:val="ru-RU" w:eastAsia="ru-RU"/>
        </w:rPr>
        <w:pict>
          <v:shape id="Рисунок 289" o:spid="_x0000_i1086" type="#_x0000_t75" style="width:397.5pt;height:207.75pt;visibility:visible">
            <v:imagedata r:id="rId66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3/6.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«Ялівщина-4».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міста, у південній частині урочища Ялівщина. 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ХІІ–ХІІІ ст</w:t>
      </w: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червень 2019 р.</w:t>
      </w:r>
    </w:p>
    <w:p w:rsidR="007708AE" w:rsidRPr="00D95A9F" w:rsidRDefault="007708AE" w:rsidP="00D95A9F">
      <w:pPr>
        <w:spacing w:after="0" w:line="240" w:lineRule="auto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98" o:spid="_x0000_s1034" style="position:absolute;left:0;text-align:left;flip:x;z-index:251703808;visibility:visible;mso-position-horizontal-relative:margin" from="79.95pt,79.95pt" to="79.95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2" o:spid="_x0000_s1035" style="position:absolute;left:0;text-align:left;flip:x;z-index:251702784;visibility:visible;mso-position-horizontal-relative:margin" from="329.95pt,86.45pt" to="329.95pt,1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0" o:spid="_x0000_i1087" type="#_x0000_t75" alt="IMG_0482" style="width:395.25pt;height:296.25pt;visibility:visible">
            <v:imagedata r:id="rId67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3/7-а.  Поселення «Стрижень-1» з південного сходу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213" o:spid="_x0000_s1036" style="position:absolute;left:0;text-align:left;flip:x;z-index:251704832;visibility:visible;mso-position-horizontal-relative:margin" from="277.95pt,75.5pt" to="277.95pt,1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1" o:spid="_x0000_i1088" type="#_x0000_t75" alt="IMG_0460" style="width:349.5pt;height:261pt;visibility:visible">
            <v:imagedata r:id="rId68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3/7-б.  Поселення «Стрижень-1» з північного сходу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3/7.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«Стрижень-1».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по вул. К. Єськова,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навпроти урочища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«Ялівщина».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214" o:spid="_x0000_s1037" style="position:absolute;left:0;text-align:left;flip:x;z-index:251705856;visibility:visible;mso-position-horizontal-relative:margin" from="352.45pt,82.45pt" to="352.45pt,15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2" o:spid="_x0000_i1089" type="#_x0000_t75" alt="IMG_0478" style="width:396pt;height:296.25pt;visibility:visible">
            <v:imagedata r:id="rId69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3/7-в.  Поселення «Стрижень-1» з півночі та півдня</w:t>
      </w:r>
    </w:p>
    <w:p w:rsidR="007708AE" w:rsidRPr="00D95A9F" w:rsidRDefault="007708AE" w:rsidP="00D95A9F">
      <w:pPr>
        <w:spacing w:after="0" w:line="240" w:lineRule="auto"/>
        <w:ind w:right="-108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3" o:spid="_x0000_s1038" style="position:absolute;left:0;text-align:left;flip:x;z-index:251707904;visibility:visible;mso-position-horizontal-relative:margin" from="72.5pt,75.45pt" to="72.5pt,1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24" o:spid="_x0000_s1039" style="position:absolute;left:0;text-align:left;flip:x;z-index:251706880;visibility:visible;mso-position-horizontal-relative:margin" from="198.95pt,78.25pt" to="198.95pt,1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93" o:spid="_x0000_i1090" type="#_x0000_t75" style="width:396pt;height:299.25pt;visibility:visible">
            <v:imagedata r:id="rId70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both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3/7.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«Стрижень-1».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У північній частині міста,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по вул. К. Єськова, 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навпроти урочища </w:t>
      </w:r>
      <w:r w:rsidRPr="00D95A9F">
        <w:rPr>
          <w:rFonts w:ascii="Times New Roman" w:hAnsi="Times New Roman"/>
          <w:bCs/>
          <w:sz w:val="28"/>
          <w:szCs w:val="28"/>
          <w:lang w:val="uk-UA"/>
        </w:rPr>
        <w:t xml:space="preserve">«Ялівщина». 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ІІІ–V, ХІ–ХІІІ ст.</w:t>
      </w:r>
    </w:p>
    <w:p w:rsidR="007708AE" w:rsidRPr="00D95A9F" w:rsidRDefault="007708AE" w:rsidP="00D95A9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квітень, червень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4" o:spid="_x0000_i1091" type="#_x0000_t75" alt="IMG_0406" style="width:393.75pt;height:295.5pt;visibility:visible">
            <v:imagedata r:id="rId71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3/8-а. Поселення «Олександрівка-1»</w: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5" o:spid="_x0000_i1092" type="#_x0000_t75" alt="IMG_0416" style="width:390.75pt;height:294pt;visibility:visible">
            <v:imagedata r:id="rId72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3/8.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«Олександрівка-1».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На північній околиці міста, за західною околицею  кол. с. Олександрівка, у північно-східній частині урочища Ялівщина.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 2019 р.</w: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6" o:spid="_x0000_i1093" type="#_x0000_t75" alt="IMG_0415" style="width:393.75pt;height:296.25pt;visibility:visible">
            <v:imagedata r:id="rId73" o:title=""/>
          </v:shape>
        </w:pict>
      </w:r>
    </w:p>
    <w:p w:rsidR="007708AE" w:rsidRPr="00D95A9F" w:rsidRDefault="007708AE" w:rsidP="00D95A9F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 w:rsidRPr="00D95A9F">
        <w:rPr>
          <w:rFonts w:ascii="Times New Roman" w:hAnsi="Times New Roman"/>
          <w:bCs/>
          <w:kern w:val="36"/>
          <w:sz w:val="24"/>
          <w:szCs w:val="24"/>
          <w:lang w:val="uk-UA"/>
        </w:rPr>
        <w:t>3/8-б. Поселення «Олександрівка-1»</w: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7" o:spid="_x0000_i1094" type="#_x0000_t75" alt="IMG_0413" style="width:395.25pt;height:292.5pt;visibility:visible">
            <v:imagedata r:id="rId74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3/8.</w:t>
      </w: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«Олександрівка-1».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На північній околиці міста, за західною околицею  кол. с. Олександрівка, у північно-східній частині урочища Ялівщина.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D95A9F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ІІІ–VІІІ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95A9F">
        <w:rPr>
          <w:rFonts w:ascii="Times New Roman" w:hAnsi="Times New Roman"/>
          <w:sz w:val="28"/>
          <w:szCs w:val="28"/>
          <w:lang w:val="ru-RU"/>
        </w:rPr>
        <w:t>Фото квітень 2019 р.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5" o:spid="_x0000_s1040" style="position:absolute;left:0;text-align:left;flip:x;z-index:251709952;visibility:visible;mso-position-horizontal-relative:margin" from="349.45pt,134.95pt" to="349.45pt,2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26" o:spid="_x0000_s1041" style="position:absolute;left:0;text-align:left;flip:x;z-index:251708928;visibility:visible;mso-position-horizontal-relative:margin" from="163.45pt,188.95pt" to="163.45pt,26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">
            <v:stroke endarrow="block"/>
            <w10:wrap anchorx="margin"/>
          </v:line>
        </w:pict>
      </w:r>
      <w:r w:rsidRPr="003D2CFC">
        <w:rPr>
          <w:noProof/>
          <w:vanish/>
          <w:lang w:val="ru-RU" w:eastAsia="ru-RU"/>
        </w:rPr>
        <w:pict>
          <v:shape id="Рисунок 298" o:spid="_x0000_i1095" type="#_x0000_t75" style="width:379.5pt;height:284.25pt;visibility:visible">
            <v:imagedata r:id="rId75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 xml:space="preserve">4/1. Виробничий плінфовипалювальний комплекс «Млиновище». кін. ХІІ ст., </w: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на південно-східному  березі оз. Млиновище, на території дачних ділянок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299" o:spid="_x0000_i1096" type="#_x0000_t75" style="width:375.75pt;height:281.25pt;visibility:visible">
            <v:imagedata r:id="rId76" o:title=""/>
          </v:shape>
        </w:pic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8"/>
          <w:szCs w:val="28"/>
          <w:lang w:val="ru-RU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4/2. Вид на поселення «Пролетарський Гай-1» із заходу</w:t>
      </w: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4.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Комплекс археологічних пам’яток «Млиновище-1» на південно-східному  березі оз. Млиновище, на території дачних ділянок, в урочищі Святе (кол. Пролетарський Гай). І тис., ХІ–ХІІІ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 2019 р.</w:t>
      </w:r>
      <w:r w:rsidRPr="00D95A9F">
        <w:rPr>
          <w:vanish/>
          <w:lang w:val="uk-UA"/>
        </w:rPr>
        <w:br w:type="page"/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  <w:r w:rsidRPr="003D2CFC">
        <w:rPr>
          <w:noProof/>
          <w:vanish/>
          <w:lang w:val="ru-RU" w:eastAsia="ru-RU"/>
        </w:rPr>
        <w:pict>
          <v:shape id="Рисунок 300" o:spid="_x0000_i1097" type="#_x0000_t75" style="width:384.75pt;height:288.75pt;visibility:visible">
            <v:imagedata r:id="rId77" o:title=""/>
          </v:shape>
        </w:pict>
      </w:r>
    </w:p>
    <w:p w:rsidR="007708AE" w:rsidRPr="00D95A9F" w:rsidRDefault="007708AE" w:rsidP="00D95A9F">
      <w:pPr>
        <w:snapToGrid w:val="0"/>
        <w:spacing w:after="0" w:line="240" w:lineRule="auto"/>
        <w:ind w:right="-130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4/3. Ґрунтовий могильник . ХІІІ ст.,  на південно-східному  березі оз. Млиновище,</w:t>
      </w:r>
    </w:p>
    <w:p w:rsidR="007708AE" w:rsidRPr="00D95A9F" w:rsidRDefault="007708AE" w:rsidP="00D95A9F">
      <w:pPr>
        <w:spacing w:after="0" w:line="240" w:lineRule="auto"/>
        <w:ind w:left="-74" w:right="-108" w:firstLine="794"/>
        <w:jc w:val="center"/>
        <w:rPr>
          <w:vanish/>
          <w:lang w:val="uk-UA"/>
        </w:rPr>
      </w:pPr>
      <w:r w:rsidRPr="00D95A9F">
        <w:rPr>
          <w:rFonts w:ascii="Times New Roman" w:hAnsi="Times New Roman"/>
          <w:sz w:val="24"/>
          <w:szCs w:val="24"/>
          <w:lang w:val="uk-UA"/>
        </w:rPr>
        <w:t>на території дачних ділянок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</w:p>
    <w:p w:rsidR="007708AE" w:rsidRPr="00D95A9F" w:rsidRDefault="007708AE" w:rsidP="00D95A9F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95A9F">
        <w:rPr>
          <w:rFonts w:ascii="Times New Roman" w:hAnsi="Times New Roman"/>
          <w:b/>
          <w:sz w:val="28"/>
          <w:szCs w:val="28"/>
          <w:lang w:val="uk-UA"/>
        </w:rPr>
        <w:t>4.</w:t>
      </w:r>
      <w:r w:rsidRPr="00D95A9F">
        <w:rPr>
          <w:rFonts w:ascii="Times New Roman" w:hAnsi="Times New Roman"/>
          <w:sz w:val="28"/>
          <w:szCs w:val="28"/>
          <w:lang w:val="uk-UA"/>
        </w:rPr>
        <w:t xml:space="preserve"> Комплекс археологічних пам’яток «Млиновище-1» на південно-східному  березі оз. Млиновище, на території дачних ділянок, в урочищі Святе (кол. Пролетарський Гай). І тис., ХІ–ХІІІ ст.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 w:rsidRPr="00D95A9F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 Фото квітень 2019 р.</w:t>
      </w:r>
    </w:p>
    <w:p w:rsidR="007708AE" w:rsidRPr="00D95A9F" w:rsidRDefault="007708AE" w:rsidP="00D95A9F">
      <w:pPr>
        <w:spacing w:after="0" w:line="240" w:lineRule="auto"/>
        <w:ind w:left="-74" w:right="-108"/>
        <w:jc w:val="center"/>
        <w:rPr>
          <w:vanish/>
          <w:lang w:val="uk-UA"/>
        </w:rPr>
      </w:pPr>
    </w:p>
    <w:p w:rsidR="007708AE" w:rsidRPr="00D95A9F" w:rsidRDefault="007708AE" w:rsidP="00D95A9F">
      <w:pPr>
        <w:rPr>
          <w:rFonts w:ascii="Times New Roman" w:hAnsi="Times New Roman"/>
          <w:sz w:val="24"/>
          <w:szCs w:val="24"/>
          <w:lang w:val="uk-UA"/>
        </w:rPr>
      </w:pPr>
    </w:p>
    <w:p w:rsidR="007708AE" w:rsidRPr="00D95A9F" w:rsidRDefault="007708AE" w:rsidP="00767F6F">
      <w:pPr>
        <w:jc w:val="center"/>
        <w:rPr>
          <w:lang w:val="uk-UA"/>
        </w:rPr>
      </w:pPr>
    </w:p>
    <w:p w:rsidR="007708AE" w:rsidRDefault="007708AE" w:rsidP="00767F6F">
      <w:pPr>
        <w:jc w:val="center"/>
      </w:pPr>
      <w:r>
        <w:rPr>
          <w:noProof/>
          <w:lang w:val="ru-RU" w:eastAsia="ru-RU"/>
        </w:rPr>
        <w:pict>
          <v:line id="Прямая соединительная линия 5" o:spid="_x0000_s1042" style="position:absolute;left:0;text-align:left;flip:x;z-index:251598336;visibility:visible" from="143.95pt,54.8pt" to="144.95pt,1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HsybQIAAIcEAAAOAAAAZHJzL2Uyb0RvYy54bWysVMFuEzEQvSPxD5bv6e6GbJ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2" o:spid="_x0000_i1098" type="#_x0000_t75" style="width:384.75pt;height:288.75pt;visibility:visible">
            <v:imagedata r:id="rId78" o:title=""/>
          </v:shape>
        </w:pict>
      </w:r>
    </w:p>
    <w:p w:rsidR="007708AE" w:rsidRDefault="007708AE" w:rsidP="00767F6F">
      <w:pPr>
        <w:jc w:val="center"/>
      </w:pPr>
      <w:r>
        <w:rPr>
          <w:noProof/>
          <w:lang w:val="ru-RU" w:eastAsia="ru-RU"/>
        </w:rPr>
        <w:pict>
          <v:line id="Прямая соединительная линия 8" o:spid="_x0000_s1043" style="position:absolute;left:0;text-align:left;flip:x;z-index:251617792;visibility:visible" from="304.45pt,55.75pt" to="304.45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kh9aAIAAIM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7" o:spid="_x0000_i1099" type="#_x0000_t75" style="width:384pt;height:285.75pt;visibility:visible">
            <v:imagedata r:id="rId79" o:title=""/>
          </v:shape>
        </w:pict>
      </w:r>
    </w:p>
    <w:p w:rsidR="007708AE" w:rsidRDefault="007708AE" w:rsidP="00D071D7">
      <w:pPr>
        <w:spacing w:after="0" w:line="240" w:lineRule="auto"/>
        <w:ind w:right="-108"/>
        <w:jc w:val="center"/>
        <w:rPr>
          <w:rFonts w:ascii="Times New Roman" w:hAnsi="Times New Roman"/>
          <w:sz w:val="28"/>
          <w:szCs w:val="28"/>
          <w:lang w:val="uk-UA"/>
        </w:rPr>
      </w:pPr>
      <w:r w:rsidRPr="0047303D">
        <w:rPr>
          <w:rFonts w:ascii="Times New Roman" w:hAnsi="Times New Roman"/>
          <w:b/>
          <w:sz w:val="28"/>
          <w:szCs w:val="28"/>
          <w:lang w:val="uk-UA"/>
        </w:rPr>
        <w:t>5.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Виробничий плінфовипалювальний комплекс «Болдині Гори».У південно-західній  частині міста, біля підніжжя правобережної тераси р. Десни (урочище Болдині Гори), поблизу Іллінської  церкви, на території садиби </w:t>
      </w:r>
      <w:r>
        <w:rPr>
          <w:rFonts w:ascii="Times New Roman" w:hAnsi="Times New Roman"/>
          <w:sz w:val="28"/>
          <w:szCs w:val="28"/>
          <w:lang w:val="uk-UA"/>
        </w:rPr>
        <w:t>по вул. Іллінській, </w:t>
      </w:r>
      <w:r w:rsidRPr="00D071D7">
        <w:rPr>
          <w:rFonts w:ascii="Times New Roman" w:hAnsi="Times New Roman"/>
          <w:sz w:val="28"/>
          <w:szCs w:val="28"/>
          <w:lang w:val="uk-UA"/>
        </w:rPr>
        <w:t>23.</w:t>
      </w:r>
      <w:r>
        <w:rPr>
          <w:rFonts w:ascii="Times New Roman" w:hAnsi="Times New Roman"/>
          <w:sz w:val="28"/>
          <w:szCs w:val="28"/>
          <w:lang w:val="uk-UA"/>
        </w:rPr>
        <w:t xml:space="preserve">Середина </w:t>
      </w:r>
      <w:r w:rsidRPr="00A50F91">
        <w:rPr>
          <w:rFonts w:ascii="Times New Roman" w:hAnsi="Times New Roman"/>
          <w:sz w:val="28"/>
          <w:szCs w:val="28"/>
          <w:lang w:val="uk-UA"/>
        </w:rPr>
        <w:t>ХІІ ст.</w:t>
      </w:r>
      <w:r w:rsidRPr="00832FEA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</w:t>
      </w:r>
    </w:p>
    <w:p w:rsidR="007708AE" w:rsidRDefault="007708AE" w:rsidP="0047303D">
      <w:pPr>
        <w:spacing w:after="0" w:line="240" w:lineRule="auto"/>
        <w:ind w:left="-74" w:right="-108"/>
        <w:jc w:val="center"/>
        <w:rPr>
          <w:lang w:val="ru-RU"/>
        </w:rPr>
      </w:pP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47303D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3" o:spid="_x0000_i1100" type="#_x0000_t75" style="width:393.75pt;height:295.5pt;visibility:visible">
            <v:imagedata r:id="rId80" o:title=""/>
          </v:shape>
        </w:pict>
      </w:r>
    </w:p>
    <w:p w:rsidR="007708AE" w:rsidRPr="00D071D7" w:rsidRDefault="007708AE" w:rsidP="0047303D">
      <w:pPr>
        <w:jc w:val="center"/>
        <w:rPr>
          <w:sz w:val="24"/>
          <w:szCs w:val="24"/>
          <w:lang w:val="ru-RU"/>
        </w:rPr>
      </w:pPr>
      <w:r w:rsidRPr="00D071D7">
        <w:rPr>
          <w:rFonts w:ascii="Times New Roman" w:hAnsi="Times New Roman"/>
          <w:sz w:val="24"/>
          <w:szCs w:val="24"/>
          <w:lang w:val="ru-RU"/>
        </w:rPr>
        <w:t>6-а.Садиби п</w:t>
      </w:r>
      <w:r w:rsidRPr="00D071D7">
        <w:rPr>
          <w:rFonts w:ascii="Times New Roman" w:hAnsi="Times New Roman"/>
          <w:sz w:val="24"/>
          <w:szCs w:val="24"/>
          <w:lang w:val="uk-UA"/>
        </w:rPr>
        <w:t xml:space="preserve">о </w:t>
      </w:r>
      <w:r w:rsidRPr="00D071D7">
        <w:rPr>
          <w:rFonts w:ascii="Times New Roman" w:hAnsi="Times New Roman"/>
          <w:sz w:val="24"/>
          <w:szCs w:val="24"/>
          <w:lang w:val="ru-RU"/>
        </w:rPr>
        <w:t>вул.Сіверянській,16</w:t>
      </w:r>
      <w:r w:rsidRPr="00D071D7">
        <w:rPr>
          <w:rFonts w:ascii="Times New Roman" w:hAnsi="Times New Roman"/>
          <w:sz w:val="24"/>
          <w:szCs w:val="24"/>
          <w:lang w:val="uk-UA"/>
        </w:rPr>
        <w:t xml:space="preserve"> і </w:t>
      </w:r>
      <w:r w:rsidRPr="00D071D7">
        <w:rPr>
          <w:rFonts w:ascii="Times New Roman" w:hAnsi="Times New Roman"/>
          <w:sz w:val="24"/>
          <w:szCs w:val="24"/>
          <w:lang w:val="ru-RU"/>
        </w:rPr>
        <w:t>18</w:t>
      </w:r>
    </w:p>
    <w:p w:rsidR="007708AE" w:rsidRDefault="007708AE" w:rsidP="0047303D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10" o:spid="_x0000_i1101" type="#_x0000_t75" style="width:396pt;height:297pt;visibility:visible">
            <v:imagedata r:id="rId81" o:title=""/>
          </v:shape>
        </w:pic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D071D7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2" o:spid="_x0000_s1044" style="position:absolute;left:0;text-align:left;flip:x;z-index:251618816;visibility:visible" from="185.95pt,97.8pt" to="185.95pt,15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ikRaQIAAIU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4" o:spid="_x0000_s1045" style="position:absolute;left:0;text-align:left;flip:x;z-index:251622912;visibility:visible" from="95.45pt,17.8pt" to="95.45pt,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" o:spid="_x0000_s1046" style="position:absolute;left:0;text-align:left;flip:x;z-index:251619840;visibility:visible;mso-position-horizontal:center;mso-position-horizontal-relative:page" from="0,32.8pt" to=".5pt,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">
            <v:stroke endarrow="block"/>
            <w10:wrap anchorx="page"/>
          </v:line>
        </w:pict>
      </w:r>
      <w:r w:rsidRPr="003D2CFC">
        <w:rPr>
          <w:noProof/>
          <w:lang w:val="ru-RU" w:eastAsia="ru-RU"/>
        </w:rPr>
        <w:pict>
          <v:shape id="Рисунок 11" o:spid="_x0000_i1102" type="#_x0000_t75" style="width:375pt;height:281.25pt;visibility:visible">
            <v:imagedata r:id="rId82" o:title=""/>
          </v:shape>
        </w:pict>
      </w:r>
    </w:p>
    <w:p w:rsidR="007708AE" w:rsidRDefault="007708AE" w:rsidP="00926162">
      <w:pPr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6-б. </w:t>
      </w:r>
      <w:r w:rsidRPr="007B40C0">
        <w:rPr>
          <w:rFonts w:ascii="Times New Roman" w:hAnsi="Times New Roman"/>
          <w:sz w:val="24"/>
          <w:szCs w:val="24"/>
          <w:lang w:val="uk-UA"/>
        </w:rPr>
        <w:t>Залишки церкви</w:t>
      </w:r>
      <w:r>
        <w:rPr>
          <w:rFonts w:ascii="Times New Roman" w:hAnsi="Times New Roman"/>
          <w:sz w:val="24"/>
          <w:szCs w:val="24"/>
          <w:lang w:val="uk-UA"/>
        </w:rPr>
        <w:t xml:space="preserve"> на території між садибами по вул. Сіверянській, 16 і 18</w:t>
      </w:r>
    </w:p>
    <w:p w:rsidR="007708AE" w:rsidRDefault="007708AE" w:rsidP="00D071D7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32" o:spid="_x0000_s1047" style="position:absolute;left:0;text-align:left;flip:x;z-index:251620864;visibility:visible" from="360.45pt,89.85pt" to="360.4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15" o:spid="_x0000_i1103" type="#_x0000_t75" style="width:381.75pt;height:286.5pt;visibility:visible">
            <v:imagedata r:id="rId83" o:title=""/>
          </v:shape>
        </w:pict>
      </w:r>
    </w:p>
    <w:p w:rsidR="007708AE" w:rsidRDefault="007708AE" w:rsidP="00926162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6-в. Місцерозташуваннязалишків церкви з Болдиної гори</w: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2018 р. та </w:t>
      </w:r>
      <w:r w:rsidRPr="001A3985">
        <w:rPr>
          <w:rFonts w:ascii="Times New Roman" w:hAnsi="Times New Roman"/>
          <w:sz w:val="28"/>
          <w:szCs w:val="28"/>
          <w:lang w:val="ru-RU"/>
        </w:rPr>
        <w:t>червень 2019 р.</w:t>
      </w:r>
    </w:p>
    <w:p w:rsidR="007708AE" w:rsidRDefault="007708AE" w:rsidP="00767F6F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47" o:spid="_x0000_s1048" style="position:absolute;left:0;text-align:left;flip:x;z-index:251621888;visibility:visible" from="170.45pt,96.8pt" to="170.45pt,1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23" o:spid="_x0000_i1104" type="#_x0000_t75" style="width:390.75pt;height:292.5pt;visibility:visible">
            <v:imagedata r:id="rId84" o:title=""/>
          </v:shape>
        </w:pict>
      </w:r>
    </w:p>
    <w:p w:rsidR="007708AE" w:rsidRDefault="007708AE" w:rsidP="00D071D7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</w:t>
      </w:r>
      <w:r>
        <w:rPr>
          <w:rFonts w:ascii="Times New Roman" w:hAnsi="Times New Roman"/>
          <w:sz w:val="24"/>
          <w:szCs w:val="24"/>
          <w:lang w:val="ru-RU"/>
        </w:rPr>
        <w:t>г</w:t>
      </w:r>
      <w:r w:rsidRPr="00926162">
        <w:rPr>
          <w:rFonts w:ascii="Times New Roman" w:hAnsi="Times New Roman"/>
          <w:sz w:val="24"/>
          <w:szCs w:val="24"/>
          <w:lang w:val="ru-RU"/>
        </w:rPr>
        <w:t xml:space="preserve">. Місцерозташуваннязалишків церкви з </w:t>
      </w:r>
      <w:r>
        <w:rPr>
          <w:rFonts w:ascii="Times New Roman" w:hAnsi="Times New Roman"/>
          <w:sz w:val="24"/>
          <w:szCs w:val="24"/>
          <w:lang w:val="ru-RU"/>
        </w:rPr>
        <w:t>вул. Толстого</w:t>
      </w:r>
    </w:p>
    <w:p w:rsidR="007708AE" w:rsidRDefault="007708AE" w:rsidP="00767F6F">
      <w:pPr>
        <w:jc w:val="center"/>
        <w:rPr>
          <w:lang w:val="ru-RU"/>
        </w:rPr>
      </w:pPr>
      <w:r w:rsidRPr="003D2CFC">
        <w:rPr>
          <w:noProof/>
          <w:lang w:val="ru-RU" w:eastAsia="ru-RU"/>
        </w:rPr>
        <w:pict>
          <v:shape id="Рисунок 4" o:spid="_x0000_i1105" type="#_x0000_t75" style="width:367.5pt;height:275.25pt;visibility:visible">
            <v:imagedata r:id="rId85" o:title=""/>
          </v:shape>
        </w:pict>
      </w:r>
    </w:p>
    <w:p w:rsidR="007708AE" w:rsidRDefault="007708AE" w:rsidP="00D071D7">
      <w:pPr>
        <w:jc w:val="center"/>
        <w:rPr>
          <w:rFonts w:ascii="Times New Roman" w:hAnsi="Times New Roman"/>
          <w:sz w:val="24"/>
          <w:szCs w:val="24"/>
          <w:lang w:val="ru-RU"/>
        </w:rPr>
      </w:pPr>
      <w:r w:rsidRPr="00926162">
        <w:rPr>
          <w:rFonts w:ascii="Times New Roman" w:hAnsi="Times New Roman"/>
          <w:sz w:val="24"/>
          <w:szCs w:val="24"/>
          <w:lang w:val="ru-RU"/>
        </w:rPr>
        <w:t>6-</w:t>
      </w:r>
      <w:r>
        <w:rPr>
          <w:rFonts w:ascii="Times New Roman" w:hAnsi="Times New Roman"/>
          <w:sz w:val="24"/>
          <w:szCs w:val="24"/>
          <w:lang w:val="ru-RU"/>
        </w:rPr>
        <w:t>д</w:t>
      </w:r>
      <w:r w:rsidRPr="00926162">
        <w:rPr>
          <w:rFonts w:ascii="Times New Roman" w:hAnsi="Times New Roman"/>
          <w:sz w:val="24"/>
          <w:szCs w:val="24"/>
          <w:lang w:val="ru-RU"/>
        </w:rPr>
        <w:t>. Місцерозташування</w:t>
      </w:r>
      <w:r>
        <w:rPr>
          <w:rFonts w:ascii="Times New Roman" w:hAnsi="Times New Roman"/>
          <w:sz w:val="24"/>
          <w:szCs w:val="24"/>
          <w:lang w:val="ru-RU"/>
        </w:rPr>
        <w:t>печерного комплексу</w:t>
      </w:r>
    </w:p>
    <w:p w:rsidR="007708AE" w:rsidRPr="00926162" w:rsidRDefault="007708AE" w:rsidP="00D071D7">
      <w:pPr>
        <w:snapToGrid w:val="0"/>
        <w:spacing w:after="0" w:line="240" w:lineRule="auto"/>
        <w:ind w:left="-8" w:right="-130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Fonts w:ascii="Times New Roman" w:hAnsi="Times New Roman"/>
          <w:b/>
          <w:sz w:val="28"/>
          <w:szCs w:val="28"/>
          <w:lang w:val="uk-UA"/>
        </w:rPr>
        <w:t>6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D071D7">
        <w:rPr>
          <w:rFonts w:ascii="Times New Roman" w:hAnsi="Times New Roman"/>
          <w:sz w:val="28"/>
          <w:szCs w:val="28"/>
          <w:lang w:val="uk-UA"/>
        </w:rPr>
        <w:t>Залишки церкви та печерний комплекс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1A3985">
        <w:rPr>
          <w:rFonts w:ascii="Times New Roman" w:hAnsi="Times New Roman"/>
          <w:sz w:val="28"/>
          <w:szCs w:val="28"/>
          <w:lang w:val="uk-UA"/>
        </w:rPr>
        <w:t xml:space="preserve">ХІІ-ХІІІ ст.Пам'ятка археології місцевого значення. </w:t>
      </w:r>
      <w:r w:rsidRPr="001A3985">
        <w:rPr>
          <w:rFonts w:ascii="Times New Roman" w:hAnsi="Times New Roman"/>
          <w:sz w:val="28"/>
          <w:szCs w:val="28"/>
          <w:lang w:val="ru-RU"/>
        </w:rPr>
        <w:t>Фоточервень 2019 р.</w:t>
      </w:r>
    </w:p>
    <w:p w:rsidR="007708AE" w:rsidRDefault="007708AE" w:rsidP="00E23125">
      <w:pPr>
        <w:jc w:val="center"/>
        <w:rPr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8" o:spid="_x0000_s1049" style="position:absolute;left:0;text-align:left;flip:x;z-index:251608576;visibility:visible" from="198.95pt,112.8pt" to="199.95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" o:spid="_x0000_s1050" style="position:absolute;left:0;text-align:left;flip:x;z-index:251599360;visibility:visible" from="125.95pt,87.3pt" to="126.95pt,1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6" o:spid="_x0000_i1106" type="#_x0000_t75" style="width:409.5pt;height:306.75pt;visibility:visible">
            <v:imagedata r:id="rId86" o:title=""/>
          </v:shape>
        </w:pict>
      </w:r>
    </w:p>
    <w:p w:rsidR="007708AE" w:rsidRDefault="007708AE" w:rsidP="00D071D7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1A3985"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  <w:t>7.</w:t>
      </w:r>
      <w:r w:rsidRPr="001A3985">
        <w:rPr>
          <w:rFonts w:ascii="Times New Roman" w:hAnsi="Times New Roman" w:cs="Courier New"/>
          <w:spacing w:val="-10"/>
          <w:position w:val="-2"/>
          <w:sz w:val="28"/>
          <w:szCs w:val="28"/>
          <w:lang w:val="uk-UA"/>
        </w:rPr>
        <w:t>Залишки  воріт</w:t>
      </w:r>
      <w:r>
        <w:rPr>
          <w:rFonts w:ascii="Times New Roman" w:hAnsi="Times New Roman" w:cs="Courier New"/>
          <w:spacing w:val="-10"/>
          <w:position w:val="-2"/>
          <w:sz w:val="28"/>
          <w:szCs w:val="28"/>
          <w:lang w:val="uk-UA"/>
        </w:rPr>
        <w:t>.</w:t>
      </w:r>
      <w:r w:rsidRPr="00D071D7">
        <w:rPr>
          <w:rFonts w:ascii="Times New Roman" w:hAnsi="Times New Roman"/>
          <w:sz w:val="28"/>
          <w:szCs w:val="28"/>
          <w:lang w:val="uk-UA"/>
        </w:rPr>
        <w:t>У</w:t>
      </w:r>
      <w:r w:rsidRPr="00D071D7">
        <w:rPr>
          <w:rFonts w:ascii="Times New Roman" w:hAnsi="Times New Roman"/>
          <w:sz w:val="28"/>
          <w:szCs w:val="28"/>
          <w:lang w:val="ru-RU"/>
        </w:rPr>
        <w:t>півд</w:t>
      </w:r>
      <w:r w:rsidRPr="00D071D7">
        <w:rPr>
          <w:rFonts w:ascii="Times New Roman" w:hAnsi="Times New Roman"/>
          <w:sz w:val="28"/>
          <w:szCs w:val="28"/>
          <w:lang w:val="uk-UA"/>
        </w:rPr>
        <w:t>енній</w:t>
      </w:r>
      <w:r w:rsidRPr="00D071D7">
        <w:rPr>
          <w:rFonts w:ascii="Times New Roman" w:hAnsi="Times New Roman"/>
          <w:sz w:val="28"/>
          <w:szCs w:val="28"/>
          <w:lang w:val="ru-RU"/>
        </w:rPr>
        <w:t xml:space="preserve">частиніміста, 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у північно-східній 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</w:t>
      </w:r>
      <w:r w:rsidRPr="00D071D7">
        <w:rPr>
          <w:rFonts w:ascii="Times New Roman" w:hAnsi="Times New Roman"/>
          <w:sz w:val="28"/>
          <w:szCs w:val="28"/>
          <w:lang w:val="uk-UA"/>
        </w:rPr>
        <w:t xml:space="preserve"> «Дитинця» (</w:t>
      </w:r>
      <w:r w:rsidRPr="00D071D7">
        <w:rPr>
          <w:rFonts w:ascii="Times New Roman" w:hAnsi="Times New Roman"/>
          <w:sz w:val="28"/>
          <w:szCs w:val="28"/>
          <w:lang w:val="ru-RU"/>
        </w:rPr>
        <w:t>Валу</w:t>
      </w:r>
      <w:r w:rsidRPr="00D071D7">
        <w:rPr>
          <w:rFonts w:ascii="Times New Roman" w:hAnsi="Times New Roman"/>
          <w:sz w:val="28"/>
          <w:szCs w:val="28"/>
          <w:lang w:val="uk-UA"/>
        </w:rPr>
        <w:t>)</w:t>
      </w:r>
      <w:r w:rsidRPr="00D071D7">
        <w:rPr>
          <w:rFonts w:ascii="Times New Roman" w:hAnsi="Times New Roman"/>
          <w:sz w:val="28"/>
          <w:szCs w:val="28"/>
          <w:lang w:val="ru-RU"/>
        </w:rPr>
        <w:t>,  поблизу</w:t>
      </w:r>
      <w:r w:rsidRPr="00D071D7">
        <w:rPr>
          <w:rFonts w:ascii="Times New Roman" w:hAnsi="Times New Roman"/>
          <w:sz w:val="28"/>
          <w:szCs w:val="28"/>
          <w:lang w:val="uk-UA"/>
        </w:rPr>
        <w:t>Чернігівського обласного х</w:t>
      </w:r>
      <w:r w:rsidRPr="00D071D7">
        <w:rPr>
          <w:rFonts w:ascii="Times New Roman" w:hAnsi="Times New Roman"/>
          <w:sz w:val="28"/>
          <w:szCs w:val="28"/>
          <w:lang w:val="ru-RU"/>
        </w:rPr>
        <w:t>удожнього музею</w:t>
      </w:r>
    </w:p>
    <w:p w:rsidR="007708AE" w:rsidRDefault="007708AE" w:rsidP="00D071D7">
      <w:pPr>
        <w:snapToGrid w:val="0"/>
        <w:spacing w:after="0" w:line="240" w:lineRule="auto"/>
        <w:jc w:val="center"/>
        <w:rPr>
          <w:rStyle w:val="FontStyle111"/>
          <w:rFonts w:ascii="Times New Roman" w:hAnsi="Times New Roman" w:cs="Courier New"/>
          <w:kern w:val="2"/>
          <w:sz w:val="28"/>
          <w:szCs w:val="28"/>
          <w:lang w:val="uk-UA"/>
        </w:rPr>
      </w:pPr>
      <w:r w:rsidRPr="00D071D7">
        <w:rPr>
          <w:rFonts w:ascii="Times New Roman" w:hAnsi="Times New Roman"/>
          <w:sz w:val="28"/>
          <w:szCs w:val="28"/>
          <w:lang w:val="uk-UA"/>
        </w:rPr>
        <w:t xml:space="preserve"> (вул. Музейна, 6)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D071D7">
        <w:rPr>
          <w:rStyle w:val="FontStyle111"/>
          <w:rFonts w:ascii="Times New Roman" w:hAnsi="Times New Roman" w:cs="Courier New"/>
          <w:kern w:val="2"/>
          <w:sz w:val="28"/>
          <w:szCs w:val="28"/>
          <w:lang w:val="uk-UA"/>
        </w:rPr>
        <w:t>початок ХІІІ ст.</w:t>
      </w:r>
    </w:p>
    <w:p w:rsidR="007708AE" w:rsidRDefault="007708AE" w:rsidP="00D071D7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F10667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17" o:spid="_x0000_s1051" style="position:absolute;left:0;text-align:left;flip:x;z-index:251600384;visibility:visible" from="165.45pt,173.3pt" to="165.45pt,2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3" o:spid="_x0000_i1107" type="#_x0000_t75" style="width:465pt;height:351.75pt;visibility:visible">
            <v:imagedata r:id="rId87" o:title=""/>
          </v:shape>
        </w:pict>
      </w:r>
    </w:p>
    <w:p w:rsidR="007708AE" w:rsidRDefault="007708AE" w:rsidP="001A3985">
      <w:pPr>
        <w:spacing w:after="0"/>
        <w:jc w:val="center"/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</w:pP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1A3985">
        <w:rPr>
          <w:rStyle w:val="FontStyle111"/>
          <w:rFonts w:ascii="Times New Roman" w:hAnsi="Times New Roman" w:cs="Courier New"/>
          <w:b/>
          <w:position w:val="-2"/>
          <w:sz w:val="28"/>
          <w:szCs w:val="28"/>
          <w:lang w:val="uk-UA"/>
        </w:rPr>
        <w:t>8.</w:t>
      </w:r>
      <w:r w:rsidRPr="009A6174">
        <w:rPr>
          <w:rStyle w:val="FontStyle111"/>
          <w:rFonts w:ascii="Times New Roman" w:hAnsi="Times New Roman"/>
          <w:position w:val="-2"/>
          <w:sz w:val="28"/>
          <w:szCs w:val="28"/>
          <w:lang w:val="uk-UA"/>
        </w:rPr>
        <w:t>Залишки воріт.</w:t>
      </w:r>
      <w:r w:rsidRPr="00D071D7">
        <w:rPr>
          <w:rFonts w:ascii="Times New Roman" w:hAnsi="Times New Roman"/>
          <w:sz w:val="28"/>
          <w:szCs w:val="28"/>
          <w:lang w:val="uk-UA"/>
        </w:rPr>
        <w:t>У</w:t>
      </w:r>
      <w:r w:rsidRPr="00D071D7">
        <w:rPr>
          <w:rFonts w:ascii="Times New Roman" w:hAnsi="Times New Roman"/>
          <w:sz w:val="28"/>
          <w:szCs w:val="28"/>
          <w:lang w:val="ru-RU"/>
        </w:rPr>
        <w:t>півд</w:t>
      </w:r>
      <w:r w:rsidRPr="00D071D7">
        <w:rPr>
          <w:rFonts w:ascii="Times New Roman" w:hAnsi="Times New Roman"/>
          <w:sz w:val="28"/>
          <w:szCs w:val="28"/>
          <w:lang w:val="uk-UA"/>
        </w:rPr>
        <w:t>енній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частиніміста, в центр</w:t>
      </w:r>
      <w:r w:rsidRPr="00D071D7">
        <w:rPr>
          <w:rFonts w:ascii="Times New Roman" w:hAnsi="Times New Roman"/>
          <w:sz w:val="28"/>
          <w:szCs w:val="28"/>
          <w:lang w:val="uk-UA"/>
        </w:rPr>
        <w:t>альній</w:t>
      </w:r>
      <w:r w:rsidRPr="00D071D7">
        <w:rPr>
          <w:rFonts w:ascii="Times New Roman" w:hAnsi="Times New Roman"/>
          <w:sz w:val="28"/>
          <w:szCs w:val="28"/>
          <w:lang w:val="ru-RU"/>
        </w:rPr>
        <w:t>частині</w:t>
      </w:r>
      <w:r w:rsidRPr="00D071D7">
        <w:rPr>
          <w:rFonts w:ascii="Times New Roman" w:hAnsi="Times New Roman"/>
          <w:sz w:val="28"/>
          <w:szCs w:val="28"/>
          <w:lang w:val="uk-UA"/>
        </w:rPr>
        <w:t>«Д</w:t>
      </w:r>
      <w:r w:rsidRPr="00D071D7">
        <w:rPr>
          <w:rFonts w:ascii="Times New Roman" w:hAnsi="Times New Roman"/>
          <w:sz w:val="28"/>
          <w:szCs w:val="28"/>
          <w:lang w:val="ru-RU"/>
        </w:rPr>
        <w:t>итинця</w:t>
      </w:r>
      <w:r w:rsidRPr="00D071D7">
        <w:rPr>
          <w:rFonts w:ascii="Times New Roman" w:hAnsi="Times New Roman"/>
          <w:sz w:val="28"/>
          <w:szCs w:val="28"/>
          <w:lang w:val="uk-UA"/>
        </w:rPr>
        <w:t>» (</w:t>
      </w:r>
      <w:r w:rsidRPr="00D071D7">
        <w:rPr>
          <w:rFonts w:ascii="Times New Roman" w:hAnsi="Times New Roman"/>
          <w:sz w:val="28"/>
          <w:szCs w:val="28"/>
          <w:lang w:val="ru-RU"/>
        </w:rPr>
        <w:t>Валу</w:t>
      </w:r>
      <w:r w:rsidRPr="00D071D7">
        <w:rPr>
          <w:rFonts w:ascii="Times New Roman" w:hAnsi="Times New Roman"/>
          <w:sz w:val="28"/>
          <w:szCs w:val="28"/>
          <w:lang w:val="uk-UA"/>
        </w:rPr>
        <w:t>),</w:t>
      </w:r>
      <w:r w:rsidRPr="00D071D7">
        <w:rPr>
          <w:rFonts w:ascii="Times New Roman" w:hAnsi="Times New Roman"/>
          <w:sz w:val="28"/>
          <w:szCs w:val="28"/>
          <w:lang w:val="ru-RU"/>
        </w:rPr>
        <w:t>міжБорисоглібським і Спаським соборами</w:t>
      </w:r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2156C4">
        <w:rPr>
          <w:rStyle w:val="FontStyle111"/>
          <w:rFonts w:ascii="Times New Roman" w:hAnsi="Times New Roman" w:cs="Courier New"/>
          <w:position w:val="-2"/>
          <w:sz w:val="28"/>
          <w:szCs w:val="28"/>
          <w:lang w:val="uk-UA"/>
        </w:rPr>
        <w:t>друга половина ХІІ ст.</w:t>
      </w: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Default="007708AE" w:rsidP="001A3985">
      <w:pPr>
        <w:spacing w:after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E76911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" o:spid="_x0000_s1052" style="position:absolute;left:0;text-align:left;flip:x;z-index:251601408;visibility:visible;mso-position-horizontal-relative:margin" from="243.7pt,177.3pt" to="244.7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" o:spid="_x0000_s1053" style="position:absolute;left:0;text-align:left;flip:x;z-index:251602432;visibility:visible" from="153.95pt,183.3pt" to="154.95pt,2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16" o:spid="_x0000_i1108" type="#_x0000_t75" style="width:488.25pt;height:366pt;visibility:visible">
            <v:imagedata r:id="rId88" o:title=""/>
          </v:shape>
        </w:pict>
      </w:r>
    </w:p>
    <w:p w:rsidR="007708AE" w:rsidRDefault="007708AE" w:rsidP="00E76911">
      <w:pPr>
        <w:spacing w:after="0"/>
        <w:ind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105"/>
          <w:rFonts w:ascii="Times New Roman" w:hAnsi="Times New Roman" w:cs="Century Schoolbook"/>
          <w:b/>
          <w:sz w:val="28"/>
          <w:szCs w:val="28"/>
          <w:lang w:val="uk-UA"/>
        </w:rPr>
        <w:t>9.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Залишки 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терема однокамерного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. </w:t>
      </w:r>
      <w:r w:rsidRPr="009A6174">
        <w:rPr>
          <w:rFonts w:ascii="Times New Roman" w:hAnsi="Times New Roman"/>
          <w:sz w:val="28"/>
          <w:szCs w:val="28"/>
          <w:lang w:val="uk-UA"/>
        </w:rPr>
        <w:t>У</w:t>
      </w:r>
      <w:r w:rsidRPr="009A6174">
        <w:rPr>
          <w:rFonts w:ascii="Times New Roman" w:hAnsi="Times New Roman"/>
          <w:sz w:val="28"/>
          <w:szCs w:val="28"/>
          <w:lang w:val="ru-RU"/>
        </w:rPr>
        <w:t>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частиніміста, в центр</w:t>
      </w:r>
      <w:r w:rsidRPr="009A6174">
        <w:rPr>
          <w:rFonts w:ascii="Times New Roman" w:hAnsi="Times New Roman"/>
          <w:sz w:val="28"/>
          <w:szCs w:val="28"/>
          <w:lang w:val="uk-UA"/>
        </w:rPr>
        <w:t>альній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>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 (</w:t>
      </w:r>
      <w:r w:rsidRPr="009A6174">
        <w:rPr>
          <w:rFonts w:ascii="Times New Roman" w:hAnsi="Times New Roman"/>
          <w:sz w:val="28"/>
          <w:szCs w:val="28"/>
          <w:lang w:val="ru-RU"/>
        </w:rPr>
        <w:t>Валу</w:t>
      </w:r>
      <w:r w:rsidRPr="009A6174">
        <w:rPr>
          <w:rFonts w:ascii="Times New Roman" w:hAnsi="Times New Roman"/>
          <w:sz w:val="28"/>
          <w:szCs w:val="28"/>
          <w:lang w:val="uk-UA"/>
        </w:rPr>
        <w:t>),</w:t>
      </w:r>
      <w:r w:rsidRPr="009A6174">
        <w:rPr>
          <w:rFonts w:ascii="Times New Roman" w:hAnsi="Times New Roman"/>
          <w:sz w:val="28"/>
          <w:szCs w:val="28"/>
          <w:lang w:val="ru-RU"/>
        </w:rPr>
        <w:t>міжБорисоглібським і Спаським соборами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.Д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руг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а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половин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а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ХІ – поч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ат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о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к</w:t>
      </w:r>
      <w:r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 ХІІ </w:t>
      </w:r>
      <w:r w:rsidRPr="002156C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ст.</w:t>
      </w:r>
    </w:p>
    <w:p w:rsidR="007708AE" w:rsidRDefault="007708AE" w:rsidP="00E23125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832FEA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A790B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2A790B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7" o:spid="_x0000_s1054" style="position:absolute;left:0;text-align:left;flip:x;z-index:251607552;visibility:visible" from="165.45pt,168.8pt" to="166.4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2" o:spid="_x0000_s1055" style="position:absolute;left:0;text-align:left;flip:x;z-index:251603456;visibility:visible" from="111.45pt,157.3pt" to="112.45pt,2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9" o:spid="_x0000_i1109" type="#_x0000_t75" style="width:408pt;height:309pt;visibility:visible">
            <v:imagedata r:id="rId89" o:title=""/>
          </v:shape>
        </w:pict>
      </w:r>
    </w:p>
    <w:p w:rsidR="007708AE" w:rsidRDefault="007708AE" w:rsidP="002156C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708AE" w:rsidRPr="00E76911" w:rsidRDefault="007708AE" w:rsidP="00E76911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10.</w:t>
      </w:r>
      <w:r w:rsidRPr="002156C4">
        <w:rPr>
          <w:rStyle w:val="FontStyle22"/>
          <w:rFonts w:ascii="Times New Roman" w:hAnsi="Times New Roman" w:cs="Sylfaen"/>
          <w:sz w:val="28"/>
          <w:szCs w:val="28"/>
          <w:lang w:val="uk-UA"/>
        </w:rPr>
        <w:t>Фундаменти церкви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. </w:t>
      </w:r>
      <w:r w:rsidRPr="009A6174">
        <w:rPr>
          <w:rFonts w:ascii="Times New Roman" w:hAnsi="Times New Roman"/>
          <w:sz w:val="28"/>
          <w:szCs w:val="28"/>
          <w:lang w:val="uk-UA"/>
        </w:rPr>
        <w:t>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 xml:space="preserve">околиціміста, 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у південній 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 (Валу)</w:t>
      </w:r>
      <w:r w:rsidRPr="009A6174">
        <w:rPr>
          <w:rFonts w:ascii="Times New Roman" w:hAnsi="Times New Roman"/>
          <w:sz w:val="28"/>
          <w:szCs w:val="28"/>
          <w:lang w:val="ru-RU"/>
        </w:rPr>
        <w:t>,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на «Цитаделі» (Верхньому Замку)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.</w:t>
      </w:r>
      <w:r w:rsidRPr="002156C4">
        <w:rPr>
          <w:rStyle w:val="FontStyle22"/>
          <w:rFonts w:ascii="Times New Roman" w:hAnsi="Times New Roman" w:cs="Sylfaen"/>
          <w:sz w:val="28"/>
          <w:szCs w:val="28"/>
          <w:lang w:val="uk-UA"/>
        </w:rPr>
        <w:t>ХІІ ст.</w:t>
      </w:r>
    </w:p>
    <w:p w:rsidR="007708AE" w:rsidRPr="002156C4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2156C4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2156C4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2156C4" w:rsidRDefault="007708AE" w:rsidP="002156C4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7708AE" w:rsidRDefault="007708AE" w:rsidP="002156C4">
      <w:pPr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E76911">
      <w:pPr>
        <w:jc w:val="center"/>
        <w:rPr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26" o:spid="_x0000_s1056" style="position:absolute;left:0;text-align:left;flip:x;z-index:251606528;visibility:visible;mso-position-horizontal-relative:page" from="313.5pt,92.3pt" to="315pt,1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">
            <v:stroke endarrow="block"/>
            <w10:wrap anchorx="page"/>
          </v:line>
        </w:pict>
      </w:r>
      <w:r>
        <w:rPr>
          <w:noProof/>
          <w:lang w:val="ru-RU" w:eastAsia="ru-RU"/>
        </w:rPr>
        <w:pict>
          <v:line id="Прямая соединительная линия 24" o:spid="_x0000_s1057" style="position:absolute;left:0;text-align:left;flip:x;z-index:251604480;visibility:visible" from="187.45pt,128.15pt" to="188.45pt,1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YJcbwIAAIkEAAAOAAAAZHJzL2Uyb0RvYy54bWysVMFuEzEQvSPxD5bv6e6GTZ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5" o:spid="_x0000_s1058" style="position:absolute;left:0;text-align:left;flip:x;z-index:251605504;visibility:visible" from="266.95pt,116.3pt" to="266.95pt,1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">
            <v:stroke endarrow="block"/>
          </v:line>
        </w:pict>
      </w:r>
      <w:r w:rsidRPr="003D2CFC">
        <w:rPr>
          <w:noProof/>
          <w:sz w:val="28"/>
          <w:szCs w:val="28"/>
          <w:lang w:val="ru-RU" w:eastAsia="ru-RU"/>
        </w:rPr>
        <w:pict>
          <v:shape id="Рисунок 18" o:spid="_x0000_i1110" type="#_x0000_t75" style="width:405pt;height:304.5pt;visibility:visible">
            <v:imagedata r:id="rId90" o:title=""/>
          </v:shape>
        </w:pict>
      </w:r>
    </w:p>
    <w:p w:rsidR="007708AE" w:rsidRPr="009A6174" w:rsidRDefault="007708AE" w:rsidP="009A6174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105"/>
          <w:rFonts w:ascii="Times New Roman" w:hAnsi="Times New Roman" w:cs="Century Schoolbook"/>
          <w:b/>
          <w:sz w:val="28"/>
          <w:szCs w:val="28"/>
          <w:lang w:val="ru-RU"/>
        </w:rPr>
        <w:t>11.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Залишки</w:t>
      </w:r>
      <w:r w:rsidRPr="009A617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Благовіщенської церкви</w:t>
      </w:r>
      <w:r w:rsidRPr="009A6174">
        <w:rPr>
          <w:rFonts w:ascii="Times New Roman" w:hAnsi="Times New Roman"/>
          <w:sz w:val="28"/>
          <w:szCs w:val="28"/>
          <w:lang w:val="uk-UA"/>
        </w:rPr>
        <w:t>.Н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 xml:space="preserve">околиціміста, 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у північно-східній </w:t>
      </w:r>
      <w:r w:rsidRPr="009A6174">
        <w:rPr>
          <w:rFonts w:ascii="Times New Roman" w:hAnsi="Times New Roman"/>
          <w:sz w:val="28"/>
          <w:szCs w:val="28"/>
          <w:lang w:val="ru-RU"/>
        </w:rPr>
        <w:t>частині</w:t>
      </w:r>
      <w:r w:rsidRPr="009A6174">
        <w:rPr>
          <w:rFonts w:ascii="Times New Roman" w:hAnsi="Times New Roman"/>
          <w:sz w:val="28"/>
          <w:szCs w:val="28"/>
          <w:lang w:val="uk-UA"/>
        </w:rPr>
        <w:t>«Д</w:t>
      </w:r>
      <w:r w:rsidRPr="009A6174">
        <w:rPr>
          <w:rFonts w:ascii="Times New Roman" w:hAnsi="Times New Roman"/>
          <w:sz w:val="28"/>
          <w:szCs w:val="28"/>
          <w:lang w:val="ru-RU"/>
        </w:rPr>
        <w:t>итинця</w:t>
      </w:r>
      <w:r w:rsidRPr="009A6174">
        <w:rPr>
          <w:rFonts w:ascii="Times New Roman" w:hAnsi="Times New Roman"/>
          <w:sz w:val="28"/>
          <w:szCs w:val="28"/>
          <w:lang w:val="uk-UA"/>
        </w:rPr>
        <w:t>»(</w:t>
      </w:r>
      <w:r w:rsidRPr="009A6174">
        <w:rPr>
          <w:rFonts w:ascii="Times New Roman" w:hAnsi="Times New Roman"/>
          <w:sz w:val="28"/>
          <w:szCs w:val="28"/>
          <w:lang w:val="ru-RU"/>
        </w:rPr>
        <w:t>Валу</w:t>
      </w:r>
      <w:r w:rsidRPr="009A6174">
        <w:rPr>
          <w:rFonts w:ascii="Times New Roman" w:hAnsi="Times New Roman"/>
          <w:sz w:val="28"/>
          <w:szCs w:val="28"/>
          <w:lang w:val="uk-UA"/>
        </w:rPr>
        <w:t>),на схід від будинкупо вул. Музейній, 1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E76911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E76911">
        <w:rPr>
          <w:rStyle w:val="FontStyle22"/>
          <w:rFonts w:ascii="Times New Roman" w:hAnsi="Times New Roman" w:cs="Sylfaen"/>
          <w:sz w:val="28"/>
          <w:szCs w:val="28"/>
          <w:lang w:val="uk-UA"/>
        </w:rPr>
        <w:t>ХІІ ст.</w:t>
      </w:r>
    </w:p>
    <w:p w:rsidR="007708AE" w:rsidRDefault="007708AE" w:rsidP="00E7691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E76911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E76911">
        <w:rPr>
          <w:rFonts w:ascii="Times New Roman" w:hAnsi="Times New Roman"/>
          <w:sz w:val="28"/>
          <w:szCs w:val="28"/>
          <w:lang w:val="ru-RU"/>
        </w:rPr>
        <w:t>Фото червень 2019</w:t>
      </w:r>
      <w:r w:rsidRPr="002156C4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Pr="002156C4" w:rsidRDefault="007708AE" w:rsidP="002156C4">
      <w:pPr>
        <w:snapToGrid w:val="0"/>
        <w:spacing w:after="0" w:line="240" w:lineRule="auto"/>
        <w:ind w:right="-81" w:firstLine="720"/>
        <w:rPr>
          <w:rFonts w:ascii="Times New Roman" w:hAnsi="Times New Roman"/>
          <w:sz w:val="28"/>
          <w:szCs w:val="28"/>
          <w:lang w:val="ru-RU"/>
        </w:rPr>
      </w:pPr>
    </w:p>
    <w:p w:rsidR="007708AE" w:rsidRDefault="007708AE" w:rsidP="00651BE1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30" o:spid="_x0000_s1059" style="position:absolute;left:0;text-align:left;z-index:251609600;visibility:visible;mso-position-horizontal-relative:margin" from="267.95pt,159.8pt" to="267.95pt,1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66" o:spid="_x0000_s1060" style="position:absolute;left:0;text-align:left;z-index:251623936;visibility:visible;mso-position-horizontal-relative:margin" from="302.45pt,139.8pt" to="302.95pt,1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29" o:spid="_x0000_i1111" type="#_x0000_t75" style="width:405.75pt;height:307.5pt;visibility:visible">
            <v:imagedata r:id="rId91" o:title=""/>
          </v:shape>
        </w:pict>
      </w:r>
    </w:p>
    <w:p w:rsidR="007708AE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</w:p>
    <w:p w:rsidR="007708AE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12.</w:t>
      </w: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>Фундаменти церкви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.</w:t>
      </w:r>
      <w:r w:rsidRPr="00651BE1">
        <w:rPr>
          <w:rFonts w:ascii="Times New Roman" w:hAnsi="Times New Roman"/>
          <w:sz w:val="28"/>
          <w:szCs w:val="28"/>
          <w:lang w:val="uk-UA"/>
        </w:rPr>
        <w:t xml:space="preserve"> На південній околиці міста, у північно-східній частині «Дитинця» (Валу),на  схід від Художнього музею (вул. Музейна, 6)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651BE1" w:rsidRDefault="007708AE" w:rsidP="00651BE1">
      <w:pPr>
        <w:pStyle w:val="Style58"/>
        <w:widowControl/>
        <w:spacing w:line="240" w:lineRule="auto"/>
        <w:ind w:left="-74" w:right="-153" w:firstLine="0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ХІІ 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– початок</w:t>
      </w:r>
      <w:r w:rsidRPr="00651BE1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 ХІІІ ст.</w:t>
      </w:r>
    </w:p>
    <w:p w:rsidR="007708AE" w:rsidRPr="00651BE1" w:rsidRDefault="007708AE" w:rsidP="00651BE1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2156C4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651BE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651BE1" w:rsidRDefault="007708AE">
      <w:pPr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Pr="00463ACE" w:rsidRDefault="007708AE" w:rsidP="001349B0">
      <w:pPr>
        <w:snapToGrid w:val="0"/>
        <w:spacing w:after="0" w:line="240" w:lineRule="auto"/>
        <w:ind w:right="-109"/>
        <w:jc w:val="center"/>
        <w:rPr>
          <w:rStyle w:val="FontStyle22"/>
          <w:rFonts w:ascii="Times New Roman" w:hAnsi="Times New Roman" w:cs="Sylfae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64" o:spid="_x0000_s1061" style="position:absolute;left:0;text-align:left;flip:x;z-index:251624960;visibility:visible" from="234.95pt,141.2pt" to="235.95pt,2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3" o:spid="_x0000_s1062" style="position:absolute;left:0;text-align:left;flip:x;z-index:251610624;visibility:visible" from="168.95pt,148.4pt" to="169.95pt,2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">
            <v:stroke endarrow="block"/>
          </v:line>
        </w:pict>
      </w:r>
      <w:r w:rsidRPr="003D2CFC">
        <w:rPr>
          <w:rFonts w:ascii="Times New Roman" w:hAnsi="Times New Roman"/>
          <w:noProof/>
          <w:lang w:val="ru-RU" w:eastAsia="ru-RU"/>
        </w:rPr>
        <w:pict>
          <v:shape id="Рисунок 31" o:spid="_x0000_i1112" type="#_x0000_t75" style="width:404.25pt;height:303pt;visibility:visible">
            <v:imagedata r:id="rId92" o:title=""/>
          </v:shape>
        </w:pict>
      </w:r>
    </w:p>
    <w:p w:rsidR="007708AE" w:rsidRDefault="007708AE" w:rsidP="001349B0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651BE1">
        <w:rPr>
          <w:rStyle w:val="FontStyle22"/>
          <w:rFonts w:ascii="Times New Roman" w:hAnsi="Times New Roman" w:cs="Sylfaen"/>
          <w:b/>
          <w:sz w:val="28"/>
          <w:szCs w:val="28"/>
          <w:lang w:val="uk-UA"/>
        </w:rPr>
        <w:t>13.</w:t>
      </w:r>
      <w:r w:rsidRPr="00F10667">
        <w:rPr>
          <w:rStyle w:val="FontStyle22"/>
          <w:rFonts w:ascii="Times New Roman" w:hAnsi="Times New Roman" w:cs="Sylfaen"/>
          <w:sz w:val="28"/>
          <w:szCs w:val="28"/>
          <w:lang w:val="uk-UA"/>
        </w:rPr>
        <w:t>Залишки церкви-усипальні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, </w:t>
      </w:r>
      <w:r w:rsidRPr="00F10667">
        <w:rPr>
          <w:rStyle w:val="FontStyle22"/>
          <w:rFonts w:ascii="Times New Roman" w:hAnsi="Times New Roman" w:cs="Sylfaen"/>
          <w:sz w:val="28"/>
          <w:szCs w:val="28"/>
          <w:lang w:val="uk-UA"/>
        </w:rPr>
        <w:t xml:space="preserve">кінець ХІ ст. 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На південній околиці міста, у північній частині «Дитинця» (Валу), південніше будівлі </w:t>
      </w:r>
      <w:r>
        <w:rPr>
          <w:rFonts w:ascii="Times New Roman" w:hAnsi="Times New Roman"/>
          <w:sz w:val="28"/>
          <w:szCs w:val="28"/>
          <w:lang w:val="uk-UA"/>
        </w:rPr>
        <w:t>колишньої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Поштової станції (вул. Музейна, 8).Пам'ятка археології місцевого значення.</w:t>
      </w:r>
    </w:p>
    <w:p w:rsidR="007708AE" w:rsidRDefault="007708AE" w:rsidP="001349B0">
      <w:pPr>
        <w:snapToGrid w:val="0"/>
        <w:spacing w:after="0" w:line="240" w:lineRule="auto"/>
        <w:ind w:right="-109" w:firstLine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1349B0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5" o:spid="_x0000_s1063" style="position:absolute;left:0;text-align:left;z-index:251611648;visibility:visible" from="216.45pt,164.8pt" to="216.95pt,2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4" o:spid="_x0000_i1113" type="#_x0000_t75" style="width:408.75pt;height:309pt;visibility:visible">
            <v:imagedata r:id="rId93" o:title=""/>
          </v:shape>
        </w:pict>
      </w:r>
    </w:p>
    <w:p w:rsidR="007708AE" w:rsidRDefault="007708AE" w:rsidP="001349B0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9A6174">
      <w:pPr>
        <w:snapToGrid w:val="0"/>
        <w:spacing w:after="0" w:line="240" w:lineRule="auto"/>
        <w:ind w:right="-74"/>
        <w:jc w:val="center"/>
        <w:rPr>
          <w:rStyle w:val="FontStyle22"/>
          <w:rFonts w:ascii="Times New Roman" w:hAnsi="Times New Roman" w:cs="Sylfaen"/>
          <w:sz w:val="28"/>
          <w:szCs w:val="28"/>
          <w:lang w:val="uk-UA"/>
        </w:rPr>
      </w:pPr>
      <w:r w:rsidRPr="001349B0">
        <w:rPr>
          <w:rFonts w:ascii="Times New Roman" w:hAnsi="Times New Roman" w:cs="Century Schoolbook"/>
          <w:b/>
          <w:sz w:val="28"/>
          <w:szCs w:val="28"/>
          <w:lang w:val="uk-UA" w:eastAsia="ru-RU"/>
        </w:rPr>
        <w:t>14.</w:t>
      </w:r>
      <w:r w:rsidRPr="009A6174">
        <w:rPr>
          <w:rStyle w:val="FontStyle22"/>
          <w:rFonts w:ascii="Times New Roman" w:hAnsi="Times New Roman" w:cs="Sylfaen"/>
          <w:sz w:val="28"/>
          <w:szCs w:val="28"/>
          <w:lang w:val="uk-UA"/>
        </w:rPr>
        <w:t>Архітектурні фрагменти  церкви</w:t>
      </w:r>
      <w:r w:rsidRPr="009A6174">
        <w:rPr>
          <w:rFonts w:ascii="Times New Roman" w:hAnsi="Times New Roman"/>
          <w:sz w:val="28"/>
          <w:szCs w:val="28"/>
          <w:lang w:val="uk-UA"/>
        </w:rPr>
        <w:t>Н</w:t>
      </w:r>
      <w:r w:rsidRPr="009A6174">
        <w:rPr>
          <w:rFonts w:ascii="Times New Roman" w:hAnsi="Times New Roman"/>
          <w:sz w:val="28"/>
          <w:szCs w:val="28"/>
          <w:lang w:val="ru-RU"/>
        </w:rPr>
        <w:t>а півд</w:t>
      </w:r>
      <w:r w:rsidRPr="009A6174">
        <w:rPr>
          <w:rFonts w:ascii="Times New Roman" w:hAnsi="Times New Roman"/>
          <w:sz w:val="28"/>
          <w:szCs w:val="28"/>
          <w:lang w:val="uk-UA"/>
        </w:rPr>
        <w:t>енній</w:t>
      </w:r>
      <w:r w:rsidRPr="009A6174">
        <w:rPr>
          <w:rFonts w:ascii="Times New Roman" w:hAnsi="Times New Roman"/>
          <w:sz w:val="28"/>
          <w:szCs w:val="28"/>
          <w:lang w:val="ru-RU"/>
        </w:rPr>
        <w:t>околиціміста,</w:t>
      </w:r>
      <w:r w:rsidRPr="009A6174">
        <w:rPr>
          <w:rFonts w:ascii="Times New Roman" w:hAnsi="Times New Roman"/>
          <w:sz w:val="28"/>
          <w:szCs w:val="28"/>
          <w:lang w:val="uk-UA"/>
        </w:rPr>
        <w:t xml:space="preserve"> в районі Катерининської церкви(</w:t>
      </w:r>
      <w:r w:rsidRPr="009A6174">
        <w:rPr>
          <w:rFonts w:ascii="Times New Roman" w:hAnsi="Times New Roman" w:cs="Sylfaen"/>
          <w:sz w:val="28"/>
          <w:szCs w:val="28"/>
          <w:lang w:val="uk-UA"/>
        </w:rPr>
        <w:t>пр. Миру, 6а)</w:t>
      </w:r>
      <w:r>
        <w:rPr>
          <w:rFonts w:ascii="Times New Roman" w:hAnsi="Times New Roman" w:cs="Sylfaen"/>
          <w:sz w:val="28"/>
          <w:szCs w:val="28"/>
          <w:lang w:val="uk-UA"/>
        </w:rPr>
        <w:t>.</w:t>
      </w:r>
      <w:r>
        <w:rPr>
          <w:rStyle w:val="FontStyle22"/>
          <w:rFonts w:ascii="Times New Roman" w:hAnsi="Times New Roman" w:cs="Sylfaen"/>
          <w:sz w:val="28"/>
          <w:szCs w:val="28"/>
          <w:lang w:val="uk-UA"/>
        </w:rPr>
        <w:t>ХІІ ст.</w:t>
      </w:r>
    </w:p>
    <w:p w:rsidR="007708AE" w:rsidRPr="001349B0" w:rsidRDefault="007708AE" w:rsidP="009A6174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1349B0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7708AE">
      <w:pPr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br w:type="page"/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9" o:spid="_x0000_i1114" type="#_x0000_t75" style="width:390.75pt;height:292.5pt;visibility:visible">
            <v:imagedata r:id="rId94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15-а.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загальний вигляд з північного заходу</w: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5" o:spid="_x0000_i1115" type="#_x0000_t75" style="width:396pt;height:297pt;visibility:visible">
            <v:imagedata r:id="rId95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</w:p>
    <w:p w:rsidR="007708AE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349B0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15.</w:t>
      </w:r>
      <w:r w:rsidRPr="00DD5331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«Гора».</w:t>
      </w:r>
      <w:r w:rsidRPr="00F10667">
        <w:rPr>
          <w:rFonts w:ascii="Times New Roman" w:hAnsi="Times New Roman"/>
          <w:sz w:val="28"/>
          <w:szCs w:val="28"/>
          <w:lang w:val="uk-UA"/>
        </w:rPr>
        <w:t>На західній околиці міста (селище Астра), в урочищі Гора.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ІІІ–V, ХІ–ХІІІ ст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</w:t>
      </w:r>
    </w:p>
    <w:p w:rsidR="007708AE" w:rsidRDefault="007708AE" w:rsidP="003A5C86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DD533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7" o:spid="_x0000_i1116" type="#_x0000_t75" style="width:394.5pt;height:296.25pt;visibility:visible">
            <v:imagedata r:id="rId96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15-б.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зі сходу</w: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7" o:spid="_x0000_i1117" type="#_x0000_t75" style="width:399.75pt;height:300pt;visibility:visible">
            <v:imagedata r:id="rId97" o:title=""/>
          </v:shape>
        </w:pict>
      </w:r>
    </w:p>
    <w:p w:rsidR="007708AE" w:rsidRDefault="007708AE" w:rsidP="00DD5331">
      <w:pPr>
        <w:snapToGrid w:val="0"/>
        <w:spacing w:after="0" w:line="240" w:lineRule="auto"/>
        <w:ind w:right="-74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15-в. </w:t>
      </w:r>
      <w:r w:rsidRPr="00EE10B5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«Гора»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з південного заходу</w:t>
      </w:r>
    </w:p>
    <w:p w:rsidR="007708AE" w:rsidRDefault="007708AE" w:rsidP="00DD533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349B0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15.</w:t>
      </w:r>
      <w:r w:rsidRPr="00DD5331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«Гора».</w:t>
      </w:r>
      <w:r w:rsidRPr="00F10667">
        <w:rPr>
          <w:rFonts w:ascii="Times New Roman" w:hAnsi="Times New Roman"/>
          <w:sz w:val="28"/>
          <w:szCs w:val="28"/>
          <w:lang w:val="uk-UA"/>
        </w:rPr>
        <w:t>На західній околиці міста (селище Астра), в урочищі Гора.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ІІІ–V, ХІ–ХІІІ ст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</w:t>
      </w:r>
    </w:p>
    <w:p w:rsidR="007708AE" w:rsidRPr="00DD5331" w:rsidRDefault="007708AE" w:rsidP="00DD533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DD5331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DD5331" w:rsidRDefault="007708AE" w:rsidP="00F10667">
      <w:pPr>
        <w:snapToGrid w:val="0"/>
        <w:spacing w:after="0" w:line="240" w:lineRule="auto"/>
        <w:ind w:right="-109"/>
        <w:jc w:val="both"/>
        <w:rPr>
          <w:rFonts w:ascii="Times New Roman" w:hAnsi="Times New Roman"/>
          <w:noProof/>
          <w:sz w:val="28"/>
          <w:szCs w:val="28"/>
          <w:lang w:val="uk-UA"/>
        </w:rPr>
      </w:pPr>
    </w:p>
    <w:p w:rsidR="007708AE" w:rsidRPr="00DD5331" w:rsidRDefault="007708AE" w:rsidP="00FA6D9B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0" o:spid="_x0000_s1064" style="position:absolute;left:0;text-align:left;flip:x;z-index:251612672;visibility:visible" from="262.95pt,96.2pt" to="263.95pt,17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42" o:spid="_x0000_s1065" style="position:absolute;left:0;text-align:left;flip:x;z-index:251614720;visibility:visible" from="146.95pt,104.7pt" to="148.45pt,1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8" o:spid="_x0000_i1118" type="#_x0000_t75" style="width:396pt;height:297pt;visibility:visible">
            <v:imagedata r:id="rId98" o:title=""/>
          </v:shape>
        </w:pict>
      </w:r>
    </w:p>
    <w:p w:rsidR="007708AE" w:rsidRPr="00DD5331" w:rsidRDefault="007708AE" w:rsidP="003A5C86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noProof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t>16-а Загальний вигляд із північного заходу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1" o:spid="_x0000_s1066" style="position:absolute;left:0;text-align:left;flip:x;z-index:251613696;visibility:visible" from="255.95pt,104.1pt" to="257.45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39" o:spid="_x0000_i1119" type="#_x0000_t75" style="width:393pt;height:297.75pt;visibility:visible">
            <v:imagedata r:id="rId99" o:title=""/>
          </v:shape>
        </w:pic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16.</w:t>
      </w:r>
      <w:r w:rsidRPr="00F10667">
        <w:rPr>
          <w:rFonts w:ascii="Times New Roman" w:hAnsi="Times New Roman"/>
          <w:sz w:val="28"/>
          <w:szCs w:val="28"/>
          <w:lang w:val="uk-UA"/>
        </w:rPr>
        <w:t>Поселення</w:t>
      </w:r>
      <w:r>
        <w:rPr>
          <w:rFonts w:ascii="Times New Roman" w:hAnsi="Times New Roman"/>
          <w:sz w:val="24"/>
          <w:szCs w:val="24"/>
          <w:lang w:val="uk-UA"/>
        </w:rPr>
        <w:t>«</w:t>
      </w:r>
      <w:r w:rsidRPr="00FA6D9B">
        <w:rPr>
          <w:rFonts w:ascii="Times New Roman" w:hAnsi="Times New Roman"/>
          <w:sz w:val="28"/>
          <w:szCs w:val="28"/>
          <w:lang w:val="uk-UA"/>
        </w:rPr>
        <w:t>Микулине</w:t>
      </w:r>
      <w:r>
        <w:rPr>
          <w:rFonts w:ascii="Times New Roman" w:hAnsi="Times New Roman"/>
          <w:sz w:val="28"/>
          <w:szCs w:val="28"/>
          <w:lang w:val="uk-UA"/>
        </w:rPr>
        <w:t>».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ХІІ–ХІІІ, ХVІ–ХVІІІ ст.</w:t>
      </w:r>
    </w:p>
    <w:p w:rsidR="007708AE" w:rsidRPr="00F10667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4"/>
          <w:szCs w:val="24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DD5331">
        <w:rPr>
          <w:rFonts w:ascii="Times New Roman" w:hAnsi="Times New Roman"/>
          <w:sz w:val="28"/>
          <w:szCs w:val="28"/>
          <w:lang w:val="uk-UA"/>
        </w:rPr>
        <w:t>Фото червен</w:t>
      </w:r>
      <w:r w:rsidRPr="00FA6D9B">
        <w:rPr>
          <w:rFonts w:ascii="Times New Roman" w:hAnsi="Times New Roman"/>
          <w:sz w:val="28"/>
          <w:szCs w:val="28"/>
          <w:lang w:val="uk-UA"/>
        </w:rPr>
        <w:t>ь 2019 р.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45" o:spid="_x0000_s1067" style="position:absolute;left:0;text-align:left;flip:x;z-index:251615744;visibility:visible" from="125.45pt,63.3pt" to="125.95pt,1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78LbQIAAIg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75" o:spid="_x0000_i1120" type="#_x0000_t75" style="width:394.5pt;height:296.25pt;visibility:visible">
            <v:imagedata r:id="rId100" o:title=""/>
          </v:shape>
        </w:pict>
      </w:r>
    </w:p>
    <w:p w:rsidR="007708AE" w:rsidRPr="0099464F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3A5C86">
        <w:rPr>
          <w:rFonts w:ascii="Times New Roman" w:hAnsi="Times New Roman"/>
          <w:sz w:val="24"/>
          <w:szCs w:val="24"/>
          <w:lang w:val="uk-UA"/>
        </w:rPr>
        <w:t>17-а Поселення «Кораблище</w:t>
      </w:r>
      <w:r>
        <w:rPr>
          <w:rFonts w:ascii="Times New Roman" w:hAnsi="Times New Roman"/>
          <w:sz w:val="28"/>
          <w:szCs w:val="28"/>
          <w:lang w:val="uk-UA"/>
        </w:rPr>
        <w:t xml:space="preserve">» </w:t>
      </w:r>
      <w:r w:rsidRPr="0099464F">
        <w:rPr>
          <w:rFonts w:ascii="Times New Roman" w:hAnsi="Times New Roman"/>
          <w:sz w:val="24"/>
          <w:szCs w:val="24"/>
          <w:lang w:val="uk-UA"/>
        </w:rPr>
        <w:t>з південного сходу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70" o:spid="_x0000_i1121" type="#_x0000_t75" style="width:394.5pt;height:297pt;visibility:visible">
            <v:imagedata r:id="rId101" o:title=""/>
          </v:shape>
        </w:pict>
      </w:r>
    </w:p>
    <w:p w:rsidR="007708AE" w:rsidRDefault="007708AE" w:rsidP="003A5C86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A5C86">
        <w:rPr>
          <w:rFonts w:ascii="Times New Roman" w:hAnsi="Times New Roman"/>
          <w:sz w:val="24"/>
          <w:szCs w:val="24"/>
          <w:lang w:val="uk-UA"/>
        </w:rPr>
        <w:t>17-</w:t>
      </w:r>
      <w:r>
        <w:rPr>
          <w:rFonts w:ascii="Times New Roman" w:hAnsi="Times New Roman"/>
          <w:sz w:val="24"/>
          <w:szCs w:val="24"/>
          <w:lang w:val="uk-UA"/>
        </w:rPr>
        <w:t>б.</w:t>
      </w:r>
      <w:r w:rsidRPr="003A5C86">
        <w:rPr>
          <w:rFonts w:ascii="Times New Roman" w:hAnsi="Times New Roman"/>
          <w:sz w:val="24"/>
          <w:szCs w:val="24"/>
          <w:lang w:val="uk-UA"/>
        </w:rPr>
        <w:t>Поселення «Кораблище</w:t>
      </w:r>
      <w:r>
        <w:rPr>
          <w:rFonts w:ascii="Times New Roman" w:hAnsi="Times New Roman"/>
          <w:sz w:val="28"/>
          <w:szCs w:val="28"/>
          <w:lang w:val="uk-UA"/>
        </w:rPr>
        <w:t xml:space="preserve">» </w:t>
      </w:r>
      <w:r w:rsidRPr="003A5C86">
        <w:rPr>
          <w:rFonts w:ascii="Times New Roman" w:hAnsi="Times New Roman"/>
          <w:sz w:val="24"/>
          <w:szCs w:val="24"/>
          <w:lang w:val="uk-UA"/>
        </w:rPr>
        <w:t>з півночі</w:t>
      </w:r>
    </w:p>
    <w:p w:rsidR="007708AE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17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Поселення </w:t>
      </w:r>
      <w:r>
        <w:rPr>
          <w:rFonts w:ascii="Times New Roman" w:hAnsi="Times New Roman"/>
          <w:sz w:val="28"/>
          <w:szCs w:val="28"/>
          <w:lang w:val="uk-UA"/>
        </w:rPr>
        <w:t>«</w:t>
      </w:r>
      <w:r w:rsidRPr="00FA6D9B">
        <w:rPr>
          <w:rFonts w:ascii="Times New Roman" w:hAnsi="Times New Roman"/>
          <w:sz w:val="28"/>
          <w:szCs w:val="28"/>
          <w:lang w:val="uk-UA"/>
        </w:rPr>
        <w:t>Кораблище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Pr="00FA6D9B">
        <w:rPr>
          <w:rFonts w:ascii="Times New Roman" w:hAnsi="Times New Roman"/>
          <w:sz w:val="28"/>
          <w:szCs w:val="28"/>
          <w:lang w:val="uk-UA"/>
        </w:rPr>
        <w:t>, південно-східна околиця міста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FA6D9B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ІІ тис. до н. е., ХІ–ХІІ ст.Пам'ятка археології місцевого значення. </w:t>
      </w:r>
    </w:p>
    <w:p w:rsidR="007708AE" w:rsidRDefault="007708AE" w:rsidP="003A5C86">
      <w:pPr>
        <w:snapToGrid w:val="0"/>
        <w:spacing w:after="0" w:line="240" w:lineRule="auto"/>
        <w:ind w:left="-8" w:right="-109" w:firstLine="8"/>
        <w:jc w:val="center"/>
        <w:rPr>
          <w:rFonts w:ascii="Times New Roman" w:hAnsi="Times New Roman"/>
          <w:sz w:val="24"/>
          <w:szCs w:val="24"/>
          <w:lang w:val="uk-UA"/>
        </w:rPr>
      </w:pPr>
      <w:r w:rsidRPr="00F10667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квітень, </w:t>
      </w:r>
      <w:r w:rsidRPr="00F10667">
        <w:rPr>
          <w:rFonts w:ascii="Times New Roman" w:hAnsi="Times New Roman"/>
          <w:sz w:val="28"/>
          <w:szCs w:val="28"/>
          <w:lang w:val="ru-RU"/>
        </w:rPr>
        <w:t>червень 2019 р.</w:t>
      </w:r>
      <w:r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CB121F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2" o:spid="_x0000_s1068" style="position:absolute;left:0;text-align:left;flip:x;z-index:251625984;visibility:visible" from="271.95pt,63.2pt" to="272.45pt,1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NcR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2" o:spid="_x0000_s1069" style="position:absolute;left:0;text-align:left;flip:x;z-index:251616768;visibility:visible" from="376.45pt,63.5pt" to="376.95pt,1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+V4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48" o:spid="_x0000_i1122" type="#_x0000_t75" style="width:386.25pt;height:289.5pt;visibility:visible">
            <v:imagedata r:id="rId102" o:title=""/>
          </v:shape>
        </w:pict>
      </w:r>
    </w:p>
    <w:p w:rsidR="007708AE" w:rsidRPr="00DD195B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 xml:space="preserve">18-а. </w:t>
      </w:r>
      <w:r>
        <w:rPr>
          <w:rFonts w:ascii="Times New Roman" w:hAnsi="Times New Roman"/>
          <w:sz w:val="24"/>
          <w:szCs w:val="24"/>
          <w:lang w:val="uk-UA"/>
        </w:rPr>
        <w:t>Загальний вигляд  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 «Святе» із заходу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1" o:spid="_x0000_i1123" type="#_x0000_t75" style="width:383.25pt;height:287.25pt;visibility:visible">
            <v:imagedata r:id="rId103" o:title=""/>
          </v:shape>
        </w:pic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18-б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Вид 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 «Святе» із заходу</w:t>
      </w:r>
    </w:p>
    <w:p w:rsidR="007708AE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18.</w:t>
      </w:r>
      <w:r w:rsidRPr="00DD195B">
        <w:rPr>
          <w:rFonts w:ascii="Times New Roman" w:hAnsi="Times New Roman"/>
          <w:sz w:val="28"/>
          <w:szCs w:val="28"/>
          <w:lang w:val="uk-UA"/>
        </w:rPr>
        <w:t>Поселення «Святе» (Пролетарський Гай)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F10667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V–І тис. до н. е., І тис., ХІІ–ХІІІ ст.</w:t>
      </w:r>
    </w:p>
    <w:p w:rsidR="007708AE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A6D9B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6" o:spid="_x0000_i1124" type="#_x0000_t75" style="width:404.25pt;height:303pt;visibility:visible">
            <v:imagedata r:id="rId104" o:title=""/>
          </v:shape>
        </w:pict>
      </w:r>
    </w:p>
    <w:p w:rsidR="007708AE" w:rsidRDefault="007708AE" w:rsidP="001A78F4">
      <w:pPr>
        <w:spacing w:after="0" w:line="240" w:lineRule="auto"/>
        <w:ind w:left="-74" w:right="-108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18-в. </w:t>
      </w:r>
      <w:r w:rsidRPr="00056F86">
        <w:rPr>
          <w:rFonts w:ascii="Times New Roman" w:hAnsi="Times New Roman"/>
          <w:sz w:val="24"/>
          <w:szCs w:val="24"/>
          <w:lang w:val="uk-UA"/>
        </w:rPr>
        <w:t xml:space="preserve">Вид на </w:t>
      </w:r>
      <w:r>
        <w:rPr>
          <w:rFonts w:ascii="Times New Roman" w:hAnsi="Times New Roman"/>
          <w:sz w:val="24"/>
          <w:szCs w:val="24"/>
          <w:lang w:val="uk-UA"/>
        </w:rPr>
        <w:t>п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оселення «Святе» </w:t>
      </w:r>
      <w:r>
        <w:rPr>
          <w:rFonts w:ascii="Times New Roman" w:hAnsi="Times New Roman"/>
          <w:sz w:val="24"/>
          <w:szCs w:val="24"/>
          <w:lang w:val="uk-UA"/>
        </w:rPr>
        <w:t>з південного сходу</w:t>
      </w: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A6D9B">
        <w:rPr>
          <w:rFonts w:ascii="Times New Roman" w:hAnsi="Times New Roman"/>
          <w:b/>
          <w:sz w:val="28"/>
          <w:szCs w:val="28"/>
          <w:lang w:val="uk-UA"/>
        </w:rPr>
        <w:t>18.</w:t>
      </w:r>
      <w:r w:rsidRPr="00DD195B">
        <w:rPr>
          <w:rFonts w:ascii="Times New Roman" w:hAnsi="Times New Roman"/>
          <w:sz w:val="28"/>
          <w:szCs w:val="28"/>
          <w:lang w:val="uk-UA"/>
        </w:rPr>
        <w:t>Поселення «Святе» (Пролетарський Гай)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F10667" w:rsidRDefault="007708AE" w:rsidP="00FA6D9B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V–І тис. до н. е., І тис., ХІІ–ХІІІ ст.</w:t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A6D9B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 xml:space="preserve">квітень </w:t>
      </w:r>
      <w:r w:rsidRPr="00FA6D9B">
        <w:rPr>
          <w:rFonts w:ascii="Times New Roman" w:hAnsi="Times New Roman"/>
          <w:sz w:val="28"/>
          <w:szCs w:val="28"/>
          <w:lang w:val="uk-UA"/>
        </w:rPr>
        <w:t>2019 р.</w:t>
      </w: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3" o:spid="_x0000_s1070" style="position:absolute;left:0;text-align:left;flip:x;z-index:251627008;visibility:visible" from="159.95pt,30.8pt" to="159.95pt,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9" o:spid="_x0000_i1125" type="#_x0000_t75" style="width:395.25pt;height:296.25pt;visibility:visible">
            <v:imagedata r:id="rId105" o:title=""/>
          </v:shape>
        </w:pict>
      </w:r>
    </w:p>
    <w:p w:rsidR="007708AE" w:rsidRPr="00DD195B" w:rsidRDefault="007708AE" w:rsidP="00DD195B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>1</w:t>
      </w:r>
      <w:r>
        <w:rPr>
          <w:rFonts w:ascii="Times New Roman" w:hAnsi="Times New Roman"/>
          <w:sz w:val="24"/>
          <w:szCs w:val="24"/>
          <w:lang w:val="uk-UA"/>
        </w:rPr>
        <w:t>9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Поселення«Телячий острів» із південного заходу.</w:t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74" o:spid="_x0000_s1071" style="position:absolute;left:0;text-align:left;flip:x;z-index:251628032;visibility:visible;mso-position-horizontal:center;mso-position-horizontal-relative:margin" from="0,47.85pt" to=".5pt,1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FRMbgIAAIg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0" o:spid="_x0000_i1126" type="#_x0000_t75" style="width:402.75pt;height:300pt;visibility:visible">
            <v:imagedata r:id="rId106" o:title=""/>
          </v:shape>
        </w:pict>
      </w:r>
    </w:p>
    <w:p w:rsidR="007708AE" w:rsidRDefault="007708AE" w:rsidP="00570F42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DD195B">
        <w:rPr>
          <w:rFonts w:ascii="Times New Roman" w:hAnsi="Times New Roman"/>
          <w:sz w:val="24"/>
          <w:szCs w:val="24"/>
          <w:lang w:val="uk-UA"/>
        </w:rPr>
        <w:t>1</w:t>
      </w:r>
      <w:r>
        <w:rPr>
          <w:rFonts w:ascii="Times New Roman" w:hAnsi="Times New Roman"/>
          <w:sz w:val="24"/>
          <w:szCs w:val="24"/>
          <w:lang w:val="uk-UA"/>
        </w:rPr>
        <w:t>9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Поселення«Телячий острів» із південного</w:t>
      </w:r>
      <w:r>
        <w:rPr>
          <w:rFonts w:ascii="Times New Roman" w:hAnsi="Times New Roman"/>
          <w:sz w:val="24"/>
          <w:szCs w:val="24"/>
          <w:lang w:val="uk-UA"/>
        </w:rPr>
        <w:t>сходу</w:t>
      </w:r>
    </w:p>
    <w:p w:rsidR="007708AE" w:rsidRDefault="007708AE" w:rsidP="00570F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570F42">
        <w:rPr>
          <w:rFonts w:ascii="Times New Roman" w:hAnsi="Times New Roman"/>
          <w:b/>
          <w:sz w:val="28"/>
          <w:szCs w:val="28"/>
          <w:lang w:val="uk-UA"/>
        </w:rPr>
        <w:t>19.</w:t>
      </w:r>
      <w:r w:rsidRPr="00FA6D9B">
        <w:rPr>
          <w:rFonts w:ascii="Times New Roman" w:hAnsi="Times New Roman"/>
          <w:sz w:val="28"/>
          <w:szCs w:val="28"/>
          <w:lang w:val="uk-UA"/>
        </w:rPr>
        <w:t>Поселення «Телячий острів».</w:t>
      </w:r>
      <w:r>
        <w:rPr>
          <w:rFonts w:ascii="Times New Roman" w:hAnsi="Times New Roman"/>
          <w:sz w:val="28"/>
          <w:szCs w:val="28"/>
          <w:lang w:val="uk-UA"/>
        </w:rPr>
        <w:t>Н</w:t>
      </w:r>
      <w:r w:rsidRPr="00570F42">
        <w:rPr>
          <w:rFonts w:ascii="Times New Roman" w:hAnsi="Times New Roman"/>
          <w:sz w:val="28"/>
          <w:szCs w:val="28"/>
          <w:lang w:val="uk-UA"/>
        </w:rPr>
        <w:t>а острові Телячому, посеред русла р. Десни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FA6D9B">
        <w:rPr>
          <w:rFonts w:ascii="Times New Roman" w:hAnsi="Times New Roman"/>
          <w:sz w:val="28"/>
          <w:szCs w:val="28"/>
          <w:lang w:val="uk-UA"/>
        </w:rPr>
        <w:t>І</w:t>
      </w:r>
      <w:r w:rsidRPr="00F10667">
        <w:rPr>
          <w:rFonts w:ascii="Times New Roman" w:hAnsi="Times New Roman"/>
          <w:sz w:val="28"/>
          <w:szCs w:val="28"/>
        </w:rPr>
        <w:t>V</w:t>
      </w:r>
      <w:r w:rsidRPr="00FA6D9B">
        <w:rPr>
          <w:rFonts w:ascii="Times New Roman" w:hAnsi="Times New Roman"/>
          <w:sz w:val="28"/>
          <w:szCs w:val="28"/>
          <w:lang w:val="uk-UA"/>
        </w:rPr>
        <w:t>–І тис. до н. е.</w:t>
      </w:r>
    </w:p>
    <w:p w:rsidR="007708AE" w:rsidRPr="00570F42" w:rsidRDefault="007708AE" w:rsidP="00570F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570F42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9" o:spid="_x0000_i1127" type="#_x0000_t75" style="width:386.25pt;height:289.5pt;visibility:visible">
            <v:imagedata r:id="rId107" o:title=""/>
          </v:shape>
        </w:pic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</w:t>
      </w:r>
      <w:r w:rsidRPr="00DD195B">
        <w:rPr>
          <w:rFonts w:ascii="Times New Roman" w:hAnsi="Times New Roman"/>
          <w:sz w:val="24"/>
          <w:szCs w:val="24"/>
          <w:lang w:val="uk-UA"/>
        </w:rPr>
        <w:t>-а. Поселення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з </w:t>
      </w:r>
      <w:r>
        <w:rPr>
          <w:rFonts w:ascii="Times New Roman" w:hAnsi="Times New Roman"/>
          <w:noProof/>
          <w:sz w:val="24"/>
          <w:szCs w:val="24"/>
          <w:lang w:val="uk-UA"/>
        </w:rPr>
        <w:t>півночі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38" o:spid="_x0000_i1128" type="#_x0000_t75" style="width:406.5pt;height:305.25pt;visibility:visible">
            <v:imagedata r:id="rId108" o:title=""/>
          </v:shape>
        </w:pict>
      </w:r>
    </w:p>
    <w:p w:rsidR="007708AE" w:rsidRDefault="007708AE" w:rsidP="001959E5">
      <w:pPr>
        <w:spacing w:after="0" w:line="240" w:lineRule="auto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</w:t>
      </w:r>
      <w:r w:rsidRPr="00DD195B">
        <w:rPr>
          <w:rFonts w:ascii="Times New Roman" w:hAnsi="Times New Roman"/>
          <w:sz w:val="24"/>
          <w:szCs w:val="24"/>
          <w:lang w:val="uk-UA"/>
        </w:rPr>
        <w:t>-</w:t>
      </w:r>
      <w:r>
        <w:rPr>
          <w:rFonts w:ascii="Times New Roman" w:hAnsi="Times New Roman"/>
          <w:sz w:val="24"/>
          <w:szCs w:val="24"/>
          <w:lang w:val="uk-UA"/>
        </w:rPr>
        <w:t>б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Південна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Pr="00DD195B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A6353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20.</w:t>
      </w:r>
      <w:r w:rsidRPr="00DD195B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«Кордовка»</w: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–І тис. до н. е., І тис., ХІ–ХІІІ ст.</w: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570F42" w:rsidRDefault="007708AE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8" o:spid="_x0000_i1129" type="#_x0000_t75" style="width:393.75pt;height:294.75pt;visibility:visible">
            <v:imagedata r:id="rId109" o:title=""/>
          </v:shape>
        </w:pic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20-в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Північно-східна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2" o:spid="_x0000_i1130" type="#_x0000_t75" style="width:393.75pt;height:294.75pt;visibility:visible">
            <v:imagedata r:id="rId110" o:title=""/>
          </v:shape>
        </w:pict>
      </w:r>
    </w:p>
    <w:p w:rsidR="007708AE" w:rsidRDefault="007708AE" w:rsidP="002A5BA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20-г</w:t>
      </w:r>
      <w:r w:rsidRPr="00DD195B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Західна частина п</w:t>
      </w:r>
      <w:r w:rsidRPr="00DD195B">
        <w:rPr>
          <w:rFonts w:ascii="Times New Roman" w:hAnsi="Times New Roman"/>
          <w:sz w:val="24"/>
          <w:szCs w:val="24"/>
          <w:lang w:val="uk-UA"/>
        </w:rPr>
        <w:t>оселення</w:t>
      </w:r>
      <w:r w:rsidRPr="00DD195B">
        <w:rPr>
          <w:rFonts w:ascii="Times New Roman" w:hAnsi="Times New Roman"/>
          <w:bCs/>
          <w:kern w:val="36"/>
          <w:sz w:val="24"/>
          <w:szCs w:val="24"/>
          <w:lang w:val="uk-UA"/>
        </w:rPr>
        <w:t>«Кордовка»</w:t>
      </w:r>
    </w:p>
    <w:p w:rsidR="007708AE" w:rsidRPr="00DD195B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A6353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20.</w:t>
      </w:r>
      <w:r w:rsidRPr="00DD195B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«Кордовка»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>V</w:t>
      </w:r>
      <w:r w:rsidRPr="00F10667">
        <w:rPr>
          <w:rFonts w:ascii="Times New Roman" w:hAnsi="Times New Roman"/>
          <w:bCs/>
          <w:kern w:val="36"/>
          <w:sz w:val="28"/>
          <w:szCs w:val="28"/>
          <w:lang w:val="uk-UA"/>
        </w:rPr>
        <w:t>–І тис. до н. е., І тис., ХІ–ХІІІ ст.</w:t>
      </w:r>
    </w:p>
    <w:p w:rsidR="007708AE" w:rsidRDefault="007708AE" w:rsidP="00A6353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F10667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A63539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8" o:spid="_x0000_i1131" type="#_x0000_t75" style="width:399pt;height:299.25pt;visibility:visible">
            <v:imagedata r:id="rId111" o:title=""/>
          </v:shape>
        </w:pic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 xml:space="preserve">21-а. Поселення </w:t>
      </w:r>
      <w:r w:rsidRPr="00EA24F6">
        <w:rPr>
          <w:rFonts w:ascii="Times New Roman" w:hAnsi="Times New Roman"/>
          <w:sz w:val="24"/>
          <w:szCs w:val="24"/>
          <w:lang w:val="uk-UA"/>
        </w:rPr>
        <w:t xml:space="preserve">в районі готелю «Придеснянського», </w: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4"/>
          <w:szCs w:val="24"/>
          <w:lang w:val="ru-RU"/>
        </w:rPr>
      </w:pPr>
      <w:r w:rsidRPr="00EA24F6">
        <w:rPr>
          <w:rFonts w:ascii="Times New Roman" w:hAnsi="Times New Roman"/>
          <w:sz w:val="24"/>
          <w:szCs w:val="24"/>
          <w:lang w:val="uk-UA"/>
        </w:rPr>
        <w:t>Чернігівського національного технологічного університету</w:t>
      </w:r>
    </w:p>
    <w:p w:rsidR="007708AE" w:rsidRDefault="007708AE" w:rsidP="00F10667">
      <w:pPr>
        <w:spacing w:after="0" w:line="240" w:lineRule="auto"/>
        <w:ind w:left="-74" w:right="-153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7708AE" w:rsidRDefault="007708AE" w:rsidP="00A63539">
      <w:pPr>
        <w:spacing w:after="0" w:line="240" w:lineRule="auto"/>
        <w:ind w:left="-74" w:right="-153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6" o:spid="_x0000_i1132" type="#_x0000_t75" style="width:399pt;height:299.25pt;visibility:visible">
            <v:imagedata r:id="rId112" o:title=""/>
          </v:shape>
        </w:pict>
      </w:r>
    </w:p>
    <w:p w:rsidR="007708AE" w:rsidRDefault="007708AE" w:rsidP="00F10667">
      <w:pPr>
        <w:spacing w:after="0" w:line="240" w:lineRule="auto"/>
        <w:ind w:left="-74" w:right="-153"/>
        <w:jc w:val="both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</w:pPr>
    </w:p>
    <w:p w:rsidR="007708AE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7" o:spid="_x0000_i1133" type="#_x0000_t75" style="width:393.75pt;height:295.5pt;visibility:visible">
            <v:imagedata r:id="rId113" o:title=""/>
          </v:shape>
        </w:pict>
      </w:r>
    </w:p>
    <w:p w:rsidR="007708AE" w:rsidRPr="002A5BAA" w:rsidRDefault="007708AE" w:rsidP="00EA24F6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21-б. Поселення 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в районі  НДІ </w:t>
      </w:r>
      <w:r w:rsidRPr="002A5BAA">
        <w:rPr>
          <w:rFonts w:ascii="Times New Roman" w:hAnsi="Times New Roman"/>
          <w:sz w:val="24"/>
          <w:szCs w:val="24"/>
          <w:lang w:val="ru-RU"/>
        </w:rPr>
        <w:t>мікробіології (вул.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 Шевченка, 97).</w:t>
      </w:r>
    </w:p>
    <w:p w:rsidR="007708AE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59" o:spid="_x0000_i1134" type="#_x0000_t75" style="width:393pt;height:291.75pt;visibility:visible">
            <v:imagedata r:id="rId114" o:title=""/>
          </v:shape>
        </w:pict>
      </w:r>
    </w:p>
    <w:p w:rsidR="007708AE" w:rsidRDefault="007708AE" w:rsidP="002A5BAA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EA24F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21.</w:t>
      </w:r>
      <w:r w:rsidRPr="002A5BA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«Інститут мікробіології»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EA24F6">
        <w:rPr>
          <w:rFonts w:ascii="Times New Roman" w:hAnsi="Times New Roman"/>
          <w:sz w:val="28"/>
          <w:szCs w:val="28"/>
          <w:lang w:val="uk-UA"/>
        </w:rPr>
        <w:t xml:space="preserve"> територія біля науково-дослідного Інституту сільськогосподарської мікробіології (вул. Шевченко, 97) (північна околиця</w:t>
      </w:r>
      <w:r w:rsidRPr="00366ACD">
        <w:rPr>
          <w:rFonts w:ascii="Times New Roman" w:hAnsi="Times New Roman"/>
          <w:sz w:val="24"/>
          <w:szCs w:val="24"/>
          <w:lang w:val="uk-UA"/>
        </w:rPr>
        <w:t>)</w:t>
      </w:r>
      <w:r>
        <w:rPr>
          <w:rFonts w:ascii="Times New Roman" w:hAnsi="Times New Roman"/>
          <w:sz w:val="24"/>
          <w:szCs w:val="24"/>
          <w:lang w:val="uk-UA"/>
        </w:rPr>
        <w:t xml:space="preserve">. </w:t>
      </w:r>
      <w:r w:rsidRPr="00EA24F6">
        <w:rPr>
          <w:rFonts w:ascii="Times New Roman" w:hAnsi="Times New Roman"/>
          <w:bCs/>
          <w:kern w:val="36"/>
          <w:sz w:val="28"/>
          <w:szCs w:val="28"/>
          <w:lang w:val="uk-UA"/>
        </w:rPr>
        <w:t>ХІ-ХІІІ ст.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</w:p>
    <w:p w:rsidR="007708AE" w:rsidRPr="00EA24F6" w:rsidRDefault="007708AE" w:rsidP="002A5BAA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EA24F6">
        <w:rPr>
          <w:rFonts w:ascii="Times New Roman" w:hAnsi="Times New Roman"/>
          <w:sz w:val="28"/>
          <w:szCs w:val="28"/>
          <w:lang w:val="uk-UA"/>
        </w:rPr>
        <w:t>Фото червень 2019 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1" o:spid="_x0000_i1135" type="#_x0000_t75" style="width:381.75pt;height:286.5pt;visibility:visible">
            <v:imagedata r:id="rId115" o:title=""/>
          </v:shape>
        </w:pict>
      </w:r>
    </w:p>
    <w:p w:rsidR="007708AE" w:rsidRPr="002A5BAA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21-в. Поселення </w:t>
      </w:r>
      <w:r w:rsidRPr="002A5BAA">
        <w:rPr>
          <w:rFonts w:ascii="Times New Roman" w:hAnsi="Times New Roman"/>
          <w:sz w:val="24"/>
          <w:szCs w:val="24"/>
          <w:lang w:val="uk-UA"/>
        </w:rPr>
        <w:t xml:space="preserve">в районі вулиць Федоровського, Грінченка, </w:t>
      </w:r>
    </w:p>
    <w:p w:rsidR="007708AE" w:rsidRPr="002A5BAA" w:rsidRDefault="007708AE" w:rsidP="00EA24F6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2A5BAA">
        <w:rPr>
          <w:rFonts w:ascii="Times New Roman" w:hAnsi="Times New Roman"/>
          <w:sz w:val="24"/>
          <w:szCs w:val="24"/>
          <w:lang w:val="uk-UA"/>
        </w:rPr>
        <w:t>пров. 1-го Відпочинку</w:t>
      </w:r>
    </w:p>
    <w:p w:rsidR="007708AE" w:rsidRDefault="007708AE" w:rsidP="00EA24F6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0" o:spid="_x0000_i1136" type="#_x0000_t75" style="width:386.25pt;height:288.75pt;visibility:visible">
            <v:imagedata r:id="rId116" o:title=""/>
          </v:shape>
        </w:pic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EA24F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21.</w:t>
      </w:r>
      <w:r w:rsidRPr="002A5BA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«Інститут мікробіології»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EA24F6">
        <w:rPr>
          <w:rFonts w:ascii="Times New Roman" w:hAnsi="Times New Roman"/>
          <w:sz w:val="28"/>
          <w:szCs w:val="28"/>
          <w:lang w:val="uk-UA"/>
        </w:rPr>
        <w:t xml:space="preserve"> територія біля науково-дослідного Інституту сільськогосподарської мікробіології (вул. Шевченко, 97) (північна околиця</w:t>
      </w:r>
      <w:r w:rsidRPr="00366ACD">
        <w:rPr>
          <w:rFonts w:ascii="Times New Roman" w:hAnsi="Times New Roman"/>
          <w:sz w:val="24"/>
          <w:szCs w:val="24"/>
          <w:lang w:val="uk-UA"/>
        </w:rPr>
        <w:t>)</w:t>
      </w:r>
      <w:r>
        <w:rPr>
          <w:rFonts w:ascii="Times New Roman" w:hAnsi="Times New Roman"/>
          <w:sz w:val="24"/>
          <w:szCs w:val="24"/>
          <w:lang w:val="uk-UA"/>
        </w:rPr>
        <w:t>.</w:t>
      </w:r>
      <w:r w:rsidRPr="00EA24F6">
        <w:rPr>
          <w:rFonts w:ascii="Times New Roman" w:hAnsi="Times New Roman"/>
          <w:bCs/>
          <w:kern w:val="36"/>
          <w:sz w:val="28"/>
          <w:szCs w:val="28"/>
          <w:lang w:val="uk-UA"/>
        </w:rPr>
        <w:t>ХІ-ХІІІ ст.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</w:p>
    <w:p w:rsidR="007708AE" w:rsidRDefault="007708AE" w:rsidP="00EA24F6">
      <w:pPr>
        <w:snapToGrid w:val="0"/>
        <w:spacing w:after="0" w:line="240" w:lineRule="auto"/>
        <w:ind w:left="-107" w:right="-109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EA24F6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F10667" w:rsidRDefault="007708AE" w:rsidP="000E27FB">
      <w:pPr>
        <w:autoSpaceDE w:val="0"/>
        <w:autoSpaceDN w:val="0"/>
        <w:adjustRightInd w:val="0"/>
        <w:spacing w:after="0" w:line="240" w:lineRule="auto"/>
        <w:ind w:right="5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85" o:spid="_x0000_s1072" style="position:absolute;left:0;text-align:left;flip:x;z-index:251629056;visibility:visible" from="158.45pt,56.8pt" to="158.95pt,1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WOmbQIAAIg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62" o:spid="_x0000_i1137" type="#_x0000_t75" style="width:393.75pt;height:295.5pt;visibility:visible">
            <v:imagedata r:id="rId117" o:title=""/>
          </v:shape>
        </w:pict>
      </w:r>
    </w:p>
    <w:p w:rsidR="007708AE" w:rsidRPr="00854454" w:rsidRDefault="007708AE" w:rsidP="00854454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kern w:val="36"/>
          <w:sz w:val="24"/>
          <w:szCs w:val="24"/>
          <w:lang w:val="uk-UA"/>
        </w:rPr>
        <w:t>22-а</w:t>
      </w:r>
      <w:r w:rsidRPr="00854454">
        <w:rPr>
          <w:rFonts w:ascii="Times New Roman" w:hAnsi="Times New Roman"/>
          <w:kern w:val="36"/>
          <w:sz w:val="24"/>
          <w:szCs w:val="24"/>
          <w:lang w:val="uk-UA"/>
        </w:rPr>
        <w:t>. Поселення «Нафтобаза» з південного заходу</w:t>
      </w:r>
    </w:p>
    <w:p w:rsidR="007708AE" w:rsidRDefault="007708AE" w:rsidP="000E27FB">
      <w:pPr>
        <w:tabs>
          <w:tab w:val="left" w:pos="0"/>
        </w:tabs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3" o:spid="_x0000_i1138" type="#_x0000_t75" style="width:363.75pt;height:272.25pt;visibility:visible">
            <v:imagedata r:id="rId118" o:title=""/>
          </v:shape>
        </w:pict>
      </w:r>
    </w:p>
    <w:p w:rsidR="007708AE" w:rsidRDefault="007708AE" w:rsidP="00854454">
      <w:pPr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854454">
        <w:rPr>
          <w:rFonts w:ascii="Times New Roman" w:hAnsi="Times New Roman"/>
          <w:kern w:val="36"/>
          <w:sz w:val="24"/>
          <w:szCs w:val="24"/>
          <w:lang w:val="uk-UA"/>
        </w:rPr>
        <w:t xml:space="preserve">22-б. Поселення «Нафтобаза» </w:t>
      </w:r>
      <w:r>
        <w:rPr>
          <w:rFonts w:ascii="Times New Roman" w:hAnsi="Times New Roman"/>
          <w:kern w:val="36"/>
          <w:sz w:val="24"/>
          <w:szCs w:val="24"/>
          <w:lang w:val="uk-UA"/>
        </w:rPr>
        <w:t>в</w:t>
      </w:r>
      <w:r>
        <w:rPr>
          <w:rFonts w:ascii="Times New Roman" w:hAnsi="Times New Roman"/>
          <w:sz w:val="24"/>
          <w:szCs w:val="24"/>
          <w:lang w:val="uk-UA"/>
        </w:rPr>
        <w:t xml:space="preserve"> районі нафтобази з півночі</w:t>
      </w:r>
    </w:p>
    <w:p w:rsidR="007708AE" w:rsidRDefault="007708AE" w:rsidP="002A5BAA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8"/>
          <w:szCs w:val="28"/>
          <w:lang w:val="uk-UA"/>
        </w:rPr>
      </w:pPr>
      <w:r w:rsidRPr="000E27FB">
        <w:rPr>
          <w:rFonts w:ascii="Times New Roman" w:hAnsi="Times New Roman"/>
          <w:b/>
          <w:kern w:val="36"/>
          <w:sz w:val="28"/>
          <w:szCs w:val="28"/>
          <w:lang w:val="uk-UA"/>
        </w:rPr>
        <w:t>22.</w:t>
      </w:r>
      <w:r w:rsidRPr="00F10667">
        <w:rPr>
          <w:rFonts w:ascii="Times New Roman" w:hAnsi="Times New Roman"/>
          <w:kern w:val="36"/>
          <w:sz w:val="28"/>
          <w:szCs w:val="28"/>
          <w:lang w:val="uk-UA"/>
        </w:rPr>
        <w:t xml:space="preserve">Поселення «Нафтобаза» </w:t>
      </w:r>
      <w:r w:rsidRPr="002A5BAA">
        <w:rPr>
          <w:rFonts w:ascii="Times New Roman" w:hAnsi="Times New Roman"/>
          <w:sz w:val="28"/>
          <w:szCs w:val="28"/>
          <w:lang w:val="uk-UA"/>
        </w:rPr>
        <w:t>Н</w:t>
      </w:r>
      <w:r w:rsidRPr="002A5BAA">
        <w:rPr>
          <w:rFonts w:ascii="Times New Roman" w:hAnsi="Times New Roman"/>
          <w:sz w:val="28"/>
          <w:szCs w:val="28"/>
          <w:lang w:val="ru-RU"/>
        </w:rPr>
        <w:t>а східвідтериторіїнафтобази</w:t>
      </w:r>
      <w:r w:rsidRPr="002A5BAA">
        <w:rPr>
          <w:rFonts w:ascii="Times New Roman" w:hAnsi="Times New Roman"/>
          <w:sz w:val="28"/>
          <w:szCs w:val="28"/>
          <w:lang w:val="uk-UA"/>
        </w:rPr>
        <w:t>,</w:t>
      </w:r>
      <w:r w:rsidRPr="000E27FB">
        <w:rPr>
          <w:rFonts w:ascii="Times New Roman" w:hAnsi="Times New Roman"/>
          <w:sz w:val="28"/>
          <w:szCs w:val="28"/>
          <w:lang w:val="uk-UA"/>
        </w:rPr>
        <w:t>на ділянці правобережної тераси р. Десни</w:t>
      </w:r>
      <w:r>
        <w:rPr>
          <w:rFonts w:ascii="Times New Roman" w:hAnsi="Times New Roman"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kern w:val="36"/>
          <w:sz w:val="28"/>
          <w:szCs w:val="28"/>
          <w:lang w:val="uk-UA"/>
        </w:rPr>
        <w:t>ХІІ–ХІІІ ст</w:t>
      </w:r>
      <w:r>
        <w:rPr>
          <w:rFonts w:ascii="Times New Roman" w:hAnsi="Times New Roman"/>
          <w:kern w:val="36"/>
          <w:sz w:val="28"/>
          <w:szCs w:val="28"/>
          <w:lang w:val="uk-UA"/>
        </w:rPr>
        <w:t>.</w:t>
      </w:r>
      <w:r w:rsidRPr="00F10667">
        <w:rPr>
          <w:rFonts w:ascii="Times New Roman" w:hAnsi="Times New Roman"/>
          <w:sz w:val="28"/>
          <w:szCs w:val="28"/>
          <w:lang w:val="uk-UA"/>
        </w:rPr>
        <w:t xml:space="preserve"> Пам'ятка археології місцевого значення. Фото червень 2019 р.</w:t>
      </w:r>
    </w:p>
    <w:p w:rsidR="007708AE" w:rsidRDefault="007708AE">
      <w:pPr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br w:type="page"/>
      </w:r>
    </w:p>
    <w:p w:rsidR="007708AE" w:rsidRPr="009D6B3E" w:rsidRDefault="007708AE" w:rsidP="009D6B3E">
      <w:pPr>
        <w:jc w:val="center"/>
      </w:pPr>
      <w:r w:rsidRPr="003D2CFC">
        <w:rPr>
          <w:noProof/>
          <w:lang w:val="ru-RU" w:eastAsia="ru-RU"/>
        </w:rPr>
        <w:pict>
          <v:shape id="Рисунок 88" o:spid="_x0000_i1139" type="#_x0000_t75" style="width:389.25pt;height:289.5pt;visibility:visible">
            <v:imagedata r:id="rId119" o:title=""/>
          </v:shape>
        </w:pict>
      </w:r>
    </w:p>
    <w:p w:rsidR="007708AE" w:rsidRPr="009D6B3E" w:rsidRDefault="007708AE" w:rsidP="009D6B3E">
      <w:pPr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69" o:spid="_x0000_s1073" style="position:absolute;left:0;text-align:left;flip:x;z-index:251645440;visibility:visible" from="166.95pt,64.75pt" to="167.45pt,1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5CUbg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8" o:spid="_x0000_s1074" style="position:absolute;left:0;text-align:left;flip:x;z-index:251644416;visibility:visible" from="294.45pt,78.75pt" to="294.95pt,1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DtK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89" o:spid="_x0000_i1140" type="#_x0000_t75" style="width:385.5pt;height:289.5pt;visibility:visible">
            <v:imagedata r:id="rId120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23.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«Піски». с</w:t>
      </w:r>
      <w:r w:rsidRPr="005E37B1">
        <w:rPr>
          <w:rFonts w:ascii="Times New Roman" w:hAnsi="Times New Roman"/>
          <w:color w:val="000000"/>
          <w:sz w:val="24"/>
          <w:szCs w:val="24"/>
          <w:lang w:val="uk-UA"/>
        </w:rPr>
        <w:t xml:space="preserve">. </w:t>
      </w:r>
      <w:r w:rsidRPr="009D6B3E">
        <w:rPr>
          <w:rFonts w:ascii="Times New Roman" w:hAnsi="Times New Roman"/>
          <w:color w:val="000000"/>
          <w:sz w:val="28"/>
          <w:szCs w:val="28"/>
          <w:lang w:val="uk-UA"/>
        </w:rPr>
        <w:t>Півці, Новоселівська сільрада Чернігівського району, 0,1 км на південний схід від села, на північно-східній околиці міста, біля моста через р. Стрижень по об’їздній дорозі, на лівому березі ріки, в ур. Піски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V–І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Пам'ятка археології місцевого значення.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b/>
          <w:noProof/>
          <w:lang w:val="ru-RU"/>
        </w:rPr>
      </w:pP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6" o:spid="_x0000_s1075" style="position:absolute;left:0;text-align:left;flip:x;z-index:251670016;visibility:visible" from="202.95pt,85.85pt" to="203.45pt,1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nSn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2hx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2" o:spid="_x0000_s1076" style="position:absolute;left:0;text-align:left;flip:x;z-index:251668992;visibility:visible" from="75.45pt,101.35pt" to="75.95pt,1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TnVbQIAAIg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90" o:spid="_x0000_i1141" type="#_x0000_t75" style="width:393pt;height:297.75pt;visibility:visible">
            <v:imagedata r:id="rId121" o:title=""/>
          </v:shape>
        </w:pict>
      </w:r>
    </w:p>
    <w:p w:rsidR="007708AE" w:rsidRPr="00854454" w:rsidRDefault="007708AE" w:rsidP="00854454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4454">
        <w:rPr>
          <w:rFonts w:ascii="Times New Roman" w:hAnsi="Times New Roman"/>
          <w:sz w:val="24"/>
          <w:szCs w:val="24"/>
          <w:lang w:val="uk-UA"/>
        </w:rPr>
        <w:t>24.-а. Поселення «Новоселівська заплава-2»</w:t>
      </w:r>
      <w:r>
        <w:rPr>
          <w:rFonts w:ascii="Times New Roman" w:hAnsi="Times New Roman"/>
          <w:sz w:val="24"/>
          <w:szCs w:val="24"/>
          <w:lang w:val="uk-UA"/>
        </w:rPr>
        <w:t>і</w:t>
      </w:r>
      <w:r w:rsidRPr="00854454">
        <w:rPr>
          <w:rFonts w:ascii="Times New Roman" w:hAnsi="Times New Roman"/>
          <w:sz w:val="24"/>
          <w:szCs w:val="24"/>
          <w:lang w:val="uk-UA"/>
        </w:rPr>
        <w:t>з заходу па південну частину</w: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7" o:spid="_x0000_s1077" style="position:absolute;left:0;text-align:left;flip:x;z-index:251671040;visibility:visible" from="151.95pt,98.95pt" to="152.45pt,1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d95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91" o:spid="_x0000_i1142" type="#_x0000_t75" style="width:399pt;height:299.25pt;visibility:visible">
            <v:imagedata r:id="rId122" o:title=""/>
          </v:shape>
        </w:pict>
      </w:r>
    </w:p>
    <w:p w:rsidR="007708AE" w:rsidRPr="009D6B3E" w:rsidRDefault="007708AE" w:rsidP="00854454">
      <w:pPr>
        <w:snapToGrid w:val="0"/>
        <w:spacing w:after="0" w:line="240" w:lineRule="auto"/>
        <w:ind w:left="-8" w:right="-109"/>
        <w:jc w:val="center"/>
        <w:rPr>
          <w:rFonts w:ascii="Times New Roman" w:hAnsi="Times New Roman"/>
          <w:bCs/>
          <w:kern w:val="36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24.</w:t>
      </w:r>
      <w:r w:rsidRPr="009D6B3E">
        <w:rPr>
          <w:rFonts w:ascii="Times New Roman" w:hAnsi="Times New Roman"/>
          <w:sz w:val="28"/>
          <w:szCs w:val="28"/>
          <w:lang w:val="uk-UA"/>
        </w:rPr>
        <w:t>Поселення «Новоселівська заплава-2»</w:t>
      </w:r>
      <w:r w:rsidRPr="00854454">
        <w:rPr>
          <w:rFonts w:ascii="Times New Roman" w:hAnsi="Times New Roman"/>
          <w:sz w:val="28"/>
          <w:szCs w:val="28"/>
          <w:lang w:val="uk-UA"/>
        </w:rPr>
        <w:t>(ЮрковХутор)(частково)</w:t>
      </w:r>
    </w:p>
    <w:p w:rsidR="007708AE" w:rsidRPr="009D6B3E" w:rsidRDefault="007708AE" w:rsidP="009D6B3E">
      <w:pPr>
        <w:snapToGri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bCs/>
          <w:kern w:val="36"/>
          <w:sz w:val="28"/>
          <w:szCs w:val="28"/>
        </w:rPr>
        <w:t>V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>–</w:t>
      </w:r>
      <w:r w:rsidRPr="009D6B3E">
        <w:rPr>
          <w:rFonts w:ascii="Times New Roman" w:hAnsi="Times New Roman"/>
          <w:bCs/>
          <w:kern w:val="36"/>
          <w:sz w:val="28"/>
          <w:szCs w:val="28"/>
          <w:lang w:val="ru-RU"/>
        </w:rPr>
        <w:t xml:space="preserve">ІІ 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>тис. до н. е., середина І тис., ХІ–ХІІІ, ХVІ–ХVІІ ст.</w:t>
      </w:r>
    </w:p>
    <w:p w:rsidR="007708AE" w:rsidRPr="009D6B3E" w:rsidRDefault="007708AE" w:rsidP="009D6B3E">
      <w:pPr>
        <w:snapToGri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4" o:spid="_x0000_i1143" type="#_x0000_t75" style="width:390.75pt;height:292.5pt;visibility:visible">
            <v:imagedata r:id="rId123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03112E">
        <w:rPr>
          <w:rFonts w:ascii="Times New Roman" w:hAnsi="Times New Roman"/>
          <w:sz w:val="24"/>
          <w:szCs w:val="24"/>
          <w:lang w:val="uk-UA"/>
        </w:rPr>
        <w:t xml:space="preserve">25-а. </w:t>
      </w:r>
      <w:r>
        <w:rPr>
          <w:rFonts w:ascii="Times New Roman" w:hAnsi="Times New Roman"/>
          <w:sz w:val="24"/>
          <w:szCs w:val="24"/>
          <w:lang w:val="uk-UA"/>
        </w:rPr>
        <w:t>Вид з півночі</w: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5" o:spid="_x0000_i1144" type="#_x0000_t75" style="width:390pt;height:292.5pt;visibility:visible">
            <v:imagedata r:id="rId124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03112E">
        <w:rPr>
          <w:rFonts w:ascii="Times New Roman" w:hAnsi="Times New Roman"/>
          <w:sz w:val="24"/>
          <w:szCs w:val="24"/>
          <w:lang w:val="uk-UA"/>
        </w:rPr>
        <w:t>25-б. Вид з півдня</w:t>
      </w:r>
    </w:p>
    <w:p w:rsidR="007708AE" w:rsidRDefault="007708AE" w:rsidP="00A172E7">
      <w:pPr>
        <w:snapToGrid w:val="0"/>
        <w:spacing w:after="0" w:line="240" w:lineRule="auto"/>
        <w:ind w:left="720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25.</w:t>
      </w:r>
      <w:r w:rsidRPr="00A172E7">
        <w:rPr>
          <w:rFonts w:ascii="Times New Roman" w:hAnsi="Times New Roman"/>
          <w:sz w:val="28"/>
          <w:szCs w:val="28"/>
          <w:lang w:val="uk-UA"/>
        </w:rPr>
        <w:t xml:space="preserve">Поселення «Кукашани-1» 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(частково). </w:t>
      </w:r>
      <w:r w:rsidRPr="00A172E7">
        <w:rPr>
          <w:rFonts w:ascii="Times New Roman" w:hAnsi="Times New Roman"/>
          <w:color w:val="000000"/>
          <w:sz w:val="28"/>
          <w:szCs w:val="28"/>
          <w:lang w:val="uk-UA"/>
        </w:rPr>
        <w:t xml:space="preserve">на східній околиці міста (район пров. 2-го Радищева). 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</w:t>
      </w:r>
      <w:r w:rsidRPr="00A172E7">
        <w:rPr>
          <w:rFonts w:ascii="Times New Roman" w:hAnsi="Times New Roman"/>
          <w:bCs/>
          <w:kern w:val="36"/>
          <w:sz w:val="24"/>
          <w:szCs w:val="24"/>
          <w:lang w:val="uk-UA"/>
        </w:rPr>
        <w:t>.,</w:t>
      </w:r>
      <w:r w:rsidRPr="00A172E7">
        <w:rPr>
          <w:rFonts w:ascii="Times New Roman" w:hAnsi="Times New Roman"/>
          <w:bCs/>
          <w:kern w:val="36"/>
          <w:sz w:val="28"/>
          <w:szCs w:val="28"/>
          <w:lang w:val="uk-UA"/>
        </w:rPr>
        <w:t>ІІІ–V ст. Х–ХІІІ ст.</w:t>
      </w:r>
    </w:p>
    <w:p w:rsidR="007708AE" w:rsidRPr="00A172E7" w:rsidRDefault="007708AE" w:rsidP="00A172E7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A172E7">
        <w:rPr>
          <w:rFonts w:ascii="Times New Roman" w:hAnsi="Times New Roman"/>
          <w:sz w:val="28"/>
          <w:szCs w:val="28"/>
          <w:lang w:val="uk-UA"/>
        </w:rPr>
        <w:t>Фото червень 2019 р.</w: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9" o:spid="_x0000_s1078" style="position:absolute;left:0;text-align:left;z-index:251688448;visibility:visible;mso-position-horizontal-relative:margin" from="242.45pt,91.8pt" to="242.95pt,1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8" o:spid="_x0000_s1079" style="position:absolute;left:0;text-align:left;z-index:251687424;visibility:visible" from="112.95pt,76.8pt" to="113.45pt,1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6" o:spid="_x0000_i1145" type="#_x0000_t75" style="width:396pt;height:297pt;visibility:visible">
            <v:imagedata r:id="rId125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0" o:spid="_x0000_s1080" style="position:absolute;left:0;text-align:left;z-index:251689472;visibility:visible" from="325.45pt,63.7pt" to="325.95pt,1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7" o:spid="_x0000_i1146" type="#_x0000_t75" style="width:399pt;height:299.25pt;visibility:visible">
            <v:imagedata r:id="rId126" o:title=""/>
          </v:shape>
        </w:pict>
      </w:r>
    </w:p>
    <w:p w:rsidR="007708AE" w:rsidRDefault="007708AE" w:rsidP="009D6B3E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4"/>
          <w:szCs w:val="24"/>
          <w:lang w:val="uk-UA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26.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«Єньків Хутір-4»,</w:t>
      </w:r>
      <w:r w:rsidRPr="009D6B3E">
        <w:rPr>
          <w:rFonts w:ascii="Times New Roman" w:hAnsi="Times New Roman"/>
          <w:color w:val="000000"/>
          <w:sz w:val="28"/>
          <w:szCs w:val="28"/>
          <w:lang w:val="uk-UA"/>
        </w:rPr>
        <w:t xml:space="preserve">с. Єньків, Анисівська сільська рада Чернігівського району. </w:t>
      </w:r>
      <w:r w:rsidRPr="009D6B3E">
        <w:rPr>
          <w:rFonts w:ascii="Times New Roman" w:hAnsi="Times New Roman"/>
          <w:sz w:val="28"/>
          <w:szCs w:val="28"/>
          <w:lang w:val="uk-UA"/>
        </w:rPr>
        <w:t>ХІІ – початок ХІІІ ст</w:t>
      </w:r>
      <w:r w:rsidRPr="009D6B3E">
        <w:rPr>
          <w:rFonts w:ascii="Times New Roman" w:hAnsi="Times New Roman"/>
          <w:sz w:val="24"/>
          <w:szCs w:val="24"/>
          <w:lang w:val="uk-UA"/>
        </w:rPr>
        <w:t xml:space="preserve">. </w:t>
      </w:r>
    </w:p>
    <w:p w:rsidR="007708AE" w:rsidRDefault="007708AE" w:rsidP="009D6B3E">
      <w:pPr>
        <w:snapToGrid w:val="0"/>
        <w:spacing w:after="0" w:line="240" w:lineRule="auto"/>
        <w:ind w:left="720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 xml:space="preserve">Пам'ятка археології місцевого значення.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9D6B3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Pr="0099464F" w:rsidRDefault="007708AE" w:rsidP="009D6B3E">
      <w:pPr>
        <w:jc w:val="center"/>
        <w:rPr>
          <w:rFonts w:ascii="Times New Roman" w:hAnsi="Times New Roman"/>
          <w:sz w:val="52"/>
          <w:szCs w:val="52"/>
          <w:lang w:val="uk-UA"/>
        </w:rPr>
      </w:pPr>
      <w:r w:rsidRPr="0099464F">
        <w:rPr>
          <w:rFonts w:ascii="Times New Roman" w:hAnsi="Times New Roman"/>
          <w:b/>
          <w:sz w:val="52"/>
          <w:szCs w:val="52"/>
          <w:lang w:val="uk-UA"/>
        </w:rPr>
        <w:t>Щойно виявлені об’єкти археологічної спадщини</w:t>
      </w:r>
      <w:r w:rsidRPr="0099464F">
        <w:rPr>
          <w:rFonts w:ascii="Times New Roman" w:hAnsi="Times New Roman"/>
          <w:sz w:val="52"/>
          <w:szCs w:val="52"/>
          <w:lang w:val="uk-UA"/>
        </w:rPr>
        <w:br w:type="page"/>
      </w:r>
    </w:p>
    <w:p w:rsidR="007708AE" w:rsidRDefault="007708AE" w:rsidP="00041FC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2" o:spid="_x0000_s1081" style="position:absolute;left:0;text-align:left;flip:x;z-index:251647488;visibility:visible" from="265.45pt,131.8pt" to="265.95pt,1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yoD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eh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1" o:spid="_x0000_s1082" style="position:absolute;left:0;text-align:left;flip:x;z-index:251646464;visibility:visible" from="203.95pt,132.3pt" to="204.45pt,1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Ka7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3" o:spid="_x0000_i1147" type="#_x0000_t75" style="width:393.75pt;height:294.75pt;visibility:visible">
            <v:imagedata r:id="rId127" o:title=""/>
          </v:shape>
        </w:pict>
      </w:r>
    </w:p>
    <w:p w:rsidR="007708AE" w:rsidRPr="009D6B3E" w:rsidRDefault="007708AE" w:rsidP="00041FC1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Pr="009D6B3E" w:rsidRDefault="007708AE" w:rsidP="00041FC1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3" o:spid="_x0000_s1083" style="position:absolute;left:0;text-align:left;z-index:251648512;visibility:visible" from="210.95pt,141.55pt" to="211.45pt,20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98" o:spid="_x0000_i1148" type="#_x0000_t75" style="width:394.5pt;height:296.25pt;visibility:visible">
            <v:imagedata r:id="rId128" o:title=""/>
          </v:shape>
        </w:pic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b/>
          <w:sz w:val="28"/>
          <w:szCs w:val="28"/>
          <w:lang w:val="uk-UA"/>
        </w:rPr>
        <w:t>27.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Залишки </w:t>
      </w:r>
      <w:r w:rsidRPr="009D6B3E">
        <w:rPr>
          <w:rFonts w:ascii="Times New Roman" w:hAnsi="Times New Roman"/>
          <w:sz w:val="28"/>
          <w:szCs w:val="28"/>
          <w:lang w:val="uk-UA"/>
        </w:rPr>
        <w:t xml:space="preserve">гідротехнічної споруди. 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п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 xml:space="preserve">івденній 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>част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>, у західній частині «Дитинця» (Валу), біля північно-західних фасаду будинку Колегіуму, врізана в оборонний вал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 xml:space="preserve"> Щойно виявлений об’єкт. 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9D6B3E" w:rsidRDefault="007708AE" w:rsidP="009D6B3E">
      <w:pPr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br w:type="page"/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line id="Прямая соединительная линия 77" o:spid="_x0000_s1084" style="position:absolute;left:0;text-align:left;flip:x;z-index:251672064;visibility:visible" from="284.45pt,95.3pt" to="284.45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0" o:spid="_x0000_i1149" type="#_x0000_t75" style="width:394.5pt;height:296.25pt;visibility:visible">
            <v:imagedata r:id="rId129" o:title=""/>
          </v:shape>
        </w:pict>
      </w:r>
    </w:p>
    <w:p w:rsidR="007708AE" w:rsidRPr="00653701" w:rsidRDefault="007708AE" w:rsidP="00653701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sz w:val="24"/>
          <w:szCs w:val="24"/>
          <w:lang w:val="ru-RU"/>
        </w:rPr>
        <w:t>28-а. М</w:t>
      </w:r>
      <w:r w:rsidRPr="00653701">
        <w:rPr>
          <w:rFonts w:ascii="Times New Roman" w:hAnsi="Times New Roman"/>
          <w:sz w:val="24"/>
          <w:szCs w:val="24"/>
          <w:lang w:val="uk-UA"/>
        </w:rPr>
        <w:t xml:space="preserve">ісце розташування </w:t>
      </w:r>
      <w:r>
        <w:rPr>
          <w:rFonts w:ascii="Times New Roman" w:hAnsi="Times New Roman"/>
          <w:sz w:val="24"/>
          <w:szCs w:val="24"/>
          <w:lang w:val="uk-UA"/>
        </w:rPr>
        <w:t>ф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ундамент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у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ансамблю будинків магістрату</w:t>
      </w:r>
    </w:p>
    <w:p w:rsidR="007708A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1" o:spid="_x0000_i1150" type="#_x0000_t75" style="width:394.5pt;height:293.25pt;visibility:visible">
            <v:imagedata r:id="rId130" o:title=""/>
          </v:shape>
        </w:pict>
      </w:r>
    </w:p>
    <w:p w:rsidR="007708AE" w:rsidRPr="00653701" w:rsidRDefault="007708AE" w:rsidP="00A172E7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28-б</w:t>
      </w:r>
      <w:r w:rsidRPr="00653701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.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 Фундаменти ансамблю будинків магістрату м. Чернігова</w:t>
      </w:r>
    </w:p>
    <w:p w:rsidR="007708AE" w:rsidRPr="009D6B3E" w:rsidRDefault="007708AE" w:rsidP="009D6B3E">
      <w:pPr>
        <w:snapToGri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2" o:spid="_x0000_i1151" type="#_x0000_t75" style="width:396.75pt;height:294.75pt;visibility:visible">
            <v:imagedata r:id="rId131" o:title=""/>
          </v:shape>
        </w:pict>
      </w:r>
    </w:p>
    <w:p w:rsidR="007708AE" w:rsidRPr="00653701" w:rsidRDefault="007708AE" w:rsidP="0003112E">
      <w:pPr>
        <w:snapToGrid w:val="0"/>
        <w:spacing w:after="0" w:line="24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>28-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в</w:t>
      </w:r>
      <w:r w:rsidRPr="00653701">
        <w:rPr>
          <w:rFonts w:ascii="Times New Roman" w:hAnsi="Times New Roman"/>
          <w:b/>
          <w:bCs/>
          <w:kern w:val="36"/>
          <w:sz w:val="24"/>
          <w:szCs w:val="24"/>
          <w:lang w:val="uk-UA"/>
        </w:rPr>
        <w:t>.</w:t>
      </w:r>
      <w:r w:rsidRPr="00653701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 Фундаменти ансамблю будинків магістрату м. Чернігова</w:t>
      </w:r>
    </w:p>
    <w:p w:rsidR="007708AE" w:rsidRPr="009D6B3E" w:rsidRDefault="007708AE" w:rsidP="009D6B3E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28.</w:t>
      </w: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 Фундаменти ансамблю будинків магістрату м. Чернігова (2 об’єкти) </w:t>
      </w:r>
      <w:r w:rsidRPr="009D6B3E">
        <w:rPr>
          <w:rFonts w:ascii="Times New Roman" w:hAnsi="Times New Roman"/>
          <w:bCs/>
          <w:sz w:val="28"/>
          <w:szCs w:val="28"/>
          <w:lang w:val="uk-UA"/>
        </w:rPr>
        <w:t xml:space="preserve">у північній частині «Дитинця» (Валу), в зоні незавершеного будівництва – відтворення Будинку дворянських зібрань </w:t>
      </w:r>
      <w:r w:rsidRPr="009D6B3E">
        <w:rPr>
          <w:rFonts w:ascii="Times New Roman" w:hAnsi="Times New Roman"/>
          <w:sz w:val="28"/>
          <w:szCs w:val="28"/>
          <w:lang w:val="uk-UA"/>
        </w:rPr>
        <w:t>поблизу Чернігівського обласного художнього музею (вул. Музейна, 6-А).</w:t>
      </w:r>
    </w:p>
    <w:p w:rsidR="007708A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9D6B3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Кінець ХVІІ–ХVІІІ ст. </w:t>
      </w:r>
    </w:p>
    <w:p w:rsidR="007708AE" w:rsidRPr="009D6B3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2018, </w:t>
      </w:r>
      <w:r w:rsidRPr="009D6B3E">
        <w:rPr>
          <w:rFonts w:ascii="Times New Roman" w:hAnsi="Times New Roman"/>
          <w:sz w:val="28"/>
          <w:szCs w:val="28"/>
          <w:lang w:val="ru-RU"/>
        </w:rPr>
        <w:t>червень 2019 р.</w:t>
      </w:r>
    </w:p>
    <w:p w:rsidR="007708AE" w:rsidRDefault="007708AE">
      <w:pPr>
        <w:rPr>
          <w:rFonts w:ascii="Times New Roman" w:hAnsi="Times New Roman"/>
          <w:sz w:val="24"/>
          <w:szCs w:val="24"/>
          <w:lang w:val="uk-UA"/>
        </w:rPr>
      </w:pPr>
    </w:p>
    <w:p w:rsidR="007708AE" w:rsidRPr="00F10667" w:rsidRDefault="007708AE" w:rsidP="000E27FB">
      <w:pPr>
        <w:snapToGrid w:val="0"/>
        <w:spacing w:after="0" w:line="240" w:lineRule="auto"/>
        <w:ind w:right="-109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7708AE" w:rsidP="00F10667">
      <w:pPr>
        <w:snapToGrid w:val="0"/>
        <w:spacing w:after="0" w:line="240" w:lineRule="auto"/>
        <w:jc w:val="both"/>
        <w:rPr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6" o:spid="_x0000_s1085" style="position:absolute;left:0;text-align:left;flip:x;z-index:251651584;visibility:visible" from="397.95pt,99.8pt" to="398.45pt,1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mXP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5" o:spid="_x0000_s1086" style="position:absolute;left:0;text-align:left;flip:x;z-index:251650560;visibility:visible" from="140.45pt,141.8pt" to="140.95pt,20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4" o:spid="_x0000_s1087" style="position:absolute;left:0;text-align:left;flip:x;z-index:251649536;visibility:visible" from="30.45pt,179.3pt" to="30.95pt,2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kKp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">
            <v:stroke endarrow="block"/>
          </v:line>
        </w:pict>
      </w:r>
      <w:r w:rsidRPr="003D2CFC">
        <w:rPr>
          <w:noProof/>
          <w:lang w:val="ru-RU" w:eastAsia="ru-RU"/>
        </w:rPr>
        <w:pict>
          <v:shape id="Рисунок 1" o:spid="_x0000_i1152" type="#_x0000_t75" style="width:484.5pt;height:363.75pt;visibility:visible">
            <v:imagedata r:id="rId132" o:title=""/>
          </v:shape>
        </w:pict>
      </w:r>
    </w:p>
    <w:p w:rsidR="007708AE" w:rsidRDefault="007708AE" w:rsidP="00041FC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041FC1">
      <w:pPr>
        <w:autoSpaceDE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2"/>
          <w:sz w:val="28"/>
          <w:szCs w:val="28"/>
          <w:lang w:val="uk-UA"/>
        </w:rPr>
      </w:pPr>
      <w:r w:rsidRPr="00041FC1">
        <w:rPr>
          <w:rFonts w:ascii="Times New Roman" w:hAnsi="Times New Roman"/>
          <w:b/>
          <w:sz w:val="28"/>
          <w:szCs w:val="28"/>
          <w:lang w:val="uk-UA"/>
        </w:rPr>
        <w:t>29.</w:t>
      </w:r>
      <w:r w:rsidRPr="00041FC1">
        <w:rPr>
          <w:rFonts w:ascii="Times New Roman" w:hAnsi="Times New Roman"/>
          <w:bCs/>
          <w:kern w:val="2"/>
          <w:sz w:val="28"/>
          <w:szCs w:val="28"/>
          <w:lang w:val="uk-UA"/>
        </w:rPr>
        <w:t xml:space="preserve">Територія колишнього Іллінського монастиря </w:t>
      </w:r>
      <w:r w:rsidRPr="00041FC1">
        <w:rPr>
          <w:rFonts w:ascii="Times New Roman" w:hAnsi="Times New Roman"/>
          <w:bCs/>
          <w:kern w:val="36"/>
          <w:sz w:val="28"/>
          <w:szCs w:val="28"/>
          <w:lang w:val="uk-UA"/>
        </w:rPr>
        <w:t>(19 об’єктів).</w:t>
      </w:r>
      <w:r w:rsidRPr="00041FC1">
        <w:rPr>
          <w:rFonts w:ascii="Times New Roman" w:hAnsi="Times New Roman"/>
          <w:sz w:val="28"/>
          <w:szCs w:val="28"/>
          <w:lang w:val="uk-UA"/>
        </w:rPr>
        <w:t>У південно-західній частині міста</w:t>
      </w:r>
      <w:r w:rsidRPr="00041FC1">
        <w:rPr>
          <w:rFonts w:ascii="Times New Roman" w:hAnsi="Times New Roman"/>
          <w:bCs/>
          <w:sz w:val="28"/>
          <w:szCs w:val="28"/>
          <w:lang w:val="uk-UA"/>
        </w:rPr>
        <w:t>, у схилах центральної частини Болдиної гори, обабіч Іллінського яру, поблизу Іллінської церкви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 w:rsidRPr="00041FC1">
        <w:rPr>
          <w:rFonts w:ascii="Times New Roman" w:hAnsi="Times New Roman"/>
          <w:bCs/>
          <w:kern w:val="2"/>
          <w:sz w:val="28"/>
          <w:szCs w:val="28"/>
          <w:lang w:val="uk-UA"/>
        </w:rPr>
        <w:t>ХІ–ХІХ ст.</w:t>
      </w:r>
    </w:p>
    <w:p w:rsidR="007708AE" w:rsidRPr="009D6B3E" w:rsidRDefault="007708AE" w:rsidP="00041FC1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Pr="00041FC1" w:rsidRDefault="007708AE" w:rsidP="00041FC1">
      <w:pPr>
        <w:autoSpaceDE w:val="0"/>
        <w:spacing w:after="0" w:line="240" w:lineRule="auto"/>
        <w:ind w:left="-74" w:right="-153"/>
        <w:jc w:val="center"/>
        <w:rPr>
          <w:sz w:val="28"/>
          <w:szCs w:val="28"/>
          <w:lang w:val="uk-UA"/>
        </w:rPr>
      </w:pP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7708AE" w:rsidP="00B4022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7" o:spid="_x0000_s1088" style="position:absolute;left:0;text-align:left;flip:x;z-index:251652608;visibility:visible" from="301.95pt,79.3pt" to="302.45pt,1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04" o:spid="_x0000_i1153" type="#_x0000_t75" style="width:475.5pt;height:353.25pt;visibility:visible">
            <v:imagedata r:id="rId133" o:title=""/>
          </v:shape>
        </w:pict>
      </w: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8"/>
          <w:szCs w:val="28"/>
          <w:lang w:val="uk-UA"/>
        </w:rPr>
        <w:t>30-а. Поселення «Глушець»з</w:t>
      </w:r>
      <w:r>
        <w:rPr>
          <w:rFonts w:ascii="Times New Roman" w:hAnsi="Times New Roman"/>
          <w:sz w:val="28"/>
          <w:szCs w:val="28"/>
          <w:lang w:val="uk-UA"/>
        </w:rPr>
        <w:t xml:space="preserve"> північного сходу</w:t>
      </w: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A172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/>
          <w:sz w:val="28"/>
          <w:szCs w:val="28"/>
          <w:lang w:val="uk-UA"/>
        </w:rPr>
        <w:t xml:space="preserve">30. 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Поселення «Глушець». </w:t>
      </w:r>
      <w:r w:rsidRPr="00B4022A">
        <w:rPr>
          <w:rFonts w:ascii="Times New Roman" w:hAnsi="Times New Roman"/>
          <w:sz w:val="28"/>
          <w:szCs w:val="28"/>
          <w:lang w:val="uk-UA"/>
        </w:rPr>
        <w:t xml:space="preserve">За 2,5 км на південний схід від південної околиці міста (кінець вул. Успенської) і пішохідного моста через р. Десну, за 1,7 км на південний схід від кол. заводу силікатної цегли, на березі оз. Глушець. </w:t>
      </w:r>
    </w:p>
    <w:p w:rsidR="007708AE" w:rsidRDefault="007708AE" w:rsidP="00B4022A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ХІІІ–ХІV ст.</w:t>
      </w:r>
    </w:p>
    <w:p w:rsidR="007708AE" w:rsidRPr="009D6B3E" w:rsidRDefault="007708AE" w:rsidP="00B4022A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>Фото червень 2019 р.</w:t>
      </w:r>
    </w:p>
    <w:p w:rsidR="007708AE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</w:p>
    <w:p w:rsidR="007708AE" w:rsidRPr="00CB121F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noProof/>
          <w:kern w:val="36"/>
          <w:sz w:val="24"/>
          <w:szCs w:val="24"/>
          <w:lang w:val="ru-RU"/>
        </w:rPr>
      </w:pPr>
    </w:p>
    <w:p w:rsidR="007708AE" w:rsidRPr="00CB121F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noProof/>
          <w:kern w:val="36"/>
          <w:sz w:val="24"/>
          <w:szCs w:val="24"/>
          <w:lang w:val="ru-RU"/>
        </w:rPr>
      </w:pPr>
    </w:p>
    <w:p w:rsidR="007708AE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5" o:spid="_x0000_i1154" type="#_x0000_t75" style="width:372.75pt;height:278.25pt;visibility:visible">
            <v:imagedata r:id="rId134" o:title=""/>
          </v:shape>
        </w:pict>
      </w:r>
    </w:p>
    <w:p w:rsidR="007708AE" w:rsidRDefault="007708AE" w:rsidP="00B4022A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</w:p>
    <w:p w:rsidR="007708AE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6" o:spid="_x0000_i1155" type="#_x0000_t75" style="width:372.75pt;height:279.75pt;visibility:visible">
            <v:imagedata r:id="rId135" o:title=""/>
          </v:shape>
        </w:pic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8"/>
          <w:szCs w:val="28"/>
          <w:lang w:val="ru-RU"/>
        </w:rPr>
      </w:pPr>
      <w:r w:rsidRPr="00A172E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31.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«Пролетарський Гай-2»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З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а 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0,6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 км на південьвідпівд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енної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(кінець вул. Успенської), в урочищі Святе (Пролетарський Гай), </w:t>
      </w:r>
      <w:r>
        <w:rPr>
          <w:rFonts w:ascii="Times New Roman" w:hAnsi="Times New Roman"/>
          <w:bCs/>
          <w:sz w:val="28"/>
          <w:szCs w:val="28"/>
          <w:lang w:val="uk-UA"/>
        </w:rPr>
        <w:t>по вул. 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Урочище Святе, 9, 9/3, 10, 11, 12-б, 15, 18, 21, 21-А, садиби № 4 садового товариства «Ластівка» та  садиби № 1 садового товариства «Восход»</w:t>
      </w:r>
      <w:r>
        <w:rPr>
          <w:rFonts w:ascii="Times New Roman" w:hAnsi="Times New Roman"/>
          <w:bCs/>
          <w:sz w:val="28"/>
          <w:szCs w:val="28"/>
          <w:lang w:val="ru-RU"/>
        </w:rPr>
        <w:t xml:space="preserve">. </w: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Cs/>
          <w:sz w:val="28"/>
          <w:szCs w:val="28"/>
        </w:rPr>
        <w:t>V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–І тис. до н. е., І тис., ХІІ–ХІІІ ст</w:t>
      </w:r>
      <w:r>
        <w:rPr>
          <w:rFonts w:ascii="Times New Roman" w:hAnsi="Times New Roman"/>
          <w:bCs/>
          <w:sz w:val="28"/>
          <w:szCs w:val="28"/>
          <w:lang w:val="uk-UA"/>
        </w:rPr>
        <w:t xml:space="preserve">. 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172E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Pr="00A172E7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ru-RU"/>
        </w:rPr>
      </w:pPr>
    </w:p>
    <w:p w:rsidR="007708AE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7" o:spid="_x0000_i1156" type="#_x0000_t75" style="width:358.5pt;height:268.5pt;visibility:visible">
            <v:imagedata r:id="rId136" o:title=""/>
          </v:shape>
        </w:pict>
      </w:r>
    </w:p>
    <w:p w:rsidR="007708AE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7358CA">
        <w:rPr>
          <w:rFonts w:ascii="Times New Roman" w:hAnsi="Times New Roman"/>
          <w:bCs/>
          <w:kern w:val="36"/>
          <w:sz w:val="24"/>
          <w:szCs w:val="24"/>
          <w:lang w:val="uk-UA"/>
        </w:rPr>
        <w:t>31-а. Поселення «Пролетарський Гай-2»</w:t>
      </w:r>
      <w:r>
        <w:rPr>
          <w:rFonts w:ascii="Times New Roman" w:hAnsi="Times New Roman"/>
          <w:bCs/>
          <w:sz w:val="28"/>
          <w:szCs w:val="28"/>
          <w:lang w:val="uk-UA"/>
        </w:rPr>
        <w:t>з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півдня</w:t>
      </w:r>
    </w:p>
    <w:p w:rsidR="007708AE" w:rsidRDefault="007708AE" w:rsidP="00297BF3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08" o:spid="_x0000_i1157" type="#_x0000_t75" style="width:360.75pt;height:270pt;visibility:visible">
            <v:imagedata r:id="rId137" o:title=""/>
          </v:shape>
        </w:pic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8"/>
          <w:szCs w:val="28"/>
          <w:lang w:val="ru-RU"/>
        </w:rPr>
      </w:pPr>
      <w:r w:rsidRPr="00A172E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31.</w:t>
      </w:r>
      <w:r w:rsidRPr="00B4022A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«Пролетарський Гай-2»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З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а 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0,6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 xml:space="preserve"> км на південьвідпівд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енної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окол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иці</w:t>
      </w:r>
      <w:r w:rsidRPr="00B4022A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 xml:space="preserve"> (кінець вул. Успенської), в урочищі Святе (Пролетарський Гай), </w:t>
      </w:r>
      <w:r>
        <w:rPr>
          <w:rFonts w:ascii="Times New Roman" w:hAnsi="Times New Roman"/>
          <w:bCs/>
          <w:sz w:val="28"/>
          <w:szCs w:val="28"/>
          <w:lang w:val="uk-UA"/>
        </w:rPr>
        <w:t>по вул. 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Урочище Святе, 9, 9/3, 10, 11, 12-б, 15, 18, 21, 21-А, садиби № 4 садового товариства «Ластівка» та  садиби № 1 садового товариства «Восход»</w:t>
      </w:r>
      <w:r>
        <w:rPr>
          <w:rFonts w:ascii="Times New Roman" w:hAnsi="Times New Roman"/>
          <w:bCs/>
          <w:sz w:val="28"/>
          <w:szCs w:val="28"/>
          <w:lang w:val="ru-RU"/>
        </w:rPr>
        <w:t>.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B4022A">
        <w:rPr>
          <w:rFonts w:ascii="Times New Roman" w:hAnsi="Times New Roman"/>
          <w:bCs/>
          <w:sz w:val="28"/>
          <w:szCs w:val="28"/>
        </w:rPr>
        <w:t>V</w:t>
      </w:r>
      <w:r w:rsidRPr="00B4022A">
        <w:rPr>
          <w:rFonts w:ascii="Times New Roman" w:hAnsi="Times New Roman"/>
          <w:bCs/>
          <w:sz w:val="28"/>
          <w:szCs w:val="28"/>
          <w:lang w:val="uk-UA"/>
        </w:rPr>
        <w:t>–І тис. до н. е., І тис., ХІІ–ХІІІ ст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 xml:space="preserve">листопад 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8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р.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2" o:spid="_x0000_s1089" style="position:absolute;left:0;text-align:left;flip:x;z-index:251631104;visibility:visible" from="288.95pt,37.3pt" to="289.45pt,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ouy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1" o:spid="_x0000_s1090" style="position:absolute;left:0;text-align:left;flip:x;z-index:251630080;visibility:visible" from="399.95pt,32.8pt" to="400.4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QcK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110" o:spid="_x0000_i1158" type="#_x0000_t75" style="width:390.75pt;height:292.5pt;visibility:visible">
            <v:imagedata r:id="rId138" o:title=""/>
          </v:shape>
        </w:pict>
      </w:r>
    </w:p>
    <w:p w:rsidR="007708AE" w:rsidRPr="00687F2F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32-а.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Загальний вигляд п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оселення «Лісковиця-1»  </w:t>
      </w:r>
    </w:p>
    <w:p w:rsidR="007708AE" w:rsidRDefault="007708AE" w:rsidP="007F383D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4" o:spid="_x0000_s1091" style="position:absolute;left:0;text-align:left;flip:x;z-index:251633152;visibility:visible" from="307.45pt,98.2pt" to="307.95pt,1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+MY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3" o:spid="_x0000_s1092" style="position:absolute;left:0;text-align:left;flip:x;z-index:251632128;visibility:visible;mso-position-horizontal:center;mso-position-horizontal-relative:margin" from="0,116.7pt" to=".5pt,1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SBs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">
            <v:stroke endarrow="block"/>
            <w10:wrap anchorx="margin"/>
          </v:line>
        </w:pict>
      </w: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09" o:spid="_x0000_i1159" type="#_x0000_t75" style="width:391.5pt;height:294pt;visibility:visible">
            <v:imagedata r:id="rId139" o:title=""/>
          </v:shape>
        </w:pict>
      </w:r>
    </w:p>
    <w:p w:rsidR="007708AE" w:rsidRPr="00687F2F" w:rsidRDefault="007708AE" w:rsidP="007F383D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32-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б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Поселення «Лісковиця-1» з  південного заходу </w:t>
      </w:r>
    </w:p>
    <w:p w:rsidR="007708AE" w:rsidRDefault="007708AE" w:rsidP="00297BF3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8"/>
          <w:szCs w:val="28"/>
          <w:lang w:val="ru-RU"/>
        </w:rPr>
      </w:pPr>
      <w:r w:rsidRPr="00297BF3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32.</w:t>
      </w:r>
      <w:r w:rsidRPr="00297BF3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«Лісковиця-1». 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На південно-західній околиці міста, в урочищі Лісковиця (закінчення вулиць Варзара і Бланка). </w:t>
      </w:r>
      <w:r w:rsidRPr="00297BF3">
        <w:rPr>
          <w:rFonts w:ascii="Times New Roman" w:hAnsi="Times New Roman"/>
          <w:bCs/>
          <w:kern w:val="36"/>
          <w:sz w:val="28"/>
          <w:szCs w:val="28"/>
          <w:lang w:val="uk-UA"/>
        </w:rPr>
        <w:t>ІІІ–І тис. до н. е.,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 п</w:t>
      </w:r>
      <w:r>
        <w:rPr>
          <w:rFonts w:ascii="Times New Roman" w:hAnsi="Times New Roman"/>
          <w:bCs/>
          <w:sz w:val="28"/>
          <w:szCs w:val="28"/>
          <w:lang w:val="uk-UA"/>
        </w:rPr>
        <w:t>очаток</w:t>
      </w:r>
      <w:r w:rsidRPr="00297BF3">
        <w:rPr>
          <w:rFonts w:ascii="Times New Roman" w:hAnsi="Times New Roman"/>
          <w:bCs/>
          <w:sz w:val="28"/>
          <w:szCs w:val="28"/>
          <w:lang w:val="uk-UA"/>
        </w:rPr>
        <w:t xml:space="preserve"> І тис.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7708AE" w:rsidP="00CA4467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19" o:spid="_x0000_s1093" style="position:absolute;left:0;text-align:left;flip:x;z-index:251635200;visibility:visible" from="189.45pt,85.3pt" to="189.9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OlJbQ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18" o:spid="_x0000_s1094" style="position:absolute;left:0;text-align:left;flip:x;z-index:251634176;visibility:visible" from="312.45pt,79.8pt" to="312.95pt,1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0KX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kern w:val="36"/>
          <w:sz w:val="24"/>
          <w:szCs w:val="24"/>
          <w:lang w:val="ru-RU" w:eastAsia="ru-RU"/>
        </w:rPr>
        <w:pict>
          <v:shape id="Рисунок 117" o:spid="_x0000_i1160" type="#_x0000_t75" style="width:384pt;height:4in;visibility:visible">
            <v:imagedata r:id="rId140" o:title=""/>
          </v:shape>
        </w:pict>
      </w:r>
    </w:p>
    <w:p w:rsidR="007708AE" w:rsidRPr="00687F2F" w:rsidRDefault="007708AE" w:rsidP="00806EA5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33-а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півдня</w:t>
      </w:r>
    </w:p>
    <w:p w:rsidR="007708AE" w:rsidRDefault="007708AE" w:rsidP="00CA446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20" o:spid="_x0000_s1095" style="position:absolute;left:0;text-align:left;flip:x;z-index:251636224;visibility:visible;mso-position-horizontal:center;mso-position-horizontal-relative:margin" from="0,69pt" to=".5pt,1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cRh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">
            <v:stroke endarrow="block"/>
            <w10:wrap anchorx="margin"/>
          </v:line>
        </w:pict>
      </w: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16" o:spid="_x0000_i1161" type="#_x0000_t75" style="width:358.5pt;height:269.25pt;visibility:visible">
            <v:imagedata r:id="rId141" o:title=""/>
          </v:shape>
        </w:pict>
      </w:r>
    </w:p>
    <w:p w:rsidR="007708AE" w:rsidRPr="00687F2F" w:rsidRDefault="007708AE" w:rsidP="00687F2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>33-а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.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687F2F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нічного заходу</w:t>
      </w:r>
    </w:p>
    <w:p w:rsidR="007708AE" w:rsidRDefault="007708AE" w:rsidP="00CA446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CA4467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33.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«Білий міст»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CA4467">
        <w:rPr>
          <w:rFonts w:ascii="Times New Roman" w:hAnsi="Times New Roman"/>
          <w:sz w:val="28"/>
          <w:szCs w:val="28"/>
          <w:lang w:val="uk-UA"/>
        </w:rPr>
        <w:t xml:space="preserve"> У</w:t>
      </w:r>
      <w:r w:rsidRPr="00D82060">
        <w:rPr>
          <w:rFonts w:ascii="Times New Roman" w:hAnsi="Times New Roman"/>
          <w:bCs/>
          <w:sz w:val="28"/>
          <w:szCs w:val="28"/>
          <w:lang w:val="uk-UA"/>
        </w:rPr>
        <w:t xml:space="preserve"> центральній част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82060">
        <w:rPr>
          <w:rFonts w:ascii="Times New Roman" w:hAnsi="Times New Roman"/>
          <w:bCs/>
          <w:sz w:val="28"/>
          <w:szCs w:val="28"/>
          <w:lang w:val="uk-UA"/>
        </w:rPr>
        <w:t xml:space="preserve"> міста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>в районі 407-го Військового госпіталю</w:t>
      </w:r>
      <w:r w:rsidRPr="00CA4467">
        <w:rPr>
          <w:rFonts w:ascii="Times New Roman" w:hAnsi="Times New Roman"/>
          <w:bCs/>
          <w:sz w:val="28"/>
          <w:szCs w:val="28"/>
          <w:lang w:val="uk-UA"/>
        </w:rPr>
        <w:t>, між вулицями Гетьмана Полуботка (в районі садиб 29, 31, 39) та Лермонтова та О. Міхнюка, поблизу «Білого моста» на р. Стрижень</w:t>
      </w:r>
      <w:r w:rsidRPr="00CA4467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 тис. до н. е., ІІІ ст. до н. е. – 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1" o:spid="_x0000_i1162" type="#_x0000_t75" style="width:381pt;height:285.75pt;visibility:visible">
            <v:imagedata r:id="rId142" o:title=""/>
          </v:shape>
        </w:pict>
      </w:r>
    </w:p>
    <w:p w:rsidR="007708AE" w:rsidRPr="00687F2F" w:rsidRDefault="007708AE" w:rsidP="00CB121F">
      <w:pPr>
        <w:snapToGrid w:val="0"/>
        <w:spacing w:after="0" w:line="240" w:lineRule="auto"/>
        <w:ind w:left="-74" w:right="-153" w:firstLine="794"/>
        <w:jc w:val="center"/>
        <w:rPr>
          <w:rFonts w:ascii="Times New Roman" w:hAnsi="Times New Roman"/>
          <w:noProof/>
          <w:sz w:val="24"/>
          <w:szCs w:val="24"/>
          <w:lang w:val="ru-RU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 xml:space="preserve">34-а. Поселення «Горсад». 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У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 xml:space="preserve"> п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 xml:space="preserve">івденно-східній 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 xml:space="preserve"> част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ині</w:t>
      </w:r>
      <w:r w:rsidRPr="00687F2F">
        <w:rPr>
          <w:rFonts w:ascii="Times New Roman" w:hAnsi="Times New Roman"/>
          <w:bCs/>
          <w:sz w:val="24"/>
          <w:szCs w:val="24"/>
          <w:lang w:val="ru-RU"/>
        </w:rPr>
        <w:t>міста</w:t>
      </w:r>
      <w:r w:rsidRPr="00687F2F">
        <w:rPr>
          <w:rFonts w:ascii="Times New Roman" w:hAnsi="Times New Roman"/>
          <w:sz w:val="24"/>
          <w:szCs w:val="24"/>
          <w:lang w:val="uk-UA"/>
        </w:rPr>
        <w:t>, на території парку культури і відпочинку (урочище Горсад)</w: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3" o:spid="_x0000_i1163" type="#_x0000_t75" style="width:369.75pt;height:274.5pt;visibility:visible">
            <v:imagedata r:id="rId143" o:title=""/>
          </v:shape>
        </w:pic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34-</w:t>
      </w:r>
      <w:r>
        <w:rPr>
          <w:rFonts w:ascii="Times New Roman" w:hAnsi="Times New Roman"/>
          <w:sz w:val="24"/>
          <w:szCs w:val="24"/>
          <w:lang w:val="uk-UA"/>
        </w:rPr>
        <w:t>б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«Горсад»</w:t>
      </w:r>
      <w:r>
        <w:rPr>
          <w:rFonts w:ascii="Times New Roman" w:hAnsi="Times New Roman"/>
          <w:sz w:val="24"/>
          <w:szCs w:val="24"/>
          <w:lang w:val="uk-UA"/>
        </w:rPr>
        <w:t xml:space="preserve"> з південного заходу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674A7">
        <w:rPr>
          <w:rFonts w:ascii="Times New Roman" w:hAnsi="Times New Roman"/>
          <w:b/>
          <w:sz w:val="28"/>
          <w:szCs w:val="28"/>
          <w:lang w:val="uk-UA"/>
        </w:rPr>
        <w:t>34.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 Поселення «Горсад». 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, на території парку культури і відпочинку (урочище Горсад), між </w:t>
      </w:r>
      <w:r>
        <w:rPr>
          <w:rFonts w:ascii="Times New Roman" w:hAnsi="Times New Roman"/>
          <w:sz w:val="28"/>
          <w:szCs w:val="28"/>
          <w:lang w:val="uk-UA"/>
        </w:rPr>
        <w:t>вул. Молодчого та стадіоном ім. </w:t>
      </w:r>
      <w:r w:rsidRPr="00D674A7">
        <w:rPr>
          <w:rFonts w:ascii="Times New Roman" w:hAnsi="Times New Roman"/>
          <w:sz w:val="28"/>
          <w:szCs w:val="28"/>
          <w:lang w:val="uk-UA"/>
        </w:rPr>
        <w:t>Гагаріна. ІІ тис. до н. е., І тис., ХІ–ХІІІ, XVII–XVIII ст.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767F6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Pr="00687F2F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24" o:spid="_x0000_i1164" type="#_x0000_t75" style="width:480pt;height:363pt;visibility:visible">
            <v:imagedata r:id="rId144" o:title=""/>
          </v:shape>
        </w:pic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34-</w:t>
      </w:r>
      <w:r>
        <w:rPr>
          <w:rFonts w:ascii="Times New Roman" w:hAnsi="Times New Roman"/>
          <w:sz w:val="24"/>
          <w:szCs w:val="24"/>
          <w:lang w:val="uk-UA"/>
        </w:rPr>
        <w:t>в</w:t>
      </w:r>
      <w:r w:rsidRPr="00687F2F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Центральна частина п</w:t>
      </w:r>
      <w:r w:rsidRPr="00687F2F">
        <w:rPr>
          <w:rFonts w:ascii="Times New Roman" w:hAnsi="Times New Roman"/>
          <w:sz w:val="24"/>
          <w:szCs w:val="24"/>
          <w:lang w:val="uk-UA"/>
        </w:rPr>
        <w:t>оселення «Горсад»</w:t>
      </w:r>
    </w:p>
    <w:p w:rsidR="007708AE" w:rsidRPr="007358CA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674A7">
        <w:rPr>
          <w:rFonts w:ascii="Times New Roman" w:hAnsi="Times New Roman"/>
          <w:b/>
          <w:sz w:val="28"/>
          <w:szCs w:val="28"/>
          <w:lang w:val="uk-UA"/>
        </w:rPr>
        <w:t>34.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 Поселення «Горсад». 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D674A7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D674A7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D674A7">
        <w:rPr>
          <w:rFonts w:ascii="Times New Roman" w:hAnsi="Times New Roman"/>
          <w:sz w:val="28"/>
          <w:szCs w:val="28"/>
          <w:lang w:val="uk-UA"/>
        </w:rPr>
        <w:t xml:space="preserve">, на території парку культури і відпочинку (урочище Горсад), між </w:t>
      </w:r>
      <w:r>
        <w:rPr>
          <w:rFonts w:ascii="Times New Roman" w:hAnsi="Times New Roman"/>
          <w:sz w:val="28"/>
          <w:szCs w:val="28"/>
          <w:lang w:val="uk-UA"/>
        </w:rPr>
        <w:t>вул. Молодчого та стадіоном ім. </w:t>
      </w:r>
      <w:r w:rsidRPr="00D674A7">
        <w:rPr>
          <w:rFonts w:ascii="Times New Roman" w:hAnsi="Times New Roman"/>
          <w:sz w:val="28"/>
          <w:szCs w:val="28"/>
          <w:lang w:val="uk-UA"/>
        </w:rPr>
        <w:t>Гагаріна. ІІ тис. до н. е., І тис., ХІ–ХІІІ, XVII–XVIII ст.</w:t>
      </w:r>
    </w:p>
    <w:p w:rsidR="007708AE" w:rsidRDefault="007708AE" w:rsidP="00D674A7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Pr="00767F6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Pr="00767F6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noProof/>
          <w:sz w:val="24"/>
          <w:szCs w:val="24"/>
          <w:lang w:val="ru-RU"/>
        </w:rPr>
      </w:pPr>
    </w:p>
    <w:p w:rsidR="007708AE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9" o:spid="_x0000_s1096" style="position:absolute;left:0;text-align:left;flip:x;z-index:251654656;visibility:visible" from="263.95pt,-.2pt" to="264.45pt,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78" o:spid="_x0000_s1097" style="position:absolute;left:0;text-align:left;flip:x;z-index:251653632;visibility:visible" from="120.45pt,68.8pt" to="120.95pt,1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uMm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36" o:spid="_x0000_i1165" type="#_x0000_t75" style="width:384.75pt;height:288.75pt;visibility:visible">
            <v:imagedata r:id="rId145" o:title=""/>
          </v:shape>
        </w:pict>
      </w:r>
    </w:p>
    <w:p w:rsidR="007708AE" w:rsidRPr="00687F2F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-а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 xml:space="preserve"> зі сходу</w:t>
      </w:r>
    </w:p>
    <w:p w:rsidR="007708AE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44" o:spid="_x0000_s1098" style="position:absolute;left:0;text-align:left;flip:x;z-index:251674112;visibility:visible" from="313.95pt,67.5pt" to="314.45pt,1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Soc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3" o:spid="_x0000_s1099" style="position:absolute;left:0;text-align:left;flip:x;z-index:251673088;visibility:visible" from="209.45pt,85.5pt" to="209.95pt,1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3" o:spid="_x0000_i1166" type="#_x0000_t75" style="width:385.5pt;height:289.5pt;visibility:visible">
            <v:imagedata r:id="rId146" o:title=""/>
          </v:shape>
        </w:pict>
      </w:r>
    </w:p>
    <w:p w:rsidR="007708AE" w:rsidRPr="00687F2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б-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з північного </w:t>
      </w:r>
      <w:r w:rsidRPr="00687F2F">
        <w:rPr>
          <w:rFonts w:ascii="Times New Roman" w:hAnsi="Times New Roman"/>
          <w:bCs/>
          <w:sz w:val="24"/>
          <w:szCs w:val="24"/>
          <w:lang w:val="uk-UA"/>
        </w:rPr>
        <w:t>сходу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sz w:val="28"/>
          <w:szCs w:val="28"/>
          <w:lang w:val="uk-UA"/>
        </w:rPr>
        <w:t>35.</w:t>
      </w:r>
      <w:r w:rsidRPr="00AF1B68">
        <w:rPr>
          <w:rFonts w:ascii="Times New Roman" w:hAnsi="Times New Roman"/>
          <w:sz w:val="28"/>
          <w:szCs w:val="28"/>
          <w:lang w:val="uk-UA"/>
        </w:rPr>
        <w:t xml:space="preserve"> Поселення «Садиба Дуніна-Борковського».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на території військової частини А0870 (вул. Шевченка, 105) та кол. садиби Д.К. Дуніна-Борковського. </w:t>
      </w:r>
      <w:r w:rsidRPr="00AF1B68">
        <w:rPr>
          <w:rFonts w:ascii="Times New Roman" w:hAnsi="Times New Roman"/>
          <w:sz w:val="28"/>
          <w:szCs w:val="28"/>
          <w:lang w:val="uk-UA"/>
        </w:rPr>
        <w:t>І тис.,XVII–XVIII ст</w:t>
      </w:r>
      <w:r w:rsidRPr="00AF1B68">
        <w:rPr>
          <w:rFonts w:ascii="Times New Roman" w:hAnsi="Times New Roman"/>
          <w:sz w:val="24"/>
          <w:szCs w:val="24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687F2F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CB121F">
        <w:rPr>
          <w:rFonts w:ascii="Times New Roman" w:hAnsi="Times New Roman"/>
          <w:sz w:val="28"/>
          <w:szCs w:val="28"/>
          <w:lang w:val="uk-UA"/>
        </w:rPr>
        <w:t>Фото червень  2019 р.</w:t>
      </w:r>
    </w:p>
    <w:p w:rsidR="007708AE" w:rsidRDefault="007708AE" w:rsidP="00D674A7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</w:p>
    <w:p w:rsidR="007708AE" w:rsidRDefault="007708AE" w:rsidP="00CB121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52" o:spid="_x0000_s1100" style="position:absolute;left:0;text-align:left;flip:x;z-index:251677184;visibility:visible" from="323pt,103.95pt" to="323.5pt,16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prabg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50" o:spid="_x0000_s1101" style="position:absolute;left:0;text-align:left;flip:x;z-index:251676160;visibility:visible" from="248.45pt,114pt" to="248.95pt,17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45" o:spid="_x0000_s1102" style="position:absolute;left:0;text-align:left;flip:x;z-index:251675136;visibility:visible" from="124.45pt,59.5pt" to="124.95pt,11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oHC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4" o:spid="_x0000_i1167" type="#_x0000_t75" style="width:378pt;height:283.5pt;visibility:visible">
            <v:imagedata r:id="rId147" o:title=""/>
          </v:shape>
        </w:pict>
      </w:r>
    </w:p>
    <w:p w:rsidR="007708AE" w:rsidRPr="00687F2F" w:rsidRDefault="007708AE" w:rsidP="00687F2F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-в</w:t>
      </w:r>
      <w:r w:rsidRPr="00687F2F">
        <w:rPr>
          <w:rFonts w:ascii="Times New Roman" w:hAnsi="Times New Roman"/>
          <w:sz w:val="24"/>
          <w:szCs w:val="24"/>
          <w:lang w:val="uk-UA"/>
        </w:rPr>
        <w:t>. Поселення «Садиба Дуніна-Борковського»</w:t>
      </w:r>
      <w:r>
        <w:rPr>
          <w:rFonts w:ascii="Times New Roman" w:hAnsi="Times New Roman"/>
          <w:bCs/>
          <w:sz w:val="24"/>
          <w:szCs w:val="24"/>
          <w:lang w:val="uk-UA"/>
        </w:rPr>
        <w:t>з півночі</w:t>
      </w:r>
    </w:p>
    <w:p w:rsidR="007708AE" w:rsidRDefault="007708AE" w:rsidP="00CB121F">
      <w:pPr>
        <w:spacing w:after="0" w:line="240" w:lineRule="auto"/>
        <w:ind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70" o:spid="_x0000_s1103" style="position:absolute;left:0;text-align:left;flip:x;z-index:251679232;visibility:visible" from="181.95pt,70.2pt" to="182.45pt,1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54" o:spid="_x0000_s1104" style="position:absolute;left:0;text-align:left;flip:x;z-index:251678208;visibility:visible" from="388.45pt,105.2pt" to="388.95pt,16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46" o:spid="_x0000_i1168" type="#_x0000_t75" style="width:375pt;height:281.25pt;visibility:visible">
            <v:imagedata r:id="rId148" o:title=""/>
          </v:shape>
        </w:pict>
      </w:r>
    </w:p>
    <w:p w:rsidR="007708AE" w:rsidRDefault="007708AE" w:rsidP="00CB121F">
      <w:pPr>
        <w:spacing w:after="0" w:line="240" w:lineRule="auto"/>
        <w:ind w:right="-110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687F2F">
        <w:rPr>
          <w:rFonts w:ascii="Times New Roman" w:hAnsi="Times New Roman"/>
          <w:sz w:val="24"/>
          <w:szCs w:val="24"/>
          <w:lang w:val="uk-UA"/>
        </w:rPr>
        <w:t>35</w:t>
      </w:r>
      <w:r>
        <w:rPr>
          <w:rFonts w:ascii="Times New Roman" w:hAnsi="Times New Roman"/>
          <w:sz w:val="24"/>
          <w:szCs w:val="24"/>
          <w:lang w:val="uk-UA"/>
        </w:rPr>
        <w:t>-г</w:t>
      </w:r>
      <w:r w:rsidRPr="00687F2F">
        <w:rPr>
          <w:rFonts w:ascii="Times New Roman" w:hAnsi="Times New Roman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sz w:val="24"/>
          <w:szCs w:val="24"/>
          <w:lang w:val="uk-UA"/>
        </w:rPr>
        <w:t>Вид на західну частину п</w:t>
      </w:r>
      <w:r w:rsidRPr="00687F2F">
        <w:rPr>
          <w:rFonts w:ascii="Times New Roman" w:hAnsi="Times New Roman"/>
          <w:sz w:val="24"/>
          <w:szCs w:val="24"/>
          <w:lang w:val="uk-UA"/>
        </w:rPr>
        <w:t>оселення «Садиба Дуніна-Борковського»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sz w:val="28"/>
          <w:szCs w:val="28"/>
          <w:lang w:val="uk-UA"/>
        </w:rPr>
        <w:t>35.</w:t>
      </w:r>
      <w:r w:rsidRPr="00AF1B68">
        <w:rPr>
          <w:rFonts w:ascii="Times New Roman" w:hAnsi="Times New Roman"/>
          <w:sz w:val="28"/>
          <w:szCs w:val="28"/>
          <w:lang w:val="uk-UA"/>
        </w:rPr>
        <w:t xml:space="preserve"> Поселення «Садиба Дуніна-Борковського».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п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івденно-східній 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на території військової частини А0870 (вул. Шевченка, 105) та кол. садиби Д.К. Дуніна-Борковського. </w:t>
      </w:r>
      <w:r w:rsidRPr="00AF1B68">
        <w:rPr>
          <w:rFonts w:ascii="Times New Roman" w:hAnsi="Times New Roman"/>
          <w:sz w:val="28"/>
          <w:szCs w:val="28"/>
          <w:lang w:val="uk-UA"/>
        </w:rPr>
        <w:t>І тис.,XVII–XVIII ст</w:t>
      </w:r>
      <w:r w:rsidRPr="00AF1B68">
        <w:rPr>
          <w:rFonts w:ascii="Times New Roman" w:hAnsi="Times New Roman"/>
          <w:sz w:val="24"/>
          <w:szCs w:val="24"/>
          <w:lang w:val="uk-UA"/>
        </w:rPr>
        <w:t>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CB121F">
        <w:rPr>
          <w:rFonts w:ascii="Times New Roman" w:hAnsi="Times New Roman"/>
          <w:sz w:val="28"/>
          <w:szCs w:val="28"/>
          <w:lang w:val="uk-UA"/>
        </w:rPr>
        <w:t>Фото червень  2019 р.</w:t>
      </w:r>
    </w:p>
    <w:p w:rsidR="007708AE" w:rsidRDefault="007708AE" w:rsidP="00E5773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sz w:val="28"/>
          <w:szCs w:val="28"/>
          <w:lang w:val="ru-RU" w:eastAsia="ru-RU"/>
        </w:rPr>
        <w:pict>
          <v:shape id="Рисунок 84" o:spid="_x0000_i1169" type="#_x0000_t75" style="width:376.5pt;height:282.75pt;visibility:visible">
            <v:imagedata r:id="rId149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36-а.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>в районі вул. Яблуневої, 3-А</w:t>
      </w:r>
    </w:p>
    <w:p w:rsidR="007708AE" w:rsidRDefault="007708AE" w:rsidP="00E5773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76" o:spid="_x0000_i1170" type="#_x0000_t75" style="width:380.25pt;height:285pt;visibility:visible">
            <v:imagedata r:id="rId150" o:title=""/>
          </v:shape>
        </w:pict>
      </w:r>
    </w:p>
    <w:p w:rsidR="007708AE" w:rsidRPr="0003112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36-б.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вул. </w:t>
      </w:r>
      <w:r>
        <w:rPr>
          <w:rFonts w:ascii="Times New Roman" w:hAnsi="Times New Roman"/>
          <w:bCs/>
          <w:sz w:val="24"/>
          <w:szCs w:val="24"/>
          <w:lang w:val="uk-UA"/>
        </w:rPr>
        <w:t>Рахматуліна,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 53-А</w:t>
      </w:r>
    </w:p>
    <w:p w:rsidR="007708AE" w:rsidRDefault="007708AE" w:rsidP="0003112E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36.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«Бобровиця-1».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вулиць Д. Бортнянського, 30, Річкової, Рахматуліна, 39, 53-А, 89, Яблуневої, 3-А, пров. Д. Бортнянського, 6 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03112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>р</w:t>
      </w:r>
    </w:p>
    <w:p w:rsidR="007708AE" w:rsidRDefault="007708AE" w:rsidP="00767F6F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sz w:val="24"/>
          <w:szCs w:val="24"/>
          <w:lang w:val="uk-UA"/>
        </w:rPr>
      </w:pP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80" o:spid="_x0000_i1171" type="#_x0000_t75" style="width:380.25pt;height:285.75pt;visibility:visible">
            <v:imagedata r:id="rId151" o:title=""/>
          </v:shape>
        </w:pict>
      </w:r>
    </w:p>
    <w:p w:rsidR="007708AE" w:rsidRDefault="007708AE" w:rsidP="00767F6F">
      <w:pPr>
        <w:spacing w:after="0" w:line="240" w:lineRule="auto"/>
        <w:ind w:left="-74" w:right="-110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36-в.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</w:t>
      </w:r>
      <w:r>
        <w:rPr>
          <w:rFonts w:ascii="Times New Roman" w:hAnsi="Times New Roman"/>
          <w:bCs/>
          <w:sz w:val="24"/>
          <w:szCs w:val="24"/>
          <w:lang w:val="uk-UA"/>
        </w:rPr>
        <w:t>вул.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 Річкової</w: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81" o:spid="_x0000_i1172" type="#_x0000_t75" style="width:389.25pt;height:291.75pt;visibility:visible">
            <v:imagedata r:id="rId152" o:title=""/>
          </v:shape>
        </w:pict>
      </w:r>
    </w:p>
    <w:p w:rsidR="007708AE" w:rsidRPr="00C46AC3" w:rsidRDefault="007708AE" w:rsidP="00C46AC3">
      <w:pPr>
        <w:spacing w:after="0" w:line="240" w:lineRule="auto"/>
        <w:ind w:left="-74" w:right="-110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36-в. </w:t>
      </w:r>
      <w:r w:rsidRPr="0003112E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Поселення «Бобровиця-1» </w:t>
      </w:r>
      <w:r w:rsidRPr="0003112E">
        <w:rPr>
          <w:rFonts w:ascii="Times New Roman" w:hAnsi="Times New Roman"/>
          <w:bCs/>
          <w:sz w:val="24"/>
          <w:szCs w:val="24"/>
          <w:lang w:val="uk-UA"/>
        </w:rPr>
        <w:t xml:space="preserve">в районі </w:t>
      </w:r>
      <w:r>
        <w:rPr>
          <w:rFonts w:ascii="Times New Roman" w:hAnsi="Times New Roman"/>
          <w:bCs/>
          <w:sz w:val="24"/>
          <w:szCs w:val="24"/>
          <w:lang w:val="uk-UA"/>
        </w:rPr>
        <w:t>вул.Рахматуліна, 39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36.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«Бобровиця-1».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 У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CB121F">
        <w:rPr>
          <w:rFonts w:ascii="Times New Roman" w:hAnsi="Times New Roman"/>
          <w:bCs/>
          <w:sz w:val="28"/>
          <w:szCs w:val="28"/>
          <w:lang w:val="uk-UA"/>
        </w:rPr>
        <w:t xml:space="preserve"> 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вулиць Д. Бортнянського, 30, Річкової, Рахматуліна, 39, 53-А, 89, Яблуневої, 3-А, пров. Д. Бортнянського, 6 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7708AE" w:rsidP="00AF1B68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1" o:spid="_x0000_s1105" style="position:absolute;left:0;text-align:left;flip:x;z-index:251656704;visibility:visible" from="251.95pt,57.7pt" to="252.45pt,1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/y2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0" o:spid="_x0000_s1106" style="position:absolute;left:0;text-align:left;flip:x;z-index:251655680;visibility:visible" from="325.95pt,80.2pt" to="326.45pt,1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FdobQ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63" o:spid="_x0000_i1173" type="#_x0000_t75" style="width:390.75pt;height:290.25pt;visibility:visible">
            <v:imagedata r:id="rId153" o:title=""/>
          </v:shape>
        </w:pict>
      </w:r>
    </w:p>
    <w:p w:rsidR="007708AE" w:rsidRPr="00B5400E" w:rsidRDefault="007708AE" w:rsidP="00B5400E">
      <w:pPr>
        <w:spacing w:after="0" w:line="240" w:lineRule="auto"/>
        <w:ind w:left="-74" w:right="-110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37-а.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>в урочищі Переправа</w:t>
      </w:r>
    </w:p>
    <w:p w:rsidR="007708AE" w:rsidRDefault="007708AE" w:rsidP="00AF1B6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53" o:spid="_x0000_i1174" type="#_x0000_t75" style="width:385.5pt;height:288.75pt;visibility:visible">
            <v:imagedata r:id="rId154" o:title=""/>
          </v:shape>
        </w:pict>
      </w:r>
    </w:p>
    <w:p w:rsidR="007708AE" w:rsidRDefault="007708AE" w:rsidP="00AF1B68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37-б.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>в районі кладовища</w:t>
      </w:r>
    </w:p>
    <w:p w:rsidR="007708AE" w:rsidRDefault="007708AE" w:rsidP="00C46AC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37.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«Бобровиця-2». 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 Шевченка, 109-б, вул. Рахматуліна, 29-а і 35, кладовища, в урочищі Переправа. </w:t>
      </w:r>
      <w:r w:rsidRPr="00AF1B68">
        <w:rPr>
          <w:rFonts w:ascii="Times New Roman" w:hAnsi="Times New Roman"/>
          <w:sz w:val="28"/>
          <w:szCs w:val="28"/>
          <w:lang w:val="uk-UA"/>
        </w:rPr>
        <w:t>І тис. до н. е., І тис., ХІ–ХІІІ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C46AC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7708AE" w:rsidP="00B5400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68" o:spid="_x0000_i1175" type="#_x0000_t75" style="width:390.75pt;height:293.25pt;visibility:visible">
            <v:imagedata r:id="rId155" o:title=""/>
          </v:shape>
        </w:pict>
      </w:r>
    </w:p>
    <w:p w:rsidR="007708AE" w:rsidRPr="00B5400E" w:rsidRDefault="007708AE" w:rsidP="00B5400E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37-в. </w:t>
      </w:r>
      <w:r w:rsidRPr="00B5400E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«Бобровиця-2»</w:t>
      </w:r>
      <w:r w:rsidRPr="00B5400E">
        <w:rPr>
          <w:rFonts w:ascii="Times New Roman" w:hAnsi="Times New Roman"/>
          <w:bCs/>
          <w:sz w:val="24"/>
          <w:szCs w:val="24"/>
          <w:lang w:val="uk-UA"/>
        </w:rPr>
        <w:t xml:space="preserve"> в районі вул. Рахматуліна, 29-а і 35</w:t>
      </w:r>
    </w:p>
    <w:p w:rsidR="007708AE" w:rsidRDefault="007708AE" w:rsidP="00B5400E">
      <w:pPr>
        <w:spacing w:after="0" w:line="240" w:lineRule="auto"/>
        <w:ind w:right="-11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51" o:spid="_x0000_i1176" type="#_x0000_t75" style="width:390.75pt;height:293.25pt;visibility:visible">
            <v:imagedata r:id="rId156" o:title=""/>
          </v:shape>
        </w:pic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AF1B6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37.</w:t>
      </w:r>
      <w:r w:rsidRPr="00AF1B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«Бобровиця-2». 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У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сх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ідній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AF1B68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AF1B68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 Шевченка, 109-б, вул. Рахматуліна, 29-а і 35, кладовища, в урочищі Переправа. </w:t>
      </w:r>
      <w:r w:rsidRPr="00AF1B68">
        <w:rPr>
          <w:rFonts w:ascii="Times New Roman" w:hAnsi="Times New Roman"/>
          <w:sz w:val="28"/>
          <w:szCs w:val="28"/>
          <w:lang w:val="uk-UA"/>
        </w:rPr>
        <w:t>І тис. до н. е., І тис., ХІ–ХІІІ ст.</w:t>
      </w:r>
      <w:r w:rsidRPr="009D6B3E">
        <w:rPr>
          <w:rFonts w:ascii="Times New Roman" w:hAnsi="Times New Roman"/>
          <w:sz w:val="28"/>
          <w:szCs w:val="28"/>
          <w:lang w:val="uk-UA"/>
        </w:rPr>
        <w:t>Щойно виявлений об’єкт.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9D6B3E">
        <w:rPr>
          <w:rFonts w:ascii="Times New Roman" w:hAnsi="Times New Roman"/>
          <w:sz w:val="28"/>
          <w:szCs w:val="28"/>
          <w:lang w:val="ru-RU"/>
        </w:rPr>
        <w:t xml:space="preserve">Фото </w:t>
      </w:r>
      <w:r>
        <w:rPr>
          <w:rFonts w:ascii="Times New Roman" w:hAnsi="Times New Roman"/>
          <w:sz w:val="28"/>
          <w:szCs w:val="28"/>
          <w:lang w:val="ru-RU"/>
        </w:rPr>
        <w:t>червень</w:t>
      </w:r>
      <w:r w:rsidRPr="009D6B3E">
        <w:rPr>
          <w:rFonts w:ascii="Times New Roman" w:hAnsi="Times New Roman"/>
          <w:sz w:val="28"/>
          <w:szCs w:val="28"/>
          <w:lang w:val="ru-RU"/>
        </w:rPr>
        <w:t>201</w:t>
      </w:r>
      <w:r>
        <w:rPr>
          <w:rFonts w:ascii="Times New Roman" w:hAnsi="Times New Roman"/>
          <w:sz w:val="28"/>
          <w:szCs w:val="28"/>
          <w:lang w:val="ru-RU"/>
        </w:rPr>
        <w:t>9</w:t>
      </w:r>
      <w:r w:rsidRPr="009D6B3E">
        <w:rPr>
          <w:rFonts w:ascii="Times New Roman" w:hAnsi="Times New Roman"/>
          <w:sz w:val="28"/>
          <w:szCs w:val="28"/>
          <w:lang w:val="ru-RU"/>
        </w:rPr>
        <w:t xml:space="preserve"> р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86" o:spid="_x0000_i1177" type="#_x0000_t75" style="width:400.5pt;height:300pt;visibility:visible">
            <v:imagedata r:id="rId157" o:title=""/>
          </v:shape>
        </w:pict>
      </w:r>
    </w:p>
    <w:p w:rsidR="007708AE" w:rsidRPr="00F641A8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38-а. </w:t>
      </w:r>
      <w:r w:rsidRPr="00F641A8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«Бобровиця-3»</w:t>
      </w:r>
      <w:r w:rsidRPr="00F641A8">
        <w:rPr>
          <w:rFonts w:ascii="Times New Roman" w:hAnsi="Times New Roman"/>
          <w:bCs/>
          <w:sz w:val="24"/>
          <w:szCs w:val="24"/>
          <w:lang w:val="uk-UA"/>
        </w:rPr>
        <w:t xml:space="preserve"> в районі вул. Рахматуліна, 125-В, Шкільна, 15</w: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87" o:spid="_x0000_i1178" type="#_x0000_t75" style="width:400.5pt;height:300pt;visibility:visible">
            <v:imagedata r:id="rId158" o:title=""/>
          </v:shape>
        </w:pic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F641A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38.</w:t>
      </w:r>
      <w:r w:rsidRPr="00F641A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«Бобровиця-3»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641A8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bCs/>
          <w:sz w:val="28"/>
          <w:szCs w:val="28"/>
          <w:lang w:val="uk-UA"/>
        </w:rPr>
        <w:t>в районі вул. Рахматуліна, 125-В, Шкільна, 15 та 1-го пров. Рахматуліна 3 і 4.</w:t>
      </w:r>
    </w:p>
    <w:p w:rsidR="007708AE" w:rsidRPr="00F641A8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ІІ тис. до н. е., І тис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D02B44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 </w:t>
      </w:r>
      <w:r w:rsidRPr="00F641A8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99" o:spid="_x0000_i1179" type="#_x0000_t75" style="width:390.75pt;height:293.25pt;visibility:visible">
            <v:imagedata r:id="rId159" o:title=""/>
          </v:shape>
        </w:pic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38-б. </w:t>
      </w:r>
      <w:r w:rsidRPr="00F641A8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«Бобровиця-3»</w:t>
      </w:r>
      <w:r w:rsidRPr="00F641A8">
        <w:rPr>
          <w:rFonts w:ascii="Times New Roman" w:hAnsi="Times New Roman"/>
          <w:bCs/>
          <w:sz w:val="24"/>
          <w:szCs w:val="24"/>
          <w:lang w:val="uk-UA"/>
        </w:rPr>
        <w:t xml:space="preserve"> в районі1-го пров. Рахматуліна 3 і 4</w:t>
      </w:r>
    </w:p>
    <w:p w:rsidR="007708AE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15" o:spid="_x0000_i1180" type="#_x0000_t75" style="width:390.75pt;height:293.25pt;visibility:visible">
            <v:imagedata r:id="rId160" o:title=""/>
          </v:shape>
        </w:pic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F641A8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38.</w:t>
      </w:r>
      <w:r w:rsidRPr="00F641A8">
        <w:rPr>
          <w:rFonts w:ascii="Times New Roman" w:hAnsi="Times New Roman"/>
          <w:bCs/>
          <w:kern w:val="36"/>
          <w:sz w:val="28"/>
          <w:szCs w:val="28"/>
          <w:lang w:val="uk-UA"/>
        </w:rPr>
        <w:t>Поселення «Бобровиця-3»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F641A8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bCs/>
          <w:sz w:val="28"/>
          <w:szCs w:val="28"/>
          <w:lang w:val="uk-UA"/>
        </w:rPr>
        <w:t>в районі вул. Рахматуліна, 125-В, Шкільна, 15 та 1-го пров. Рахматуліна 3 і 4.</w:t>
      </w:r>
    </w:p>
    <w:p w:rsidR="007708AE" w:rsidRPr="00F641A8" w:rsidRDefault="007708AE" w:rsidP="00F641A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ІІ тис. до н. е., І тис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AF1B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ru-RU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 </w:t>
      </w:r>
      <w:r w:rsidRPr="00F641A8">
        <w:rPr>
          <w:rFonts w:ascii="Times New Roman" w:hAnsi="Times New Roman"/>
          <w:sz w:val="28"/>
          <w:szCs w:val="28"/>
          <w:lang w:val="ru-RU"/>
        </w:rPr>
        <w:t>2019 р.</w:t>
      </w:r>
    </w:p>
    <w:p w:rsidR="007708AE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22" o:spid="_x0000_i1181" type="#_x0000_t75" style="width:396pt;height:300pt;visibility:visible">
            <v:imagedata r:id="rId161" o:title=""/>
          </v:shape>
        </w:pict>
      </w:r>
    </w:p>
    <w:p w:rsidR="007708AE" w:rsidRPr="00B215D2" w:rsidRDefault="007708AE" w:rsidP="007358CA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39-а. </w:t>
      </w:r>
      <w:r w:rsidRPr="007358CA">
        <w:rPr>
          <w:rFonts w:ascii="Times New Roman" w:hAnsi="Times New Roman"/>
          <w:bCs/>
          <w:kern w:val="36"/>
          <w:sz w:val="24"/>
          <w:szCs w:val="24"/>
          <w:lang w:val="uk-UA"/>
        </w:rPr>
        <w:t>Поселення «Бобровиця-4»</w:t>
      </w:r>
      <w:r>
        <w:rPr>
          <w:rFonts w:ascii="Times New Roman" w:hAnsi="Times New Roman"/>
          <w:bCs/>
          <w:sz w:val="24"/>
          <w:szCs w:val="24"/>
          <w:lang w:val="uk-UA"/>
        </w:rPr>
        <w:t>в районі вул.</w:t>
      </w:r>
      <w:r w:rsidRPr="00B215D2">
        <w:rPr>
          <w:rFonts w:ascii="Times New Roman" w:hAnsi="Times New Roman"/>
          <w:bCs/>
          <w:sz w:val="24"/>
          <w:szCs w:val="24"/>
          <w:lang w:val="uk-UA"/>
        </w:rPr>
        <w:t xml:space="preserve"> Піщаної</w:t>
      </w:r>
      <w:r w:rsidRPr="00B215D2">
        <w:rPr>
          <w:rFonts w:ascii="Times New Roman" w:hAnsi="Times New Roman"/>
          <w:bCs/>
          <w:sz w:val="24"/>
          <w:szCs w:val="24"/>
        </w:rPr>
        <w:t> </w:t>
      </w:r>
    </w:p>
    <w:p w:rsidR="007708AE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25" o:spid="_x0000_i1182" type="#_x0000_t75" style="width:396.75pt;height:297.75pt;visibility:visible">
            <v:imagedata r:id="rId162" o:title=""/>
          </v:shape>
        </w:pic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39.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«Бобровиця-4».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 (Бобровиця), </w: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Cs/>
          <w:sz w:val="28"/>
          <w:szCs w:val="28"/>
          <w:lang w:val="uk-UA"/>
        </w:rPr>
        <w:t>в районі вулиць Сосницької, 140/1 та Піщаної</w:t>
      </w:r>
      <w:r w:rsidRPr="000A71F9">
        <w:rPr>
          <w:rFonts w:ascii="Times New Roman" w:hAnsi="Times New Roman"/>
          <w:bCs/>
          <w:sz w:val="28"/>
          <w:szCs w:val="28"/>
        </w:rPr>
        <w:t> 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>.</w:t>
      </w:r>
    </w:p>
    <w:p w:rsidR="007708AE" w:rsidRPr="000A71F9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Cs/>
          <w:sz w:val="28"/>
          <w:szCs w:val="28"/>
          <w:lang w:val="uk-UA"/>
        </w:rPr>
        <w:t>ІІ–І тис. до н. е., І тис.,</w:t>
      </w:r>
      <w:r w:rsidRPr="000A71F9">
        <w:rPr>
          <w:rFonts w:ascii="Times New Roman" w:hAnsi="Times New Roman"/>
          <w:sz w:val="28"/>
          <w:szCs w:val="28"/>
          <w:lang w:val="uk-UA"/>
        </w:rPr>
        <w:t xml:space="preserve"> ХVIIІ ст.</w:t>
      </w:r>
    </w:p>
    <w:p w:rsidR="007708AE" w:rsidRPr="000A71F9" w:rsidRDefault="007708AE" w:rsidP="000A71F9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>Щойно виявлений об’єкт</w:t>
      </w:r>
      <w:r>
        <w:rPr>
          <w:rFonts w:ascii="Times New Roman" w:hAnsi="Times New Roman"/>
          <w:sz w:val="28"/>
          <w:szCs w:val="28"/>
          <w:lang w:val="uk-UA"/>
        </w:rPr>
        <w:t xml:space="preserve">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 р.</w:t>
      </w:r>
    </w:p>
    <w:p w:rsidR="007708AE" w:rsidRDefault="007708AE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3" o:spid="_x0000_s1107" style="position:absolute;left:0;text-align:left;flip:x;z-index:251658752;visibility:visible" from="193.45pt,82.3pt" to="193.95pt,1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9vQbg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2" o:spid="_x0000_s1108" style="position:absolute;left:0;text-align:left;flip:x;z-index:251657728;visibility:visible" from="278.95pt,56.3pt" to="279.45pt,1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HAObg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26" o:spid="_x0000_i1183" type="#_x0000_t75" style="width:399pt;height:299.25pt;visibility:visible">
            <v:imagedata r:id="rId163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</w:p>
    <w:p w:rsidR="007708AE" w:rsidRDefault="007708AE" w:rsidP="004B2263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7" o:spid="_x0000_s1109" style="position:absolute;left:0;text-align:left;flip:x;z-index:251681280;visibility:visible" from="264.45pt,41.2pt" to="264.45pt,1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4" o:spid="_x0000_s1110" style="position:absolute;left:0;text-align:left;flip:x;z-index:251680256;visibility:visible" from="176.95pt,73.7pt" to="177.45pt,13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">
            <v:stroke endarrow="block"/>
          </v:line>
        </w:pict>
      </w: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27" o:spid="_x0000_i1184" type="#_x0000_t75" style="width:396pt;height:297pt;visibility:visible">
            <v:imagedata r:id="rId164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A71F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40.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«Кукашани-2»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 У східній частині міста</w:t>
      </w:r>
      <w:r w:rsidRPr="000A71F9">
        <w:rPr>
          <w:rFonts w:ascii="Times New Roman" w:hAnsi="Times New Roman"/>
          <w:bCs/>
          <w:sz w:val="28"/>
          <w:szCs w:val="28"/>
          <w:lang w:val="ru-RU"/>
        </w:rPr>
        <w:t xml:space="preserve"> (Бобровиця)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>в районі вул. Яцівської, </w:t>
      </w:r>
      <w:r w:rsidRPr="000A71F9">
        <w:rPr>
          <w:rFonts w:ascii="Times New Roman" w:hAnsi="Times New Roman"/>
          <w:bCs/>
          <w:sz w:val="28"/>
          <w:szCs w:val="28"/>
          <w:lang w:val="uk-UA"/>
        </w:rPr>
        <w:t>9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0A71F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ІІ–І тис. до н. е.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</w: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4B2263">
      <w:pPr>
        <w:tabs>
          <w:tab w:val="left" w:pos="5900"/>
        </w:tabs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6" o:spid="_x0000_s1111" style="position:absolute;left:0;text-align:left;flip:x;z-index:251683328;visibility:visible" from="256.95pt,68.3pt" to="257.45pt,1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88" o:spid="_x0000_s1112" style="position:absolute;left:0;text-align:left;flip:x;z-index:251682304;visibility:visible" from="159.95pt,63.8pt" to="160.45pt,1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28" o:spid="_x0000_i1185" type="#_x0000_t75" style="width:356.25pt;height:267.75pt;visibility:visible">
            <v:imagedata r:id="rId165" o:title=""/>
          </v:shape>
        </w:pict>
      </w:r>
    </w:p>
    <w:p w:rsidR="007708AE" w:rsidRDefault="007708AE" w:rsidP="004B2263">
      <w:pPr>
        <w:tabs>
          <w:tab w:val="left" w:pos="5900"/>
        </w:tabs>
        <w:snapToGrid w:val="0"/>
        <w:spacing w:after="0" w:line="240" w:lineRule="auto"/>
        <w:ind w:left="720" w:right="-153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4B2263">
      <w:pPr>
        <w:tabs>
          <w:tab w:val="left" w:pos="5900"/>
        </w:tabs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1" o:spid="_x0000_s1113" style="position:absolute;left:0;text-align:left;flip:x;z-index:251690496;visibility:visible" from="262.95pt,3.7pt" to="263.45pt,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29" o:spid="_x0000_i1186" type="#_x0000_t75" style="width:361.5pt;height:268.5pt;visibility:visible">
            <v:imagedata r:id="rId166" o:title=""/>
          </v:shape>
        </w:pict>
      </w: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4B2263">
        <w:rPr>
          <w:rFonts w:ascii="Times New Roman" w:hAnsi="Times New Roman"/>
          <w:b/>
          <w:sz w:val="28"/>
          <w:szCs w:val="28"/>
          <w:lang w:val="uk-UA"/>
        </w:rPr>
        <w:t>41.</w:t>
      </w:r>
      <w:r w:rsidRPr="004B2263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«Кленове». 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>Усхідній</w:t>
      </w:r>
      <w:r w:rsidRPr="004B2263">
        <w:rPr>
          <w:rFonts w:ascii="Times New Roman" w:hAnsi="Times New Roman"/>
          <w:bCs/>
          <w:sz w:val="28"/>
          <w:szCs w:val="28"/>
          <w:lang w:val="ru-RU"/>
        </w:rPr>
        <w:t xml:space="preserve"> част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>ині</w:t>
      </w:r>
      <w:r w:rsidRPr="004B2263">
        <w:rPr>
          <w:rFonts w:ascii="Times New Roman" w:hAnsi="Times New Roman"/>
          <w:bCs/>
          <w:sz w:val="28"/>
          <w:szCs w:val="28"/>
          <w:lang w:val="ru-RU"/>
        </w:rPr>
        <w:t>міста (Бобровиця)</w:t>
      </w:r>
      <w:r w:rsidRPr="004B2263">
        <w:rPr>
          <w:rFonts w:ascii="Times New Roman" w:hAnsi="Times New Roman"/>
          <w:bCs/>
          <w:sz w:val="28"/>
          <w:szCs w:val="28"/>
          <w:lang w:val="uk-UA"/>
        </w:rPr>
        <w:t xml:space="preserve">, в районі вул. Кленової, 4-а. </w:t>
      </w:r>
      <w:r w:rsidRPr="004B2263">
        <w:rPr>
          <w:rFonts w:ascii="Times New Roman" w:hAnsi="Times New Roman"/>
          <w:bCs/>
          <w:kern w:val="36"/>
          <w:sz w:val="28"/>
          <w:szCs w:val="28"/>
          <w:lang w:val="uk-UA"/>
        </w:rPr>
        <w:t>Х–ХІ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</w:t>
      </w:r>
    </w:p>
    <w:p w:rsidR="007708AE" w:rsidRPr="000A71F9" w:rsidRDefault="007708AE" w:rsidP="004B2263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0A71F9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15693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39" o:spid="_x0000_s1114" style="position:absolute;left:0;text-align:left;flip:x;z-index:251638272;visibility:visible" from="275.45pt,85.8pt" to="275.45pt,1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55" o:spid="_x0000_s1115" style="position:absolute;left:0;text-align:left;flip:x;z-index:251637248;visibility:visible" from="157.45pt,77.8pt" to="157.45pt,1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b6lagIAAIU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0" o:spid="_x0000_i1187" type="#_x0000_t75" style="width:381.75pt;height:288.75pt;visibility:visible">
            <v:imagedata r:id="rId167" o:title=""/>
          </v:shape>
        </w:pict>
      </w:r>
    </w:p>
    <w:p w:rsidR="007708AE" w:rsidRPr="00D02B44" w:rsidRDefault="007708AE" w:rsidP="00D02B44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42-а.</w:t>
      </w:r>
      <w:r w:rsidRPr="00D02B44">
        <w:rPr>
          <w:rFonts w:ascii="Times New Roman" w:hAnsi="Times New Roman"/>
          <w:sz w:val="24"/>
          <w:szCs w:val="24"/>
          <w:lang w:val="uk-UA"/>
        </w:rPr>
        <w:t>Поселення «</w:t>
      </w:r>
      <w:r>
        <w:rPr>
          <w:rFonts w:ascii="Times New Roman" w:hAnsi="Times New Roman"/>
          <w:sz w:val="24"/>
          <w:szCs w:val="24"/>
          <w:lang w:val="uk-UA"/>
        </w:rPr>
        <w:t>Стрижень-2» з південного сходу.</w:t>
      </w:r>
    </w:p>
    <w:p w:rsidR="007708AE" w:rsidRDefault="007708AE" w:rsidP="0015693F">
      <w:pPr>
        <w:autoSpaceDE w:val="0"/>
        <w:autoSpaceDN w:val="0"/>
        <w:adjustRightIn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1" o:spid="_x0000_i1188" type="#_x0000_t75" style="width:377.25pt;height:282.75pt;visibility:visible">
            <v:imagedata r:id="rId168" o:title=""/>
          </v:shape>
        </w:pict>
      </w:r>
    </w:p>
    <w:p w:rsidR="007708AE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Pr="00C15B75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15693F">
        <w:rPr>
          <w:rFonts w:ascii="Times New Roman" w:hAnsi="Times New Roman"/>
          <w:b/>
          <w:sz w:val="28"/>
          <w:szCs w:val="28"/>
          <w:lang w:val="uk-UA"/>
        </w:rPr>
        <w:t>42.</w:t>
      </w:r>
      <w:r w:rsidRPr="0015693F">
        <w:rPr>
          <w:rFonts w:ascii="Times New Roman" w:hAnsi="Times New Roman"/>
          <w:sz w:val="28"/>
          <w:szCs w:val="28"/>
          <w:lang w:val="uk-UA"/>
        </w:rPr>
        <w:t xml:space="preserve"> Поселення «Стрижень-2». У</w:t>
      </w:r>
      <w:r w:rsidRPr="0015693F">
        <w:rPr>
          <w:rFonts w:ascii="Times New Roman" w:hAnsi="Times New Roman"/>
          <w:sz w:val="28"/>
          <w:szCs w:val="28"/>
          <w:lang w:val="ru-RU"/>
        </w:rPr>
        <w:t xml:space="preserve"> п</w:t>
      </w:r>
      <w:r w:rsidRPr="0015693F">
        <w:rPr>
          <w:rFonts w:ascii="Times New Roman" w:hAnsi="Times New Roman"/>
          <w:sz w:val="28"/>
          <w:szCs w:val="28"/>
          <w:lang w:val="uk-UA"/>
        </w:rPr>
        <w:t>івнічній</w:t>
      </w:r>
      <w:r w:rsidRPr="0015693F">
        <w:rPr>
          <w:rFonts w:ascii="Times New Roman" w:hAnsi="Times New Roman"/>
          <w:sz w:val="28"/>
          <w:szCs w:val="28"/>
          <w:lang w:val="ru-RU"/>
        </w:rPr>
        <w:t>частині м</w:t>
      </w:r>
      <w:r w:rsidRPr="0015693F">
        <w:rPr>
          <w:rFonts w:ascii="Times New Roman" w:hAnsi="Times New Roman"/>
          <w:sz w:val="28"/>
          <w:szCs w:val="28"/>
          <w:lang w:val="uk-UA"/>
        </w:rPr>
        <w:t xml:space="preserve">іста, в районіпров. 3-го Добровольців, 23, за 0,16-0,27 км на північ від південної дамби </w:t>
      </w:r>
      <w:r>
        <w:rPr>
          <w:rFonts w:ascii="Times New Roman" w:hAnsi="Times New Roman"/>
          <w:sz w:val="28"/>
          <w:szCs w:val="28"/>
          <w:lang w:val="uk-UA"/>
        </w:rPr>
        <w:t>на р. </w:t>
      </w:r>
      <w:r w:rsidRPr="0015693F">
        <w:rPr>
          <w:rFonts w:ascii="Times New Roman" w:hAnsi="Times New Roman"/>
          <w:sz w:val="28"/>
          <w:szCs w:val="28"/>
          <w:lang w:val="uk-UA"/>
        </w:rPr>
        <w:t>Стрижень, навпроти урочища Ялівщина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C15B75">
        <w:rPr>
          <w:rFonts w:ascii="Times New Roman" w:hAnsi="Times New Roman"/>
          <w:sz w:val="28"/>
          <w:szCs w:val="28"/>
          <w:lang w:val="uk-UA"/>
        </w:rPr>
        <w:t xml:space="preserve">ХІ–ХІІ, ХVIIІ–XIX ст. </w:t>
      </w:r>
    </w:p>
    <w:p w:rsidR="007708AE" w:rsidRDefault="007708AE" w:rsidP="0015693F">
      <w:pPr>
        <w:snapToGrid w:val="0"/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89" o:spid="_x0000_s1116" style="position:absolute;left:0;text-align:left;flip:x;z-index:251659776;visibility:visible" from="185.45pt,82.3pt" to="185.4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Gfd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32" o:spid="_x0000_i1189" type="#_x0000_t75" style="width:396pt;height:297pt;visibility:visible">
            <v:imagedata r:id="rId169" o:title=""/>
          </v:shape>
        </w:pict>
      </w:r>
    </w:p>
    <w:p w:rsidR="007708AE" w:rsidRPr="00B215D2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>43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>-а.Поселення «Карасне-Печі» з північного сходу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0" o:spid="_x0000_s1117" style="position:absolute;left:0;text-align:left;flip:x;z-index:251660800;visibility:visible" from="204.95pt,63.2pt" to="204.9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Q8x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b/>
          <w:noProof/>
          <w:kern w:val="36"/>
          <w:sz w:val="28"/>
          <w:szCs w:val="28"/>
          <w:lang w:val="ru-RU" w:eastAsia="ru-RU"/>
        </w:rPr>
        <w:pict>
          <v:shape id="Рисунок 133" o:spid="_x0000_i1190" type="#_x0000_t75" style="width:374.25pt;height:280.5pt;visibility:visible">
            <v:imagedata r:id="rId170" o:title=""/>
          </v:shape>
        </w:pict>
      </w:r>
    </w:p>
    <w:p w:rsidR="007708AE" w:rsidRPr="00B215D2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>
        <w:rPr>
          <w:rFonts w:ascii="Times New Roman" w:hAnsi="Times New Roman"/>
          <w:bCs/>
          <w:kern w:val="36"/>
          <w:sz w:val="24"/>
          <w:szCs w:val="24"/>
          <w:lang w:val="uk-UA"/>
        </w:rPr>
        <w:t>43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>-б.Поселення «Карасне-Печі» Зі сходу на півден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ну</w:t>
      </w:r>
      <w:r w:rsidRPr="00B215D2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часину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15693F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43.</w:t>
      </w: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Поселення «Карасне-Печі». За 3,5 км на південь від південної околиці міста (кінець вул. Успенської),  на захід від автодороги Чернігів – Київ. </w:t>
      </w:r>
    </w:p>
    <w:p w:rsidR="007708AE" w:rsidRDefault="007708AE" w:rsidP="00F96D68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>ІІ тис. до н. е., ХІ–ХІІ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4" o:spid="_x0000_i1191" type="#_x0000_t75" style="width:390pt;height:292.5pt;visibility:visible">
            <v:imagedata r:id="rId171" o:title=""/>
          </v:shape>
        </w:pict>
      </w:r>
    </w:p>
    <w:p w:rsidR="007708AE" w:rsidRPr="00B215D2" w:rsidRDefault="007708AE" w:rsidP="00D02B44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215D2">
        <w:rPr>
          <w:rFonts w:ascii="Times New Roman" w:hAnsi="Times New Roman"/>
          <w:sz w:val="24"/>
          <w:szCs w:val="24"/>
          <w:lang w:val="uk-UA"/>
        </w:rPr>
        <w:t>44-а. Поселення «Заплава» (частина) з півночі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35" o:spid="_x0000_i1192" type="#_x0000_t75" style="width:362.25pt;height:271.5pt;visibility:visible">
            <v:imagedata r:id="rId172" o:title=""/>
          </v:shape>
        </w:pict>
      </w:r>
    </w:p>
    <w:p w:rsidR="007708AE" w:rsidRPr="00B215D2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B215D2">
        <w:rPr>
          <w:rFonts w:ascii="Times New Roman" w:hAnsi="Times New Roman"/>
          <w:sz w:val="24"/>
          <w:szCs w:val="24"/>
          <w:lang w:val="uk-UA"/>
        </w:rPr>
        <w:t>44-а. Поселення «Заплава» (частина) з півдня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b/>
          <w:sz w:val="28"/>
          <w:szCs w:val="28"/>
          <w:lang w:val="uk-UA"/>
        </w:rPr>
        <w:t>44.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Поселення «Заплава» (частина)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На східній околиці міста (кол. с. Бобровиця), в районі вул. Рахматуліна, 157. ІІ–І тис. до н. е., І–ІІІ, </w:t>
      </w:r>
      <w:r w:rsidRPr="00F96D68">
        <w:rPr>
          <w:rFonts w:ascii="Times New Roman" w:hAnsi="Times New Roman"/>
          <w:bCs/>
          <w:kern w:val="36"/>
          <w:sz w:val="28"/>
          <w:szCs w:val="28"/>
          <w:lang w:val="uk-UA"/>
        </w:rPr>
        <w:t>ХVІІІ</w:t>
      </w:r>
      <w:r w:rsidRPr="00F96D68">
        <w:rPr>
          <w:rFonts w:ascii="Times New Roman" w:hAnsi="Times New Roman"/>
          <w:sz w:val="28"/>
          <w:szCs w:val="28"/>
          <w:lang w:val="uk-UA"/>
        </w:rPr>
        <w:t xml:space="preserve"> ст. </w:t>
      </w:r>
    </w:p>
    <w:p w:rsidR="007708AE" w:rsidRDefault="007708AE" w:rsidP="00F17F7E">
      <w:pPr>
        <w:snapToGrid w:val="0"/>
        <w:spacing w:after="0" w:line="240" w:lineRule="auto"/>
        <w:ind w:right="-266"/>
        <w:jc w:val="center"/>
        <w:rPr>
          <w:rFonts w:ascii="Times New Roman" w:hAnsi="Times New Roman"/>
          <w:sz w:val="28"/>
          <w:szCs w:val="28"/>
          <w:lang w:val="uk-UA"/>
        </w:rPr>
      </w:pPr>
      <w:r w:rsidRPr="00F96D68">
        <w:rPr>
          <w:rFonts w:ascii="Times New Roman" w:hAnsi="Times New Roman"/>
          <w:sz w:val="28"/>
          <w:szCs w:val="28"/>
          <w:lang w:val="uk-UA"/>
        </w:rPr>
        <w:t>Щойно виявлений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 об’єкт. Фото червень </w:t>
      </w:r>
      <w:r w:rsidRPr="000A71F9">
        <w:rPr>
          <w:rFonts w:ascii="Times New Roman" w:hAnsi="Times New Roman"/>
          <w:sz w:val="28"/>
          <w:szCs w:val="28"/>
          <w:lang w:val="uk-UA"/>
        </w:rPr>
        <w:t>2019</w:t>
      </w:r>
      <w:r>
        <w:rPr>
          <w:rFonts w:ascii="Times New Roman" w:hAnsi="Times New Roman"/>
          <w:sz w:val="28"/>
          <w:szCs w:val="28"/>
          <w:lang w:val="uk-UA"/>
        </w:rPr>
        <w:t>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>
      <w:pPr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Default="007708AE" w:rsidP="00F17F7E">
      <w:pPr>
        <w:jc w:val="center"/>
        <w:rPr>
          <w:rFonts w:ascii="Times New Roman" w:hAnsi="Times New Roman"/>
          <w:b/>
          <w:sz w:val="96"/>
          <w:szCs w:val="96"/>
          <w:lang w:val="uk-UA"/>
        </w:rPr>
      </w:pPr>
    </w:p>
    <w:p w:rsidR="007708AE" w:rsidRPr="00C15B75" w:rsidRDefault="007708AE" w:rsidP="00F17F7E">
      <w:pPr>
        <w:jc w:val="center"/>
        <w:rPr>
          <w:rFonts w:ascii="Times New Roman" w:hAnsi="Times New Roman"/>
          <w:b/>
          <w:sz w:val="56"/>
          <w:szCs w:val="56"/>
          <w:lang w:val="uk-UA"/>
        </w:rPr>
      </w:pPr>
      <w:r w:rsidRPr="00C15B75">
        <w:rPr>
          <w:rFonts w:ascii="Times New Roman" w:hAnsi="Times New Roman"/>
          <w:b/>
          <w:sz w:val="56"/>
          <w:szCs w:val="56"/>
          <w:lang w:val="uk-UA"/>
        </w:rPr>
        <w:t>Об’єкти археології, рекомендовані для взяття на облік</w:t>
      </w:r>
      <w:r w:rsidRPr="00C15B75">
        <w:rPr>
          <w:rFonts w:ascii="Times New Roman" w:hAnsi="Times New Roman"/>
          <w:b/>
          <w:sz w:val="56"/>
          <w:szCs w:val="56"/>
          <w:lang w:val="uk-UA"/>
        </w:rPr>
        <w:br w:type="page"/>
      </w:r>
    </w:p>
    <w:p w:rsidR="007708AE" w:rsidRDefault="007708AE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2" o:spid="_x0000_s1118" style="position:absolute;left:0;text-align:left;flip:x;z-index:251662848;visibility:visible" from="106.95pt,100.3pt" to="106.95pt,15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5I5ag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91" o:spid="_x0000_s1119" style="position:absolute;left:0;text-align:left;flip:x;z-index:251661824;visibility:visible" from="363.45pt,103.8pt" to="363.45pt,1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85" o:spid="_x0000_i1193" type="#_x0000_t75" style="width:385.5pt;height:289.5pt;visibility:visible">
            <v:imagedata r:id="rId173" o:title=""/>
          </v:shape>
        </w:pict>
      </w:r>
    </w:p>
    <w:p w:rsidR="007708AE" w:rsidRDefault="007708AE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F96D6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193" o:spid="_x0000_s1120" style="position:absolute;left:0;text-align:left;flip:x;z-index:251663872;visibility:visible" from="376.95pt,93.2pt" to="376.95pt,14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86" o:spid="_x0000_i1194" type="#_x0000_t75" style="width:379.5pt;height:284.25pt;visibility:visible">
            <v:imagedata r:id="rId174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45. </w:t>
      </w:r>
      <w:r w:rsidRPr="00F17F7E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Комплекс 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об’єктів археологічної спадщини</w:t>
      </w:r>
      <w:r w:rsidRPr="00F17F7E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 «Млиновище-2» </w:t>
      </w:r>
      <w:r w:rsidRPr="00F17F7E">
        <w:rPr>
          <w:rFonts w:ascii="Times New Roman" w:hAnsi="Times New Roman" w:cs="Century Schoolbook"/>
          <w:sz w:val="28"/>
          <w:szCs w:val="28"/>
          <w:lang w:val="uk-UA"/>
        </w:rPr>
        <w:t>У південній частині міста, на території «Подолу», в урочищі Лісковиця, на північно-східному березі оз. Млиновище (тепер Земснаряд). ІІ–І тис. до  н. е., І тис., ХІ – поч. ХІІІ,</w:t>
      </w:r>
      <w:r w:rsidRPr="00F17F7E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ХVІІІ</w:t>
      </w:r>
      <w:r w:rsidRPr="00F17F7E">
        <w:rPr>
          <w:rFonts w:ascii="Times New Roman" w:hAnsi="Times New Roman"/>
          <w:sz w:val="28"/>
          <w:szCs w:val="28"/>
          <w:lang w:val="uk-UA"/>
        </w:rPr>
        <w:t xml:space="preserve"> ст. На державний облік не взято.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>листопад 2018 </w:t>
      </w:r>
      <w:r w:rsidRPr="000A71F9">
        <w:rPr>
          <w:rFonts w:ascii="Times New Roman" w:hAnsi="Times New Roman"/>
          <w:sz w:val="28"/>
          <w:szCs w:val="28"/>
          <w:lang w:val="uk-UA"/>
        </w:rPr>
        <w:t>р.</w: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18" o:spid="_x0000_s1121" style="position:absolute;left:0;text-align:left;flip:x;z-index:251691520;visibility:visible;mso-position-horizontal-relative:margin" from="266.95pt,109.8pt" to="266.95pt,1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1DGagIAAIc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">
            <v:stroke endarrow="block"/>
            <w10:wrap anchorx="margin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16" o:spid="_x0000_i1195" type="#_x0000_t75" style="width:387.75pt;height:291pt;visibility:visible">
            <v:imagedata r:id="rId175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20" o:spid="_x0000_s1122" style="position:absolute;left:0;text-align:left;flip:x;z-index:251693568;visibility:visible;mso-position-horizontal-relative:margin" from="226.45pt,92.7pt" to="226.45pt,1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19" o:spid="_x0000_s1123" style="position:absolute;left:0;text-align:left;flip:x;z-index:251692544;visibility:visible;mso-position-horizontal-relative:margin" from="342.45pt,84.2pt" to="342.45pt,1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">
            <v:stroke endarrow="block"/>
            <w10:wrap anchorx="margin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17" o:spid="_x0000_i1196" type="#_x0000_t75" style="width:394.5pt;height:296.25pt;visibility:visible">
            <v:imagedata r:id="rId176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b/>
          <w:sz w:val="28"/>
          <w:szCs w:val="28"/>
          <w:lang w:val="uk-UA"/>
        </w:rPr>
        <w:t>45/1.</w:t>
      </w:r>
      <w:r>
        <w:rPr>
          <w:rFonts w:ascii="Times New Roman" w:hAnsi="Times New Roman"/>
          <w:sz w:val="28"/>
          <w:szCs w:val="28"/>
          <w:lang w:val="uk-UA"/>
        </w:rPr>
        <w:t xml:space="preserve"> Виробничий плінфовипалю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вальний комплекс. </w:t>
      </w: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Style w:val="FontStyle105"/>
          <w:rFonts w:ascii="Times New Roman" w:hAnsi="Times New Roman" w:cs="Century Schoolbook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а південьвідЄлецькогоУспенськогомонастиря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,п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о вул.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 Успенській</w:t>
      </w:r>
      <w:r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. </w:t>
      </w:r>
    </w:p>
    <w:p w:rsidR="007708AE" w:rsidRDefault="007708AE" w:rsidP="00FE7809">
      <w:pPr>
        <w:spacing w:after="0" w:line="240" w:lineRule="auto"/>
        <w:ind w:left="-74" w:right="-153" w:firstLine="794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sz w:val="28"/>
          <w:szCs w:val="28"/>
          <w:lang w:val="uk-UA"/>
        </w:rPr>
        <w:t xml:space="preserve"> ХІ ст.</w:t>
      </w:r>
      <w:r w:rsidRPr="00F641A8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>червень 2019 </w:t>
      </w:r>
      <w:r w:rsidRPr="000A71F9">
        <w:rPr>
          <w:rFonts w:ascii="Times New Roman" w:hAnsi="Times New Roman"/>
          <w:sz w:val="28"/>
          <w:szCs w:val="28"/>
          <w:lang w:val="uk-UA"/>
        </w:rPr>
        <w:t>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FE7809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noProof/>
          <w:sz w:val="24"/>
          <w:szCs w:val="24"/>
        </w:rPr>
      </w:pP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21" o:spid="_x0000_i1197" type="#_x0000_t75" style="width:400.5pt;height:303pt;visibility:visible">
            <v:imagedata r:id="rId177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3D2CFC">
        <w:rPr>
          <w:rFonts w:ascii="Times New Roman" w:hAnsi="Times New Roman"/>
          <w:b/>
          <w:noProof/>
          <w:sz w:val="24"/>
          <w:szCs w:val="24"/>
          <w:lang w:val="ru-RU" w:eastAsia="ru-RU"/>
        </w:rPr>
        <w:pict>
          <v:shape id="Рисунок 222" o:spid="_x0000_i1198" type="#_x0000_t75" style="width:392.25pt;height:294pt;visibility:visible">
            <v:imagedata r:id="rId178" o:title=""/>
          </v:shape>
        </w:pic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Style w:val="FontStyle105"/>
          <w:rFonts w:ascii="Times New Roman" w:hAnsi="Times New Roman" w:cs="Century Schoolbook"/>
          <w:sz w:val="28"/>
          <w:szCs w:val="28"/>
          <w:lang w:val="uk-UA"/>
        </w:rPr>
      </w:pPr>
      <w:r w:rsidRPr="000F2939">
        <w:rPr>
          <w:rFonts w:ascii="Times New Roman" w:hAnsi="Times New Roman"/>
          <w:b/>
          <w:sz w:val="28"/>
          <w:szCs w:val="28"/>
          <w:lang w:val="uk-UA"/>
        </w:rPr>
        <w:t>45/2.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 Поселення «Лісковиця-2». </w:t>
      </w: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По вул. Лісковицькій,29, 44 та </w: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вул. Успенській, 52/4. ІІ–І тис. до н. е., І тис., ХІ – поч. ХІІІ,</w:t>
      </w:r>
      <w:r w:rsidRPr="000F2939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ХVІІІ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 ст. </w:t>
      </w:r>
    </w:p>
    <w:p w:rsidR="007708AE" w:rsidRDefault="007708AE" w:rsidP="00FE7809">
      <w:pPr>
        <w:spacing w:after="0" w:line="240" w:lineRule="auto"/>
        <w:ind w:left="720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0F2939">
        <w:rPr>
          <w:rFonts w:ascii="Times New Roman" w:hAnsi="Times New Roman"/>
          <w:sz w:val="28"/>
          <w:szCs w:val="28"/>
          <w:lang w:val="uk-UA"/>
        </w:rPr>
        <w:t>Фото червень 2019 р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4" o:spid="_x0000_s1124" style="position:absolute;left:0;text-align:left;flip:x;z-index:251685376;visibility:visible;mso-position-horizontal-relative:margin" from="271.95pt,53.8pt" to="271.95pt,1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0" o:spid="_x0000_s1125" style="position:absolute;left:0;text-align:left;flip:x;z-index:251684352;visibility:visible;mso-position-horizontal-relative:margin" from="121.45pt,47.3pt" to="121.45pt,1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">
            <v:stroke endarrow="block"/>
            <w10:wrap anchorx="margin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99" o:spid="_x0000_i1199" type="#_x0000_t75" style="width:416.25pt;height:312pt;visibility:visible">
            <v:imagedata r:id="rId179" o:title=""/>
          </v:shape>
        </w:pict>
      </w:r>
    </w:p>
    <w:p w:rsidR="007708AE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Pr="00D02B44" w:rsidRDefault="007708AE" w:rsidP="0042516E">
      <w:pPr>
        <w:snapToGrid w:val="0"/>
        <w:spacing w:after="0" w:line="240" w:lineRule="auto"/>
        <w:ind w:right="-8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45/3. 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Ґ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 xml:space="preserve">рунтовий могильник. </w:t>
      </w:r>
      <w:r w:rsidRPr="00D02B44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По вул. Успенській, 52/4, між вул.</w:t>
      </w:r>
      <w:r w:rsidRPr="00D02B44">
        <w:rPr>
          <w:rFonts w:ascii="Times New Roman" w:hAnsi="Times New Roman"/>
          <w:sz w:val="28"/>
          <w:szCs w:val="28"/>
          <w:lang w:val="uk-UA"/>
        </w:rPr>
        <w:t xml:space="preserve"> Успенською </w:t>
      </w:r>
    </w:p>
    <w:p w:rsidR="007708AE" w:rsidRPr="00D02B44" w:rsidRDefault="007708AE" w:rsidP="0042516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D02B44">
        <w:rPr>
          <w:rFonts w:ascii="Times New Roman" w:hAnsi="Times New Roman"/>
          <w:sz w:val="28"/>
          <w:szCs w:val="28"/>
          <w:lang w:val="uk-UA"/>
        </w:rPr>
        <w:t xml:space="preserve">та пров. Нахімова. </w:t>
      </w:r>
      <w:r w:rsidRPr="00D02B44">
        <w:rPr>
          <w:rFonts w:ascii="Times New Roman" w:hAnsi="Times New Roman" w:cs="Century Schoolbook"/>
          <w:sz w:val="28"/>
          <w:szCs w:val="28"/>
          <w:lang w:val="ru-RU"/>
        </w:rPr>
        <w:t>ХІІ</w:t>
      </w:r>
      <w:r w:rsidRPr="00D02B44">
        <w:rPr>
          <w:rFonts w:ascii="Times New Roman" w:hAnsi="Times New Roman" w:cs="Century Schoolbook"/>
          <w:sz w:val="28"/>
          <w:szCs w:val="28"/>
          <w:lang w:val="uk-UA"/>
        </w:rPr>
        <w:t>–</w:t>
      </w:r>
      <w:r w:rsidRPr="00D02B44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ХІІІ</w:t>
      </w:r>
      <w:r w:rsidRPr="00D02B44">
        <w:rPr>
          <w:rFonts w:ascii="Times New Roman" w:hAnsi="Times New Roman" w:cs="Century Schoolbook"/>
          <w:sz w:val="28"/>
          <w:szCs w:val="28"/>
          <w:lang w:val="ru-RU"/>
        </w:rPr>
        <w:t xml:space="preserve"> ст.</w:t>
      </w:r>
      <w:r w:rsidRPr="00D02B44">
        <w:rPr>
          <w:rFonts w:ascii="Times New Roman" w:hAnsi="Times New Roman"/>
          <w:sz w:val="28"/>
          <w:szCs w:val="28"/>
          <w:lang w:val="uk-UA"/>
        </w:rPr>
        <w:t xml:space="preserve"> Фото червень 2019 р.</w:t>
      </w:r>
    </w:p>
    <w:p w:rsidR="007708AE" w:rsidRPr="00D02B44" w:rsidRDefault="007708AE" w:rsidP="00F17F7E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708AE" w:rsidRDefault="007708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 w:type="page"/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  <w:r w:rsidRPr="003D2CFC">
        <w:rPr>
          <w:rFonts w:ascii="Times New Roman" w:hAnsi="Times New Roman" w:cs="Century Schoolbook"/>
          <w:noProof/>
          <w:sz w:val="24"/>
          <w:szCs w:val="24"/>
          <w:lang w:val="ru-RU" w:eastAsia="ru-RU"/>
        </w:rPr>
        <w:pict>
          <v:shape id="Рисунок 215" o:spid="_x0000_i1200" type="#_x0000_t75" style="width:389.25pt;height:291.75pt;visibility:visible">
            <v:imagedata r:id="rId180" o:title=""/>
          </v:shape>
        </w:pict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</w:p>
    <w:p w:rsidR="007708AE" w:rsidRDefault="007708AE" w:rsidP="00767F6F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  <w:r w:rsidRPr="003D2CFC">
        <w:rPr>
          <w:rFonts w:ascii="Times New Roman" w:hAnsi="Times New Roman" w:cs="Century Schoolbook"/>
          <w:noProof/>
          <w:sz w:val="24"/>
          <w:szCs w:val="24"/>
          <w:lang w:val="ru-RU" w:eastAsia="ru-RU"/>
        </w:rPr>
        <w:pict>
          <v:shape id="Рисунок 153" o:spid="_x0000_i1201" type="#_x0000_t75" style="width:394.5pt;height:296.25pt;visibility:visible">
            <v:imagedata r:id="rId181" o:title=""/>
          </v:shape>
        </w:pict>
      </w:r>
    </w:p>
    <w:p w:rsidR="007708AE" w:rsidRPr="000F2939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 w:cs="Century Schoolbook"/>
          <w:sz w:val="24"/>
          <w:szCs w:val="24"/>
          <w:lang w:val="uk-UA"/>
        </w:rPr>
      </w:pPr>
    </w:p>
    <w:p w:rsidR="007708AE" w:rsidRDefault="007708AE" w:rsidP="004A29B5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sz w:val="28"/>
          <w:szCs w:val="28"/>
          <w:lang w:val="uk-UA"/>
        </w:rPr>
        <w:t>46.</w:t>
      </w:r>
      <w:r w:rsidRPr="005E76A6">
        <w:rPr>
          <w:rFonts w:ascii="Times New Roman" w:hAnsi="Times New Roman"/>
          <w:sz w:val="28"/>
          <w:szCs w:val="28"/>
          <w:lang w:val="uk-UA"/>
        </w:rPr>
        <w:t>Поселення «Вал». У південній частині міста, на території «Дитинця»,</w:t>
      </w:r>
    </w:p>
    <w:p w:rsidR="007708AE" w:rsidRDefault="007708AE" w:rsidP="004A29B5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E76A6">
        <w:rPr>
          <w:rFonts w:ascii="Times New Roman" w:hAnsi="Times New Roman"/>
          <w:sz w:val="28"/>
          <w:szCs w:val="28"/>
          <w:lang w:val="uk-UA"/>
        </w:rPr>
        <w:t xml:space="preserve"> в урочищі</w:t>
      </w:r>
      <w:r w:rsidRPr="00C15B75">
        <w:rPr>
          <w:rFonts w:ascii="Times New Roman" w:hAnsi="Times New Roman"/>
          <w:sz w:val="28"/>
          <w:szCs w:val="28"/>
          <w:lang w:val="uk-UA"/>
        </w:rPr>
        <w:t>Вал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C15B75">
        <w:rPr>
          <w:rFonts w:ascii="Times New Roman" w:hAnsi="Times New Roman"/>
          <w:sz w:val="28"/>
          <w:szCs w:val="28"/>
          <w:lang w:val="uk-UA"/>
        </w:rPr>
        <w:t>ІІІ–І тис. до н. е.,</w:t>
      </w:r>
      <w:r w:rsidRPr="005E76A6">
        <w:rPr>
          <w:rFonts w:ascii="Times New Roman" w:hAnsi="Times New Roman"/>
          <w:sz w:val="28"/>
          <w:szCs w:val="28"/>
          <w:lang w:val="uk-UA"/>
        </w:rPr>
        <w:t xml:space="preserve"> І тис</w:t>
      </w:r>
      <w:r w:rsidRPr="00463ACE">
        <w:rPr>
          <w:rFonts w:ascii="Times New Roman" w:hAnsi="Times New Roman"/>
          <w:sz w:val="24"/>
          <w:szCs w:val="24"/>
          <w:lang w:val="uk-UA"/>
        </w:rPr>
        <w:t>.</w:t>
      </w:r>
      <w:r w:rsidRPr="000F2939">
        <w:rPr>
          <w:rFonts w:ascii="Times New Roman" w:hAnsi="Times New Roman"/>
          <w:sz w:val="28"/>
          <w:szCs w:val="28"/>
          <w:lang w:val="uk-UA"/>
        </w:rPr>
        <w:t>Фото червень 2019 р.</w:t>
      </w:r>
      <w:r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47" o:spid="_x0000_i1202" type="#_x0000_t75" style="width:384.75pt;height:291pt;visibility:visible">
            <v:imagedata r:id="rId182" o:title=""/>
          </v:shape>
        </w:pict>
      </w:r>
    </w:p>
    <w:p w:rsidR="007708AE" w:rsidRPr="00327A78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47-а. Поселення «Мис-Третяк»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 півд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енного 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сх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оду</w: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D2CFC">
        <w:rPr>
          <w:rFonts w:ascii="Times New Roman" w:hAnsi="Times New Roman"/>
          <w:b/>
          <w:noProof/>
          <w:kern w:val="36"/>
          <w:sz w:val="24"/>
          <w:szCs w:val="24"/>
          <w:lang w:val="ru-RU" w:eastAsia="ru-RU"/>
        </w:rPr>
        <w:pict>
          <v:shape id="Рисунок 148" o:spid="_x0000_i1203" type="#_x0000_t75" style="width:375.75pt;height:282pt;visibility:visible">
            <v:imagedata r:id="rId183" o:title=""/>
          </v:shape>
        </w:pic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47-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«Мис-Третяк»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і сходу</w: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E76A6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47.</w:t>
      </w:r>
      <w:r w:rsidRPr="005E76A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«Мис-Третяк». У південній частині міста, поміж вулицями Єлецькою (кол. Бєлінського), Старостриженською та пр. Миру</w:t>
      </w:r>
      <w:r>
        <w:rPr>
          <w:rFonts w:ascii="Times New Roman" w:hAnsi="Times New Roman"/>
          <w:bCs/>
          <w:kern w:val="36"/>
          <w:sz w:val="28"/>
          <w:szCs w:val="28"/>
          <w:lang w:val="uk-UA"/>
        </w:rPr>
        <w:t>.</w:t>
      </w:r>
      <w:r w:rsidRPr="005E76A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ІІ тис. до н. е., </w:t>
      </w:r>
      <w:r w:rsidRPr="005E76A6">
        <w:rPr>
          <w:rFonts w:ascii="Times New Roman" w:hAnsi="Times New Roman"/>
          <w:sz w:val="28"/>
          <w:szCs w:val="28"/>
          <w:lang w:val="uk-UA"/>
        </w:rPr>
        <w:t xml:space="preserve">VIIІ, Х ст. </w:t>
      </w:r>
      <w:r w:rsidRPr="000F2939">
        <w:rPr>
          <w:rFonts w:ascii="Times New Roman" w:hAnsi="Times New Roman"/>
          <w:sz w:val="28"/>
          <w:szCs w:val="28"/>
          <w:lang w:val="uk-UA"/>
        </w:rPr>
        <w:t xml:space="preserve">Фото </w:t>
      </w:r>
      <w:r>
        <w:rPr>
          <w:rFonts w:ascii="Times New Roman" w:hAnsi="Times New Roman"/>
          <w:sz w:val="28"/>
          <w:szCs w:val="28"/>
          <w:lang w:val="uk-UA"/>
        </w:rPr>
        <w:t xml:space="preserve">квітень, </w:t>
      </w:r>
      <w:r w:rsidRPr="000F2939">
        <w:rPr>
          <w:rFonts w:ascii="Times New Roman" w:hAnsi="Times New Roman"/>
          <w:sz w:val="28"/>
          <w:szCs w:val="28"/>
          <w:lang w:val="uk-UA"/>
        </w:rPr>
        <w:t>червень 2019 р.</w:t>
      </w:r>
    </w:p>
    <w:p w:rsidR="007708AE" w:rsidRDefault="007708AE" w:rsidP="005E76A6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6" o:spid="_x0000_s1126" style="position:absolute;left:0;text-align:left;z-index:251667968;visibility:visible" from="246.45pt,66.8pt" to="246.45pt,1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205" o:spid="_x0000_i1204" type="#_x0000_t75" style="width:384.75pt;height:288.75pt;visibility:visible">
            <v:imagedata r:id="rId184" o:title=""/>
          </v:shape>
        </w:pict>
      </w:r>
    </w:p>
    <w:p w:rsidR="007708AE" w:rsidRPr="00327A78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48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-а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Загальний вигляд п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оселення «Мис-Єлецька Гора»</w:t>
      </w:r>
    </w:p>
    <w:p w:rsidR="007708AE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D2CFC"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49" o:spid="_x0000_i1205" type="#_x0000_t75" style="width:384pt;height:4in;visibility:visible">
            <v:imagedata r:id="rId185" o:title=""/>
          </v:shape>
        </w:pict>
      </w:r>
    </w:p>
    <w:p w:rsidR="007708AE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48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 xml:space="preserve">. 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Центральна частина п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оселення «Мис-Єлецька Гора»</w:t>
      </w:r>
    </w:p>
    <w:p w:rsidR="007708AE" w:rsidRPr="00522526" w:rsidRDefault="007708AE" w:rsidP="00522526">
      <w:pPr>
        <w:snapToGrid w:val="0"/>
        <w:spacing w:after="0" w:line="240" w:lineRule="auto"/>
        <w:ind w:right="-81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48.</w:t>
      </w:r>
      <w:r w:rsidRPr="00522526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«Мис-Єлецька Гора». 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У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південн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>ій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частиніміста, міжвул. Князя Чорного, Тихою та Толстого</w:t>
      </w:r>
      <w:r w:rsidRPr="00522526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, біля південно-східного кута Єлецького Успенського монастиря,в урочищі Єлецька Гора. </w:t>
      </w:r>
      <w:r w:rsidRPr="00522526">
        <w:rPr>
          <w:rFonts w:ascii="Times New Roman" w:hAnsi="Times New Roman"/>
          <w:bCs/>
          <w:kern w:val="36"/>
          <w:sz w:val="28"/>
          <w:szCs w:val="28"/>
          <w:lang w:val="uk-UA"/>
        </w:rPr>
        <w:t>ІІ–І тис. до н. е., І тис</w:t>
      </w:r>
      <w:r w:rsidRPr="00522526">
        <w:rPr>
          <w:rFonts w:ascii="Times New Roman" w:hAnsi="Times New Roman"/>
          <w:sz w:val="28"/>
          <w:szCs w:val="28"/>
          <w:lang w:val="uk-UA"/>
        </w:rPr>
        <w:t>.</w:t>
      </w:r>
    </w:p>
    <w:p w:rsidR="007708AE" w:rsidRPr="00522526" w:rsidRDefault="007708AE" w:rsidP="00522526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22526">
        <w:rPr>
          <w:rFonts w:ascii="Times New Roman" w:hAnsi="Times New Roman"/>
          <w:sz w:val="28"/>
          <w:szCs w:val="28"/>
          <w:lang w:val="uk-UA"/>
        </w:rPr>
        <w:t xml:space="preserve"> Фото квітень, червень 2019 р.</w:t>
      </w:r>
    </w:p>
    <w:p w:rsidR="007708AE" w:rsidRDefault="007708AE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6" o:spid="_x0000_s1127" style="position:absolute;left:0;text-align:left;z-index:251717120;visibility:visible" from="126.45pt,20.3pt" to="126.45pt,1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05" o:spid="_x0000_s1128" style="position:absolute;left:0;text-align:left;z-index:251716096;visibility:visible" from="427.95pt,55.3pt" to="427.95pt,14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">
            <v:stroke endarrow="block"/>
          </v:line>
        </w:pict>
      </w:r>
      <w:r w:rsidRPr="003D2CFC"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51" o:spid="_x0000_i1206" type="#_x0000_t75" style="width:400.5pt;height:297.75pt;visibility:visible">
            <v:imagedata r:id="rId186" o:title=""/>
          </v:shape>
        </w:pict>
      </w:r>
    </w:p>
    <w:p w:rsidR="007708AE" w:rsidRPr="00327A78" w:rsidRDefault="007708AE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4"/>
          <w:szCs w:val="24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49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-а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«Сіверянське» в районі вул. Колоскових</w:t>
      </w:r>
    </w:p>
    <w:p w:rsidR="007708AE" w:rsidRDefault="007708AE" w:rsidP="00A47F9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4" o:spid="_x0000_s1129" style="position:absolute;left:0;text-align:left;z-index:251715072;visibility:visible;mso-position-horizontal-relative:margin" from="252.45pt,8.5pt" to="252.45pt,9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">
            <v:stroke endarrow="block"/>
            <w10:wrap anchorx="margin"/>
          </v:line>
        </w:pict>
      </w:r>
      <w:r w:rsidRPr="003D2CFC">
        <w:rPr>
          <w:rFonts w:ascii="Times New Roman" w:hAnsi="Times New Roman"/>
          <w:noProof/>
          <w:kern w:val="36"/>
          <w:sz w:val="28"/>
          <w:szCs w:val="28"/>
          <w:lang w:val="ru-RU" w:eastAsia="ru-RU"/>
        </w:rPr>
        <w:pict>
          <v:shape id="Рисунок 155" o:spid="_x0000_i1207" type="#_x0000_t75" style="width:395.25pt;height:296.25pt;visibility:visible">
            <v:imagedata r:id="rId187" o:title=""/>
          </v:shape>
        </w:pict>
      </w:r>
    </w:p>
    <w:p w:rsidR="007708AE" w:rsidRDefault="007708AE" w:rsidP="00327A78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49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-б</w:t>
      </w:r>
      <w:r w:rsidRPr="00327A78">
        <w:rPr>
          <w:rFonts w:ascii="Times New Roman" w:hAnsi="Times New Roman"/>
          <w:bCs/>
          <w:kern w:val="36"/>
          <w:sz w:val="24"/>
          <w:szCs w:val="24"/>
          <w:lang w:val="uk-UA"/>
        </w:rPr>
        <w:t>. Поселення «Сіверянське» в районі вул.</w:t>
      </w:r>
      <w:r>
        <w:rPr>
          <w:rFonts w:ascii="Times New Roman" w:hAnsi="Times New Roman"/>
          <w:bCs/>
          <w:kern w:val="36"/>
          <w:sz w:val="24"/>
          <w:szCs w:val="24"/>
          <w:lang w:val="uk-UA"/>
        </w:rPr>
        <w:t>М. Василенка</w:t>
      </w:r>
    </w:p>
    <w:p w:rsidR="007708AE" w:rsidRPr="00A47F98" w:rsidRDefault="007708AE" w:rsidP="00447E30">
      <w:pPr>
        <w:snapToGrid w:val="0"/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FE7809">
        <w:rPr>
          <w:rFonts w:ascii="Times New Roman" w:hAnsi="Times New Roman"/>
          <w:b/>
          <w:bCs/>
          <w:kern w:val="36"/>
          <w:sz w:val="28"/>
          <w:szCs w:val="28"/>
          <w:lang w:val="uk-UA"/>
        </w:rPr>
        <w:t>49.</w:t>
      </w:r>
      <w:r w:rsidRPr="00A47F98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Поселення «Сіверянське». У південній частині міста, в районі вул. Колоскових, 1 та пров. М. Василенка, 43, над вул. Толстого (садиби 45, 47, 49, 51, 53, 55). ІІІ–І тис. до н. е., І тис.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3" o:spid="_x0000_s1130" style="position:absolute;left:0;text-align:left;z-index:251666944;visibility:visible" from="128.45pt,14.3pt" to="128.95pt,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207" o:spid="_x0000_s1131" style="position:absolute;left:0;text-align:left;z-index:251686400;visibility:visible" from="226.95pt,45.3pt" to="228.45pt,1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56" o:spid="_x0000_i1208" type="#_x0000_t75" style="width:390.75pt;height:293.25pt;visibility:visible">
            <v:imagedata r:id="rId188" o:title=""/>
          </v:shape>
        </w:pict>
      </w: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A47F98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202" o:spid="_x0000_s1132" style="position:absolute;left:0;text-align:left;z-index:251665920;visibility:visible;mso-position-horizontal:center;mso-position-horizontal-relative:margin" from="0,27.7pt" to=".5pt,9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">
            <v:stroke endarrow="block"/>
            <w10:wrap anchorx="margin"/>
          </v:line>
        </w:pict>
      </w:r>
      <w:r>
        <w:rPr>
          <w:noProof/>
          <w:lang w:val="ru-RU" w:eastAsia="ru-RU"/>
        </w:rPr>
        <w:pict>
          <v:line id="Прямая соединительная линия 201" o:spid="_x0000_s1133" style="position:absolute;left:0;text-align:left;z-index:251664896;visibility:visible" from="125.45pt,34.2pt" to="125.45pt,1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57" o:spid="_x0000_i1209" type="#_x0000_t75" style="width:392.25pt;height:297pt;visibility:visible">
            <v:imagedata r:id="rId189" o:title=""/>
          </v:shape>
        </w:pict>
      </w:r>
    </w:p>
    <w:p w:rsidR="007708AE" w:rsidRDefault="007708AE" w:rsidP="00FE7809">
      <w:pPr>
        <w:snapToGrid w:val="0"/>
        <w:spacing w:after="0" w:line="240" w:lineRule="auto"/>
        <w:ind w:left="720"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447E30">
        <w:rPr>
          <w:rFonts w:ascii="Times New Roman" w:hAnsi="Times New Roman"/>
          <w:b/>
          <w:sz w:val="28"/>
          <w:szCs w:val="28"/>
          <w:lang w:val="uk-UA"/>
        </w:rPr>
        <w:t>50.</w:t>
      </w:r>
      <w:r w:rsidRPr="00447E30">
        <w:rPr>
          <w:rFonts w:ascii="Times New Roman" w:hAnsi="Times New Roman"/>
          <w:sz w:val="28"/>
          <w:szCs w:val="28"/>
          <w:lang w:val="uk-UA"/>
        </w:rPr>
        <w:t xml:space="preserve"> Поселення «Стрижень-Устя». У південно-східній частині міста, в районі забудови по вул. Шевченка, 43-а та ЗОШ № 2 (вул. Савчука, 13).</w:t>
      </w:r>
    </w:p>
    <w:p w:rsidR="007708AE" w:rsidRPr="00A47F98" w:rsidRDefault="007708AE" w:rsidP="00FE7809">
      <w:pPr>
        <w:snapToGrid w:val="0"/>
        <w:spacing w:after="0" w:line="240" w:lineRule="auto"/>
        <w:ind w:left="720" w:right="-81"/>
        <w:jc w:val="center"/>
        <w:rPr>
          <w:rFonts w:ascii="Times New Roman" w:hAnsi="Times New Roman"/>
          <w:sz w:val="28"/>
          <w:szCs w:val="28"/>
          <w:lang w:val="uk-UA"/>
        </w:rPr>
      </w:pPr>
      <w:r w:rsidRPr="00447E30">
        <w:rPr>
          <w:rFonts w:ascii="Times New Roman" w:hAnsi="Times New Roman"/>
          <w:sz w:val="28"/>
          <w:szCs w:val="28"/>
          <w:lang w:val="uk-UA"/>
        </w:rPr>
        <w:t>ІІ тис. до н. е., ІІІ ст. до н. е. – ІІІ, ІХ–Х ст.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7708AE" w:rsidP="00447E30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Default="007708AE" w:rsidP="00447E30">
      <w:pPr>
        <w:spacing w:after="0" w:line="240" w:lineRule="auto"/>
        <w:ind w:left="-74" w:right="-153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64" o:spid="_x0000_s1134" style="position:absolute;left:0;text-align:left;z-index:251640320;visibility:visible" from="287pt,15pt" to="287pt,1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3" o:spid="_x0000_s1135" style="position:absolute;left:0;text-align:left;z-index:251639296;visibility:visible" from="134.5pt,24.5pt" to="134.5pt,1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59" o:spid="_x0000_i1210" type="#_x0000_t75" alt="64469827_1062975147228404_7136048322187362304_n" style="width:406.5pt;height:251.25pt;visibility:visible">
            <v:imagedata r:id="rId190" o:title=""/>
          </v:shape>
        </w:pict>
      </w:r>
    </w:p>
    <w:p w:rsidR="007708AE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val="uk-UA" w:eastAsia="ru-RU"/>
        </w:rPr>
        <w:t xml:space="preserve">51-а. </w:t>
      </w:r>
      <w:r w:rsidRPr="00447E30">
        <w:rPr>
          <w:rFonts w:ascii="Times New Roman" w:hAnsi="Times New Roman"/>
          <w:sz w:val="24"/>
          <w:szCs w:val="24"/>
          <w:lang w:val="uk-UA" w:eastAsia="ru-RU"/>
        </w:rPr>
        <w:t xml:space="preserve">Загальний вид з південного сходу. Червень 2019 р. </w:t>
      </w: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noProof/>
          <w:lang w:val="ru-RU" w:eastAsia="ru-RU"/>
        </w:rPr>
        <w:pict>
          <v:line id="Прямая соединительная линия 162" o:spid="_x0000_s1136" style="position:absolute;left:0;text-align:left;z-index:251643392;visibility:visible" from="81pt,3.25pt" to="81pt,9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1" o:spid="_x0000_s1137" style="position:absolute;left:0;text-align:left;z-index:251642368;visibility:visible" from="261pt,30.25pt" to="261pt,1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160" o:spid="_x0000_s1138" style="position:absolute;left:0;text-align:left;z-index:251641344;visibility:visible" from="180pt,93.25pt" to="180pt,17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">
            <v:stroke endarrow="block"/>
          </v:line>
        </w:pict>
      </w:r>
      <w:r w:rsidRPr="003D2CFC">
        <w:rPr>
          <w:rFonts w:ascii="Times New Roman" w:hAnsi="Times New Roman"/>
          <w:noProof/>
          <w:sz w:val="24"/>
          <w:szCs w:val="24"/>
          <w:lang w:val="ru-RU" w:eastAsia="ru-RU"/>
        </w:rPr>
        <w:pict>
          <v:shape id="Рисунок 158" o:spid="_x0000_i1211" type="#_x0000_t75" alt="IMG_20190430_161738" style="width:409.5pt;height:291pt;visibility:visible">
            <v:imagedata r:id="rId191" o:title=""/>
          </v:shape>
        </w:pict>
      </w:r>
    </w:p>
    <w:p w:rsidR="007708AE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  <w:r>
        <w:rPr>
          <w:rFonts w:ascii="Times New Roman" w:hAnsi="Times New Roman"/>
          <w:sz w:val="24"/>
          <w:szCs w:val="24"/>
          <w:lang w:val="uk-UA" w:eastAsia="ru-RU"/>
        </w:rPr>
        <w:t xml:space="preserve">51-б. </w:t>
      </w:r>
      <w:r w:rsidRPr="00447E30">
        <w:rPr>
          <w:rFonts w:ascii="Times New Roman" w:hAnsi="Times New Roman"/>
          <w:sz w:val="24"/>
          <w:szCs w:val="24"/>
          <w:lang w:val="uk-UA" w:eastAsia="ru-RU"/>
        </w:rPr>
        <w:t xml:space="preserve">Вид з північного заходу. Провулок Мачеретівський. Квітень 2019 р. </w:t>
      </w:r>
    </w:p>
    <w:p w:rsidR="007708AE" w:rsidRPr="00447E30" w:rsidRDefault="007708AE" w:rsidP="00447E3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uk-UA" w:eastAsia="ru-RU"/>
        </w:rPr>
      </w:pPr>
    </w:p>
    <w:p w:rsidR="007708AE" w:rsidRDefault="007708AE" w:rsidP="00FE7809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563F24">
        <w:rPr>
          <w:rStyle w:val="FontStyle105"/>
          <w:rFonts w:ascii="Times New Roman" w:hAnsi="Times New Roman" w:cs="Century Schoolbook"/>
          <w:b/>
          <w:sz w:val="28"/>
          <w:szCs w:val="28"/>
          <w:lang w:val="uk-UA"/>
        </w:rPr>
        <w:t>51.</w:t>
      </w:r>
      <w:r w:rsidRPr="00447E30">
        <w:rPr>
          <w:rStyle w:val="FontStyle105"/>
          <w:rFonts w:ascii="Times New Roman" w:hAnsi="Times New Roman" w:cs="Century Schoolbook"/>
          <w:sz w:val="28"/>
          <w:szCs w:val="28"/>
          <w:lang w:val="ru-RU"/>
        </w:rPr>
        <w:t>Поселення</w:t>
      </w:r>
      <w:r w:rsidRPr="00447E30">
        <w:rPr>
          <w:rStyle w:val="FontStyle105"/>
          <w:rFonts w:ascii="Times New Roman" w:hAnsi="Times New Roman" w:cs="Century Schoolbook"/>
          <w:sz w:val="28"/>
          <w:szCs w:val="28"/>
          <w:lang w:val="uk-UA"/>
        </w:rPr>
        <w:t xml:space="preserve">«Ровчак». </w:t>
      </w:r>
      <w:r w:rsidRPr="00447E30">
        <w:rPr>
          <w:rFonts w:ascii="Times New Roman" w:hAnsi="Times New Roman" w:cs="Century Schoolbook"/>
          <w:sz w:val="28"/>
          <w:szCs w:val="28"/>
          <w:lang w:val="uk-UA"/>
        </w:rPr>
        <w:t>У</w:t>
      </w:r>
      <w:r w:rsidRPr="00447E30">
        <w:rPr>
          <w:rFonts w:ascii="Times New Roman" w:hAnsi="Times New Roman" w:cs="Century Schoolbook"/>
          <w:sz w:val="28"/>
          <w:szCs w:val="28"/>
          <w:lang w:val="ru-RU"/>
        </w:rPr>
        <w:t>східнійчастиніміста, в районі</w:t>
      </w:r>
    </w:p>
    <w:p w:rsidR="007708AE" w:rsidRPr="00447E30" w:rsidRDefault="007708AE" w:rsidP="00FE7809">
      <w:pPr>
        <w:snapToGrid w:val="0"/>
        <w:spacing w:after="0" w:line="240" w:lineRule="auto"/>
        <w:ind w:right="-81" w:firstLine="720"/>
        <w:jc w:val="center"/>
        <w:rPr>
          <w:rFonts w:ascii="Times New Roman" w:hAnsi="Times New Roman" w:cs="Century Schoolbook"/>
          <w:sz w:val="28"/>
          <w:szCs w:val="28"/>
          <w:lang w:val="ru-RU"/>
        </w:rPr>
      </w:pPr>
      <w:r w:rsidRPr="00447E30">
        <w:rPr>
          <w:rFonts w:ascii="Times New Roman" w:hAnsi="Times New Roman"/>
          <w:bCs/>
          <w:sz w:val="28"/>
          <w:szCs w:val="28"/>
          <w:lang w:val="uk-UA"/>
        </w:rPr>
        <w:t>вул.Мачеретівської та пров. Молодіжного</w:t>
      </w:r>
      <w:r>
        <w:rPr>
          <w:rFonts w:ascii="Times New Roman" w:hAnsi="Times New Roman"/>
          <w:bCs/>
          <w:sz w:val="28"/>
          <w:szCs w:val="28"/>
          <w:lang w:val="uk-UA"/>
        </w:rPr>
        <w:t>.</w:t>
      </w:r>
      <w:r w:rsidRPr="00447E30">
        <w:rPr>
          <w:rFonts w:ascii="Times New Roman" w:hAnsi="Times New Roman" w:cs="Century Schoolbook"/>
          <w:sz w:val="28"/>
          <w:szCs w:val="28"/>
          <w:lang w:val="ru-RU"/>
        </w:rPr>
        <w:t xml:space="preserve"> Х–ХІІ ст.</w:t>
      </w:r>
      <w:r w:rsidRPr="00A47F98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1" o:spid="_x0000_s1139" style="position:absolute;left:0;text-align:left;z-index:251712000;visibility:visible" from="84.45pt,2.3pt" to="84.45pt,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93" o:spid="_x0000_s1140" style="position:absolute;left:0;text-align:left;z-index:251710976;visibility:visible" from="355.45pt,40.8pt" to="355.45pt,1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5" o:spid="_x0000_i1212" type="#_x0000_t75" style="width:390pt;height:292.5pt;visibility:visible">
            <v:imagedata r:id="rId192" o:title=""/>
          </v:shape>
        </w:pic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4"/>
          <w:szCs w:val="24"/>
          <w:lang w:val="uk-UA"/>
        </w:rPr>
        <w:t>52-а</w:t>
      </w:r>
      <w:r w:rsidRPr="0093171C">
        <w:rPr>
          <w:rFonts w:ascii="Times New Roman" w:hAnsi="Times New Roman"/>
          <w:b/>
          <w:bCs/>
          <w:sz w:val="24"/>
          <w:szCs w:val="24"/>
          <w:lang w:val="uk-UA"/>
        </w:rPr>
        <w:t>.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 xml:space="preserve"> Поселення «Красний Хутір»із пів</w:t>
      </w:r>
      <w:r>
        <w:rPr>
          <w:rFonts w:ascii="Times New Roman" w:hAnsi="Times New Roman"/>
          <w:bCs/>
          <w:sz w:val="24"/>
          <w:szCs w:val="24"/>
          <w:lang w:val="uk-UA"/>
        </w:rPr>
        <w:t>нічн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>ого сходу</w: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pict>
          <v:line id="Прямая соединительная линия 303" o:spid="_x0000_s1141" style="position:absolute;left:0;text-align:left;z-index:251714048;visibility:visible" from="173.95pt,5.5pt" to="173.95pt,9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">
            <v:stroke endarrow="block"/>
          </v:line>
        </w:pict>
      </w:r>
      <w:r>
        <w:rPr>
          <w:noProof/>
          <w:lang w:val="ru-RU" w:eastAsia="ru-RU"/>
        </w:rPr>
        <w:pict>
          <v:line id="Прямая соединительная линия 302" o:spid="_x0000_s1142" style="position:absolute;left:0;text-align:left;z-index:251713024;visibility:visible" from="379.95pt,50.5pt" to="379.95pt,1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">
            <v:stroke endarrow="block"/>
          </v:line>
        </w:pict>
      </w:r>
      <w:r w:rsidRPr="003D2CFC">
        <w:rPr>
          <w:rFonts w:ascii="Times New Roman" w:hAnsi="Times New Roman"/>
          <w:b/>
          <w:noProof/>
          <w:sz w:val="28"/>
          <w:szCs w:val="28"/>
          <w:lang w:val="ru-RU" w:eastAsia="ru-RU"/>
        </w:rPr>
        <w:pict>
          <v:shape id="Рисунок 167" o:spid="_x0000_i1213" type="#_x0000_t75" style="width:384pt;height:4in;visibility:visible">
            <v:imagedata r:id="rId193" o:title=""/>
          </v:shape>
        </w:pict>
      </w:r>
    </w:p>
    <w:p w:rsidR="007708AE" w:rsidRPr="0093171C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3171C">
        <w:rPr>
          <w:rFonts w:ascii="Times New Roman" w:hAnsi="Times New Roman"/>
          <w:bCs/>
          <w:sz w:val="24"/>
          <w:szCs w:val="24"/>
          <w:lang w:val="uk-UA"/>
        </w:rPr>
        <w:t>52-б</w:t>
      </w:r>
      <w:r w:rsidRPr="0093171C">
        <w:rPr>
          <w:rFonts w:ascii="Times New Roman" w:hAnsi="Times New Roman"/>
          <w:b/>
          <w:bCs/>
          <w:sz w:val="24"/>
          <w:szCs w:val="24"/>
          <w:lang w:val="uk-UA"/>
        </w:rPr>
        <w:t>.</w:t>
      </w:r>
      <w:r w:rsidRPr="0093171C">
        <w:rPr>
          <w:rFonts w:ascii="Times New Roman" w:hAnsi="Times New Roman"/>
          <w:bCs/>
          <w:sz w:val="24"/>
          <w:szCs w:val="24"/>
          <w:lang w:val="uk-UA"/>
        </w:rPr>
        <w:t xml:space="preserve"> Поселення «Красний Хутір»із південного сходу</w:t>
      </w:r>
    </w:p>
    <w:p w:rsidR="007708AE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sz w:val="28"/>
          <w:szCs w:val="28"/>
          <w:lang w:val="uk-UA"/>
        </w:rPr>
      </w:pPr>
      <w:r w:rsidRPr="00563F24">
        <w:rPr>
          <w:rFonts w:ascii="Times New Roman" w:hAnsi="Times New Roman"/>
          <w:b/>
          <w:bCs/>
          <w:sz w:val="28"/>
          <w:szCs w:val="28"/>
          <w:lang w:val="uk-UA"/>
        </w:rPr>
        <w:t>52.</w:t>
      </w:r>
      <w:r w:rsidRPr="00563F24">
        <w:rPr>
          <w:rFonts w:ascii="Times New Roman" w:hAnsi="Times New Roman"/>
          <w:bCs/>
          <w:sz w:val="28"/>
          <w:szCs w:val="28"/>
          <w:lang w:val="uk-UA"/>
        </w:rPr>
        <w:t xml:space="preserve"> Поселення «Красний Хутір».</w:t>
      </w:r>
      <w:r w:rsidRPr="00563F24">
        <w:rPr>
          <w:rFonts w:ascii="Times New Roman" w:hAnsi="Times New Roman"/>
          <w:bCs/>
          <w:kern w:val="36"/>
          <w:sz w:val="28"/>
          <w:szCs w:val="28"/>
          <w:lang w:val="uk-UA"/>
        </w:rPr>
        <w:t xml:space="preserve"> У північно-західній частині міста, на території колишнього Красного Хутора, в районі вул. Кругової, 7, за 0,25 км на захід від моста через Чорторийський Рів. ІІІ–VІІ, ХІІ ст.</w:t>
      </w:r>
    </w:p>
    <w:p w:rsidR="007708AE" w:rsidRPr="00563F24" w:rsidRDefault="007708AE" w:rsidP="00563F24">
      <w:pPr>
        <w:spacing w:after="0" w:line="240" w:lineRule="auto"/>
        <w:ind w:left="-74" w:right="-153"/>
        <w:jc w:val="center"/>
        <w:rPr>
          <w:rFonts w:ascii="Times New Roman" w:hAnsi="Times New Roman"/>
          <w:bCs/>
          <w:kern w:val="36"/>
          <w:sz w:val="28"/>
          <w:szCs w:val="28"/>
          <w:lang w:val="uk-UA"/>
        </w:rPr>
      </w:pPr>
      <w:r w:rsidRPr="00563F24">
        <w:rPr>
          <w:rFonts w:ascii="Times New Roman" w:hAnsi="Times New Roman"/>
          <w:sz w:val="28"/>
          <w:szCs w:val="28"/>
          <w:lang w:val="uk-UA"/>
        </w:rPr>
        <w:t>Фото червень 2019 р.</w:t>
      </w:r>
    </w:p>
    <w:sectPr w:rsidR="007708AE" w:rsidRPr="00563F24" w:rsidSect="00DB6BE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egoe UI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14D7"/>
    <w:rsid w:val="00000B5B"/>
    <w:rsid w:val="00021717"/>
    <w:rsid w:val="0003112E"/>
    <w:rsid w:val="00031A65"/>
    <w:rsid w:val="00041FC1"/>
    <w:rsid w:val="000551F3"/>
    <w:rsid w:val="00056F86"/>
    <w:rsid w:val="00076766"/>
    <w:rsid w:val="000A71F9"/>
    <w:rsid w:val="000E27FB"/>
    <w:rsid w:val="000F2939"/>
    <w:rsid w:val="00101B3D"/>
    <w:rsid w:val="001023A6"/>
    <w:rsid w:val="001349B0"/>
    <w:rsid w:val="0015693F"/>
    <w:rsid w:val="001959E5"/>
    <w:rsid w:val="001A3985"/>
    <w:rsid w:val="001A78F4"/>
    <w:rsid w:val="001F2867"/>
    <w:rsid w:val="002156C4"/>
    <w:rsid w:val="00297BF3"/>
    <w:rsid w:val="002A5BAA"/>
    <w:rsid w:val="002A790B"/>
    <w:rsid w:val="00327A78"/>
    <w:rsid w:val="00366ACD"/>
    <w:rsid w:val="0039664E"/>
    <w:rsid w:val="003A5C86"/>
    <w:rsid w:val="003A74F9"/>
    <w:rsid w:val="003D2CFC"/>
    <w:rsid w:val="003E5041"/>
    <w:rsid w:val="0042516E"/>
    <w:rsid w:val="00447E30"/>
    <w:rsid w:val="00463ACE"/>
    <w:rsid w:val="0047303D"/>
    <w:rsid w:val="004A29B5"/>
    <w:rsid w:val="004B2263"/>
    <w:rsid w:val="00510ABA"/>
    <w:rsid w:val="00522526"/>
    <w:rsid w:val="00563F24"/>
    <w:rsid w:val="00570F42"/>
    <w:rsid w:val="005E37B1"/>
    <w:rsid w:val="005E76A6"/>
    <w:rsid w:val="005F1659"/>
    <w:rsid w:val="00651BE1"/>
    <w:rsid w:val="00653701"/>
    <w:rsid w:val="00687F2F"/>
    <w:rsid w:val="007333AD"/>
    <w:rsid w:val="007358CA"/>
    <w:rsid w:val="00765A0B"/>
    <w:rsid w:val="00767F6F"/>
    <w:rsid w:val="007708AE"/>
    <w:rsid w:val="007B40C0"/>
    <w:rsid w:val="007F383D"/>
    <w:rsid w:val="00806EA5"/>
    <w:rsid w:val="00832FEA"/>
    <w:rsid w:val="00854454"/>
    <w:rsid w:val="008B5435"/>
    <w:rsid w:val="008D588E"/>
    <w:rsid w:val="008E687E"/>
    <w:rsid w:val="009159C9"/>
    <w:rsid w:val="00926162"/>
    <w:rsid w:val="0093171C"/>
    <w:rsid w:val="0099464F"/>
    <w:rsid w:val="009A6174"/>
    <w:rsid w:val="009D6284"/>
    <w:rsid w:val="009D6B3E"/>
    <w:rsid w:val="00A172E7"/>
    <w:rsid w:val="00A47F98"/>
    <w:rsid w:val="00A50F91"/>
    <w:rsid w:val="00A63539"/>
    <w:rsid w:val="00A87765"/>
    <w:rsid w:val="00AF1B68"/>
    <w:rsid w:val="00B215D2"/>
    <w:rsid w:val="00B36EF5"/>
    <w:rsid w:val="00B4022A"/>
    <w:rsid w:val="00B5400E"/>
    <w:rsid w:val="00BA2F7D"/>
    <w:rsid w:val="00BB0293"/>
    <w:rsid w:val="00C1545B"/>
    <w:rsid w:val="00C15B75"/>
    <w:rsid w:val="00C434E4"/>
    <w:rsid w:val="00C46AC3"/>
    <w:rsid w:val="00C670F3"/>
    <w:rsid w:val="00C938A8"/>
    <w:rsid w:val="00CA4467"/>
    <w:rsid w:val="00CB121F"/>
    <w:rsid w:val="00D02B44"/>
    <w:rsid w:val="00D071D7"/>
    <w:rsid w:val="00D16224"/>
    <w:rsid w:val="00D674A7"/>
    <w:rsid w:val="00D82060"/>
    <w:rsid w:val="00D95A9F"/>
    <w:rsid w:val="00DB5024"/>
    <w:rsid w:val="00DB6BE8"/>
    <w:rsid w:val="00DD195B"/>
    <w:rsid w:val="00DD5331"/>
    <w:rsid w:val="00E23125"/>
    <w:rsid w:val="00E57159"/>
    <w:rsid w:val="00E57738"/>
    <w:rsid w:val="00E71E54"/>
    <w:rsid w:val="00E76911"/>
    <w:rsid w:val="00EA24F6"/>
    <w:rsid w:val="00EB14D7"/>
    <w:rsid w:val="00EE10B5"/>
    <w:rsid w:val="00F10667"/>
    <w:rsid w:val="00F17F7E"/>
    <w:rsid w:val="00F21E97"/>
    <w:rsid w:val="00F641A8"/>
    <w:rsid w:val="00F67641"/>
    <w:rsid w:val="00F71E9B"/>
    <w:rsid w:val="00F74412"/>
    <w:rsid w:val="00F96D68"/>
    <w:rsid w:val="00FA6D9B"/>
    <w:rsid w:val="00FE7809"/>
    <w:rsid w:val="00FF7E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6BE8"/>
    <w:pPr>
      <w:spacing w:after="160" w:line="259" w:lineRule="auto"/>
    </w:pPr>
    <w:rPr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111">
    <w:name w:val="Font Style111"/>
    <w:uiPriority w:val="99"/>
    <w:rsid w:val="002156C4"/>
    <w:rPr>
      <w:rFonts w:ascii="Courier New" w:hAnsi="Courier New"/>
      <w:spacing w:val="-10"/>
      <w:sz w:val="26"/>
    </w:rPr>
  </w:style>
  <w:style w:type="paragraph" w:customStyle="1" w:styleId="Style54">
    <w:name w:val="Style54"/>
    <w:basedOn w:val="Normal"/>
    <w:uiPriority w:val="99"/>
    <w:rsid w:val="002156C4"/>
    <w:pPr>
      <w:widowControl w:val="0"/>
      <w:autoSpaceDE w:val="0"/>
      <w:autoSpaceDN w:val="0"/>
      <w:adjustRightInd w:val="0"/>
      <w:spacing w:after="0" w:line="479" w:lineRule="exact"/>
      <w:ind w:hanging="110"/>
    </w:pPr>
    <w:rPr>
      <w:rFonts w:ascii="Courier New" w:eastAsia="Times New Roman" w:hAnsi="Courier New"/>
      <w:sz w:val="24"/>
      <w:szCs w:val="24"/>
      <w:lang w:val="ru-RU" w:eastAsia="ru-RU"/>
    </w:rPr>
  </w:style>
  <w:style w:type="paragraph" w:customStyle="1" w:styleId="TimesNewRoman">
    <w:name w:val="Обычный + Times New Roman"/>
    <w:aliases w:val="14 пт"/>
    <w:basedOn w:val="Normal"/>
    <w:link w:val="TimesNewRoman1"/>
    <w:uiPriority w:val="99"/>
    <w:rsid w:val="002156C4"/>
    <w:pPr>
      <w:widowControl w:val="0"/>
      <w:suppressAutoHyphens/>
      <w:autoSpaceDE w:val="0"/>
      <w:spacing w:after="0" w:line="360" w:lineRule="auto"/>
      <w:ind w:right="-5" w:firstLine="708"/>
      <w:jc w:val="both"/>
    </w:pPr>
    <w:rPr>
      <w:rFonts w:ascii="Times New Roman" w:eastAsia="Times New Roman" w:hAnsi="Times New Roman"/>
      <w:sz w:val="24"/>
      <w:szCs w:val="24"/>
      <w:lang w:val="uk-UA" w:eastAsia="zh-CN"/>
    </w:rPr>
  </w:style>
  <w:style w:type="character" w:customStyle="1" w:styleId="TimesNewRoman1">
    <w:name w:val="Обычный + Times New Roman1"/>
    <w:aliases w:val="14 пт Знак Знак"/>
    <w:link w:val="TimesNewRoman"/>
    <w:uiPriority w:val="99"/>
    <w:locked/>
    <w:rsid w:val="002156C4"/>
    <w:rPr>
      <w:rFonts w:ascii="Times New Roman" w:hAnsi="Times New Roman"/>
      <w:sz w:val="24"/>
      <w:lang w:val="uk-UA" w:eastAsia="zh-CN"/>
    </w:rPr>
  </w:style>
  <w:style w:type="character" w:customStyle="1" w:styleId="FontStyle105">
    <w:name w:val="Font Style105"/>
    <w:uiPriority w:val="99"/>
    <w:rsid w:val="002156C4"/>
    <w:rPr>
      <w:rFonts w:ascii="Century Schoolbook" w:hAnsi="Century Schoolbook"/>
      <w:sz w:val="24"/>
    </w:rPr>
  </w:style>
  <w:style w:type="character" w:customStyle="1" w:styleId="FontStyle22">
    <w:name w:val="Font Style22"/>
    <w:uiPriority w:val="99"/>
    <w:rsid w:val="002156C4"/>
    <w:rPr>
      <w:rFonts w:ascii="Sylfaen" w:hAnsi="Sylfaen"/>
      <w:sz w:val="26"/>
    </w:rPr>
  </w:style>
  <w:style w:type="paragraph" w:customStyle="1" w:styleId="Style58">
    <w:name w:val="Style58"/>
    <w:basedOn w:val="Normal"/>
    <w:uiPriority w:val="99"/>
    <w:rsid w:val="00F10667"/>
    <w:pPr>
      <w:widowControl w:val="0"/>
      <w:autoSpaceDE w:val="0"/>
      <w:autoSpaceDN w:val="0"/>
      <w:adjustRightInd w:val="0"/>
      <w:spacing w:after="0" w:line="478" w:lineRule="exact"/>
      <w:ind w:firstLine="4829"/>
    </w:pPr>
    <w:rPr>
      <w:rFonts w:ascii="Courier New" w:eastAsia="Times New Roman" w:hAnsi="Courier New"/>
      <w:sz w:val="24"/>
      <w:szCs w:val="24"/>
      <w:lang w:val="ru-RU" w:eastAsia="ru-RU"/>
    </w:rPr>
  </w:style>
  <w:style w:type="character" w:customStyle="1" w:styleId="FontStyle104">
    <w:name w:val="Font Style104"/>
    <w:uiPriority w:val="99"/>
    <w:rsid w:val="00E76911"/>
    <w:rPr>
      <w:rFonts w:ascii="Century Schoolbook" w:hAnsi="Century Schoolbook"/>
      <w:b/>
      <w:i/>
      <w:sz w:val="24"/>
    </w:rPr>
  </w:style>
  <w:style w:type="character" w:styleId="CommentReference">
    <w:name w:val="annotation reference"/>
    <w:basedOn w:val="DefaultParagraphFont"/>
    <w:uiPriority w:val="99"/>
    <w:semiHidden/>
    <w:rsid w:val="00AF1B68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AF1B6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AF1B68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AF1B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AF1B6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AF1B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F1B6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pn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png"/><Relationship Id="rId194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32" Type="http://schemas.openxmlformats.org/officeDocument/2006/relationships/image" Target="media/image129.png"/><Relationship Id="rId153" Type="http://schemas.openxmlformats.org/officeDocument/2006/relationships/image" Target="media/image150.jpeg"/><Relationship Id="rId174" Type="http://schemas.openxmlformats.org/officeDocument/2006/relationships/image" Target="media/image171.png"/><Relationship Id="rId179" Type="http://schemas.openxmlformats.org/officeDocument/2006/relationships/image" Target="media/image176.jpeg"/><Relationship Id="rId195" Type="http://schemas.openxmlformats.org/officeDocument/2006/relationships/theme" Target="theme/theme1.xml"/><Relationship Id="rId190" Type="http://schemas.openxmlformats.org/officeDocument/2006/relationships/image" Target="media/image187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103</Pages>
  <Words>3982</Words>
  <Characters>22699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ФОТОФІКСАЦІЯ</dc:title>
  <dc:subject/>
  <dc:creator>Людмила</dc:creator>
  <cp:keywords/>
  <dc:description/>
  <cp:lastModifiedBy>user</cp:lastModifiedBy>
  <cp:revision>2</cp:revision>
  <dcterms:created xsi:type="dcterms:W3CDTF">2019-09-30T09:34:00Z</dcterms:created>
  <dcterms:modified xsi:type="dcterms:W3CDTF">2019-09-30T09:34:00Z</dcterms:modified>
</cp:coreProperties>
</file>