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551F" w:rsidRPr="00115236" w:rsidRDefault="00B7551F" w:rsidP="00FE47F2">
      <w:pPr>
        <w:pStyle w:val="Title"/>
        <w:ind w:firstLine="720"/>
        <w:jc w:val="both"/>
        <w:rPr>
          <w:rFonts w:ascii="Times New Roman" w:hAnsi="Times New Roman"/>
          <w:b w:val="0"/>
          <w:sz w:val="28"/>
          <w:szCs w:val="28"/>
          <w:lang w:val="uk-UA"/>
        </w:rPr>
      </w:pPr>
    </w:p>
    <w:p w:rsidR="00B7551F" w:rsidRPr="00115236" w:rsidRDefault="00B7551F" w:rsidP="00FE47F2">
      <w:pPr>
        <w:pStyle w:val="Title"/>
        <w:ind w:firstLine="720"/>
        <w:jc w:val="both"/>
        <w:rPr>
          <w:rFonts w:ascii="Times New Roman" w:hAnsi="Times New Roman"/>
          <w:b w:val="0"/>
          <w:sz w:val="28"/>
          <w:szCs w:val="28"/>
          <w:lang w:val="uk-UA"/>
        </w:rPr>
      </w:pPr>
    </w:p>
    <w:p w:rsidR="00B7551F" w:rsidRPr="00115236" w:rsidRDefault="00B7551F" w:rsidP="00FE47F2">
      <w:pPr>
        <w:pStyle w:val="Title"/>
        <w:ind w:firstLine="720"/>
        <w:jc w:val="both"/>
        <w:rPr>
          <w:rFonts w:ascii="Times New Roman" w:hAnsi="Times New Roman"/>
          <w:b w:val="0"/>
          <w:sz w:val="28"/>
          <w:szCs w:val="28"/>
          <w:lang w:val="uk-UA"/>
        </w:rPr>
      </w:pPr>
    </w:p>
    <w:p w:rsidR="00B7551F" w:rsidRPr="00115236" w:rsidRDefault="00B7551F" w:rsidP="00FE47F2">
      <w:pPr>
        <w:pStyle w:val="Title"/>
        <w:ind w:firstLine="720"/>
        <w:jc w:val="both"/>
        <w:rPr>
          <w:rFonts w:ascii="Times New Roman" w:hAnsi="Times New Roman"/>
          <w:b w:val="0"/>
          <w:sz w:val="28"/>
          <w:szCs w:val="28"/>
          <w:lang w:val="uk-UA"/>
        </w:rPr>
      </w:pPr>
    </w:p>
    <w:p w:rsidR="00B7551F" w:rsidRPr="00115236" w:rsidRDefault="00B7551F" w:rsidP="00FE47F2">
      <w:pPr>
        <w:pStyle w:val="Title"/>
        <w:ind w:firstLine="720"/>
        <w:jc w:val="both"/>
        <w:rPr>
          <w:rFonts w:ascii="Times New Roman" w:hAnsi="Times New Roman"/>
          <w:b w:val="0"/>
          <w:sz w:val="28"/>
          <w:szCs w:val="28"/>
          <w:lang w:val="uk-UA"/>
        </w:rPr>
      </w:pPr>
    </w:p>
    <w:p w:rsidR="00B7551F" w:rsidRPr="00115236" w:rsidRDefault="00B7551F" w:rsidP="00FE47F2">
      <w:pPr>
        <w:pStyle w:val="Title"/>
        <w:ind w:firstLine="720"/>
        <w:jc w:val="both"/>
        <w:rPr>
          <w:rFonts w:ascii="Times New Roman" w:hAnsi="Times New Roman"/>
          <w:b w:val="0"/>
          <w:sz w:val="28"/>
          <w:szCs w:val="28"/>
          <w:lang w:val="uk-UA"/>
        </w:rPr>
      </w:pPr>
    </w:p>
    <w:p w:rsidR="00B7551F" w:rsidRPr="00115236" w:rsidRDefault="00B7551F" w:rsidP="00FE47F2">
      <w:pPr>
        <w:pStyle w:val="Title"/>
        <w:ind w:firstLine="720"/>
        <w:jc w:val="both"/>
        <w:rPr>
          <w:rFonts w:ascii="Times New Roman" w:hAnsi="Times New Roman"/>
          <w:b w:val="0"/>
          <w:sz w:val="28"/>
          <w:szCs w:val="28"/>
          <w:lang w:val="uk-UA"/>
        </w:rPr>
      </w:pPr>
    </w:p>
    <w:p w:rsidR="00B7551F" w:rsidRPr="00115236" w:rsidRDefault="00B7551F" w:rsidP="00FE47F2">
      <w:pPr>
        <w:pStyle w:val="Title"/>
        <w:ind w:firstLine="720"/>
        <w:jc w:val="both"/>
        <w:rPr>
          <w:rFonts w:ascii="Times New Roman" w:hAnsi="Times New Roman"/>
          <w:b w:val="0"/>
          <w:sz w:val="28"/>
          <w:szCs w:val="28"/>
          <w:lang w:val="uk-UA"/>
        </w:rPr>
      </w:pPr>
    </w:p>
    <w:p w:rsidR="00B7551F" w:rsidRPr="00115236" w:rsidRDefault="00B7551F" w:rsidP="00FE47F2">
      <w:pPr>
        <w:pStyle w:val="Title"/>
        <w:ind w:firstLine="720"/>
        <w:jc w:val="both"/>
        <w:rPr>
          <w:rFonts w:ascii="Times New Roman" w:hAnsi="Times New Roman"/>
          <w:b w:val="0"/>
          <w:sz w:val="28"/>
          <w:szCs w:val="28"/>
          <w:lang w:val="uk-UA"/>
        </w:rPr>
      </w:pPr>
    </w:p>
    <w:p w:rsidR="00B7551F" w:rsidRPr="00115236" w:rsidRDefault="00B7551F" w:rsidP="00FE47F2">
      <w:pPr>
        <w:pStyle w:val="Title"/>
        <w:ind w:firstLine="720"/>
        <w:jc w:val="both"/>
        <w:rPr>
          <w:rFonts w:ascii="Times New Roman" w:hAnsi="Times New Roman"/>
          <w:b w:val="0"/>
          <w:sz w:val="28"/>
          <w:szCs w:val="28"/>
          <w:lang w:val="uk-UA"/>
        </w:rPr>
      </w:pPr>
    </w:p>
    <w:p w:rsidR="00B7551F" w:rsidRPr="00115236" w:rsidRDefault="00B7551F" w:rsidP="00FE47F2">
      <w:pPr>
        <w:pStyle w:val="Title"/>
        <w:ind w:firstLine="720"/>
        <w:jc w:val="both"/>
        <w:rPr>
          <w:rFonts w:ascii="Times New Roman" w:hAnsi="Times New Roman"/>
          <w:b w:val="0"/>
          <w:sz w:val="28"/>
          <w:szCs w:val="28"/>
          <w:lang w:val="uk-UA"/>
        </w:rPr>
      </w:pPr>
    </w:p>
    <w:p w:rsidR="00B7551F" w:rsidRPr="00115236" w:rsidRDefault="00B7551F" w:rsidP="00FE47F2">
      <w:pPr>
        <w:pStyle w:val="Title"/>
        <w:ind w:firstLine="720"/>
        <w:jc w:val="both"/>
        <w:rPr>
          <w:rFonts w:ascii="Times New Roman" w:hAnsi="Times New Roman"/>
          <w:b w:val="0"/>
          <w:sz w:val="28"/>
          <w:szCs w:val="28"/>
          <w:lang w:val="uk-UA"/>
        </w:rPr>
      </w:pPr>
    </w:p>
    <w:p w:rsidR="00B7551F" w:rsidRPr="00115236" w:rsidRDefault="00B7551F" w:rsidP="00FE47F2">
      <w:pPr>
        <w:pStyle w:val="Title"/>
        <w:ind w:firstLine="720"/>
        <w:jc w:val="both"/>
        <w:rPr>
          <w:rFonts w:ascii="Times New Roman" w:hAnsi="Times New Roman"/>
          <w:b w:val="0"/>
          <w:sz w:val="28"/>
          <w:szCs w:val="28"/>
          <w:lang w:val="uk-UA"/>
        </w:rPr>
      </w:pPr>
    </w:p>
    <w:p w:rsidR="00B7551F" w:rsidRPr="00115236" w:rsidRDefault="00B7551F" w:rsidP="00FE47F2">
      <w:pPr>
        <w:pStyle w:val="Title"/>
        <w:ind w:firstLine="720"/>
        <w:jc w:val="both"/>
        <w:rPr>
          <w:rFonts w:ascii="Times New Roman" w:hAnsi="Times New Roman"/>
          <w:b w:val="0"/>
          <w:sz w:val="28"/>
          <w:szCs w:val="28"/>
          <w:lang w:val="uk-UA"/>
        </w:rPr>
      </w:pPr>
    </w:p>
    <w:p w:rsidR="00B7551F" w:rsidRPr="00115236" w:rsidRDefault="00B7551F" w:rsidP="00F13522">
      <w:pPr>
        <w:pStyle w:val="Title"/>
        <w:ind w:firstLine="720"/>
        <w:outlineLvl w:val="0"/>
        <w:rPr>
          <w:rFonts w:ascii="Times New Roman" w:hAnsi="Times New Roman"/>
          <w:lang w:val="uk-UA"/>
        </w:rPr>
      </w:pPr>
      <w:r w:rsidRPr="00115236">
        <w:rPr>
          <w:rFonts w:ascii="Times New Roman" w:hAnsi="Times New Roman"/>
          <w:lang w:val="uk-UA"/>
        </w:rPr>
        <w:t>ДОВІДКА</w:t>
      </w:r>
    </w:p>
    <w:p w:rsidR="00B7551F" w:rsidRPr="00115236" w:rsidRDefault="00B7551F" w:rsidP="00FE47F2">
      <w:pPr>
        <w:pStyle w:val="Title"/>
        <w:ind w:firstLine="720"/>
        <w:rPr>
          <w:rFonts w:ascii="Times New Roman" w:hAnsi="Times New Roman"/>
          <w:lang w:val="uk-UA"/>
        </w:rPr>
      </w:pPr>
      <w:r w:rsidRPr="00115236">
        <w:rPr>
          <w:rFonts w:ascii="Times New Roman" w:hAnsi="Times New Roman"/>
          <w:lang w:val="uk-UA"/>
        </w:rPr>
        <w:t xml:space="preserve">ПРО ВИКОНАННЯ ПРОГРАМИ </w:t>
      </w:r>
    </w:p>
    <w:p w:rsidR="00B7551F" w:rsidRPr="00115236" w:rsidRDefault="00B7551F" w:rsidP="00F13522">
      <w:pPr>
        <w:pStyle w:val="Title"/>
        <w:ind w:firstLine="720"/>
        <w:outlineLvl w:val="0"/>
        <w:rPr>
          <w:rFonts w:ascii="Times New Roman" w:hAnsi="Times New Roman"/>
          <w:lang w:val="uk-UA"/>
        </w:rPr>
      </w:pPr>
      <w:r w:rsidRPr="00115236">
        <w:rPr>
          <w:rFonts w:ascii="Times New Roman" w:hAnsi="Times New Roman"/>
          <w:lang w:val="uk-UA"/>
        </w:rPr>
        <w:t>ЕКОНОМІЧНОГО І СОЦІАЛЬНОГО</w:t>
      </w:r>
    </w:p>
    <w:p w:rsidR="00B7551F" w:rsidRPr="00115236" w:rsidRDefault="00B7551F" w:rsidP="00F13522">
      <w:pPr>
        <w:pStyle w:val="Title"/>
        <w:ind w:firstLine="720"/>
        <w:outlineLvl w:val="0"/>
        <w:rPr>
          <w:rFonts w:ascii="Times New Roman" w:hAnsi="Times New Roman"/>
          <w:lang w:val="uk-UA"/>
        </w:rPr>
      </w:pPr>
      <w:r w:rsidRPr="00115236">
        <w:rPr>
          <w:rFonts w:ascii="Times New Roman" w:hAnsi="Times New Roman"/>
          <w:lang w:val="uk-UA"/>
        </w:rPr>
        <w:t>РОЗВИТКУ МІСТА ЧЕРНІГОВА</w:t>
      </w:r>
    </w:p>
    <w:p w:rsidR="00B7551F" w:rsidRPr="00115236" w:rsidRDefault="00B7551F" w:rsidP="00F13522">
      <w:pPr>
        <w:pStyle w:val="Title"/>
        <w:ind w:firstLine="720"/>
        <w:outlineLvl w:val="0"/>
        <w:rPr>
          <w:rFonts w:ascii="Times New Roman" w:hAnsi="Times New Roman"/>
          <w:lang w:val="uk-UA"/>
        </w:rPr>
      </w:pPr>
      <w:r w:rsidRPr="00115236">
        <w:rPr>
          <w:rFonts w:ascii="Times New Roman" w:hAnsi="Times New Roman"/>
          <w:lang w:val="uk-UA"/>
        </w:rPr>
        <w:t>НА 201</w:t>
      </w:r>
      <w:r>
        <w:rPr>
          <w:rFonts w:ascii="Times New Roman" w:hAnsi="Times New Roman"/>
          <w:lang w:val="uk-UA"/>
        </w:rPr>
        <w:t>7</w:t>
      </w:r>
      <w:r w:rsidRPr="00115236">
        <w:rPr>
          <w:rFonts w:ascii="Times New Roman" w:hAnsi="Times New Roman"/>
          <w:lang w:val="uk-UA"/>
        </w:rPr>
        <w:t xml:space="preserve"> РІК </w:t>
      </w:r>
    </w:p>
    <w:p w:rsidR="00B7551F" w:rsidRPr="00115236" w:rsidRDefault="00B7551F" w:rsidP="00F13522">
      <w:pPr>
        <w:pStyle w:val="Title"/>
        <w:ind w:firstLine="720"/>
        <w:outlineLvl w:val="0"/>
        <w:rPr>
          <w:rFonts w:ascii="Times New Roman" w:hAnsi="Times New Roman"/>
          <w:lang w:val="uk-UA"/>
        </w:rPr>
      </w:pPr>
      <w:r w:rsidRPr="00115236">
        <w:rPr>
          <w:rFonts w:ascii="Times New Roman" w:hAnsi="Times New Roman"/>
          <w:lang w:val="uk-UA"/>
        </w:rPr>
        <w:t>ЗА ПІДСУМКАМИ І ПІВРІЧЧЯ 201</w:t>
      </w:r>
      <w:r>
        <w:rPr>
          <w:rFonts w:ascii="Times New Roman" w:hAnsi="Times New Roman"/>
          <w:lang w:val="uk-UA"/>
        </w:rPr>
        <w:t>7</w:t>
      </w:r>
      <w:r w:rsidRPr="00115236">
        <w:rPr>
          <w:rFonts w:ascii="Times New Roman" w:hAnsi="Times New Roman"/>
          <w:lang w:val="uk-UA"/>
        </w:rPr>
        <w:t xml:space="preserve"> РОКУ</w:t>
      </w:r>
    </w:p>
    <w:p w:rsidR="00B7551F" w:rsidRPr="00115236" w:rsidRDefault="00B7551F" w:rsidP="00FE47F2">
      <w:pPr>
        <w:pStyle w:val="Title"/>
        <w:rPr>
          <w:b w:val="0"/>
          <w:sz w:val="28"/>
          <w:szCs w:val="28"/>
          <w:highlight w:val="yellow"/>
          <w:lang w:val="uk-UA"/>
        </w:rPr>
      </w:pPr>
    </w:p>
    <w:p w:rsidR="00B7551F" w:rsidRPr="00115236" w:rsidRDefault="00B7551F" w:rsidP="00FE47F2">
      <w:pPr>
        <w:pStyle w:val="Title"/>
        <w:rPr>
          <w:b w:val="0"/>
          <w:sz w:val="28"/>
          <w:szCs w:val="28"/>
          <w:highlight w:val="yellow"/>
          <w:lang w:val="uk-UA"/>
        </w:rPr>
      </w:pPr>
    </w:p>
    <w:p w:rsidR="00B7551F" w:rsidRPr="00115236" w:rsidRDefault="00B7551F" w:rsidP="00FE47F2">
      <w:pPr>
        <w:pStyle w:val="Title"/>
        <w:rPr>
          <w:b w:val="0"/>
          <w:sz w:val="28"/>
          <w:szCs w:val="28"/>
          <w:highlight w:val="yellow"/>
          <w:lang w:val="uk-UA"/>
        </w:rPr>
      </w:pPr>
    </w:p>
    <w:p w:rsidR="00B7551F" w:rsidRPr="00115236" w:rsidRDefault="00B7551F" w:rsidP="00FE47F2">
      <w:pPr>
        <w:pStyle w:val="Title"/>
        <w:rPr>
          <w:b w:val="0"/>
          <w:sz w:val="28"/>
          <w:szCs w:val="28"/>
          <w:highlight w:val="yellow"/>
          <w:lang w:val="uk-UA"/>
        </w:rPr>
      </w:pPr>
    </w:p>
    <w:p w:rsidR="00B7551F" w:rsidRPr="00115236" w:rsidRDefault="00B7551F" w:rsidP="00FE47F2">
      <w:pPr>
        <w:pStyle w:val="Title"/>
        <w:rPr>
          <w:b w:val="0"/>
          <w:sz w:val="28"/>
          <w:szCs w:val="28"/>
          <w:highlight w:val="yellow"/>
          <w:lang w:val="uk-UA"/>
        </w:rPr>
      </w:pPr>
    </w:p>
    <w:p w:rsidR="00B7551F" w:rsidRPr="00115236" w:rsidRDefault="00B7551F" w:rsidP="00FE47F2">
      <w:pPr>
        <w:pStyle w:val="Title"/>
        <w:rPr>
          <w:b w:val="0"/>
          <w:sz w:val="28"/>
          <w:szCs w:val="28"/>
          <w:highlight w:val="yellow"/>
          <w:lang w:val="uk-UA"/>
        </w:rPr>
      </w:pPr>
    </w:p>
    <w:p w:rsidR="00B7551F" w:rsidRPr="00115236" w:rsidRDefault="00B7551F" w:rsidP="00FE47F2">
      <w:pPr>
        <w:pStyle w:val="Title"/>
        <w:rPr>
          <w:b w:val="0"/>
          <w:sz w:val="28"/>
          <w:szCs w:val="28"/>
          <w:highlight w:val="yellow"/>
          <w:lang w:val="uk-UA"/>
        </w:rPr>
      </w:pPr>
    </w:p>
    <w:p w:rsidR="00B7551F" w:rsidRPr="00115236" w:rsidRDefault="00B7551F" w:rsidP="00FE47F2">
      <w:pPr>
        <w:pStyle w:val="Title"/>
        <w:rPr>
          <w:b w:val="0"/>
          <w:sz w:val="28"/>
          <w:szCs w:val="28"/>
          <w:highlight w:val="yellow"/>
          <w:lang w:val="uk-UA"/>
        </w:rPr>
      </w:pPr>
    </w:p>
    <w:p w:rsidR="00B7551F" w:rsidRPr="00115236" w:rsidRDefault="00B7551F" w:rsidP="00FE47F2">
      <w:pPr>
        <w:pStyle w:val="Title"/>
        <w:rPr>
          <w:b w:val="0"/>
          <w:sz w:val="28"/>
          <w:szCs w:val="28"/>
          <w:highlight w:val="yellow"/>
          <w:lang w:val="uk-UA"/>
        </w:rPr>
      </w:pPr>
    </w:p>
    <w:p w:rsidR="00B7551F" w:rsidRPr="00115236" w:rsidRDefault="00B7551F" w:rsidP="00FE47F2">
      <w:pPr>
        <w:pStyle w:val="Title"/>
        <w:rPr>
          <w:b w:val="0"/>
          <w:sz w:val="28"/>
          <w:szCs w:val="28"/>
          <w:highlight w:val="yellow"/>
          <w:lang w:val="uk-UA"/>
        </w:rPr>
      </w:pPr>
    </w:p>
    <w:p w:rsidR="00B7551F" w:rsidRPr="00115236" w:rsidRDefault="00B7551F" w:rsidP="00FE47F2">
      <w:pPr>
        <w:pStyle w:val="Title"/>
        <w:rPr>
          <w:b w:val="0"/>
          <w:sz w:val="28"/>
          <w:szCs w:val="28"/>
          <w:highlight w:val="yellow"/>
          <w:lang w:val="uk-UA"/>
        </w:rPr>
      </w:pPr>
    </w:p>
    <w:p w:rsidR="00B7551F" w:rsidRPr="00115236" w:rsidRDefault="00B7551F" w:rsidP="00FE47F2">
      <w:pPr>
        <w:pStyle w:val="Title"/>
        <w:rPr>
          <w:b w:val="0"/>
          <w:sz w:val="28"/>
          <w:szCs w:val="28"/>
          <w:highlight w:val="yellow"/>
          <w:lang w:val="uk-UA"/>
        </w:rPr>
      </w:pPr>
    </w:p>
    <w:p w:rsidR="00B7551F" w:rsidRPr="00115236" w:rsidRDefault="00B7551F" w:rsidP="00FE47F2">
      <w:pPr>
        <w:pStyle w:val="Title"/>
        <w:rPr>
          <w:b w:val="0"/>
          <w:sz w:val="28"/>
          <w:szCs w:val="28"/>
          <w:highlight w:val="yellow"/>
          <w:lang w:val="uk-UA"/>
        </w:rPr>
      </w:pPr>
    </w:p>
    <w:p w:rsidR="00B7551F" w:rsidRPr="00115236" w:rsidRDefault="00B7551F" w:rsidP="00FE47F2">
      <w:pPr>
        <w:pStyle w:val="Title"/>
        <w:rPr>
          <w:b w:val="0"/>
          <w:sz w:val="28"/>
          <w:szCs w:val="28"/>
          <w:highlight w:val="yellow"/>
          <w:lang w:val="uk-UA"/>
        </w:rPr>
      </w:pPr>
    </w:p>
    <w:p w:rsidR="00B7551F" w:rsidRPr="00115236" w:rsidRDefault="00B7551F" w:rsidP="00FE47F2">
      <w:pPr>
        <w:pStyle w:val="Title"/>
        <w:rPr>
          <w:b w:val="0"/>
          <w:sz w:val="28"/>
          <w:szCs w:val="28"/>
          <w:highlight w:val="yellow"/>
          <w:lang w:val="uk-UA"/>
        </w:rPr>
      </w:pPr>
    </w:p>
    <w:p w:rsidR="00B7551F" w:rsidRPr="00115236" w:rsidRDefault="00B7551F" w:rsidP="00FE47F2">
      <w:pPr>
        <w:pStyle w:val="Title"/>
        <w:rPr>
          <w:b w:val="0"/>
          <w:sz w:val="28"/>
          <w:szCs w:val="28"/>
          <w:highlight w:val="yellow"/>
          <w:lang w:val="uk-UA"/>
        </w:rPr>
      </w:pPr>
    </w:p>
    <w:p w:rsidR="00B7551F" w:rsidRPr="00115236" w:rsidRDefault="00B7551F" w:rsidP="00FE47F2">
      <w:pPr>
        <w:pStyle w:val="Title"/>
        <w:rPr>
          <w:b w:val="0"/>
          <w:sz w:val="28"/>
          <w:szCs w:val="28"/>
          <w:highlight w:val="yellow"/>
          <w:lang w:val="uk-UA"/>
        </w:rPr>
      </w:pPr>
    </w:p>
    <w:p w:rsidR="00B7551F" w:rsidRPr="00115236" w:rsidRDefault="00B7551F" w:rsidP="00FE47F2">
      <w:pPr>
        <w:pStyle w:val="Title"/>
        <w:rPr>
          <w:b w:val="0"/>
          <w:sz w:val="28"/>
          <w:szCs w:val="28"/>
          <w:highlight w:val="yellow"/>
          <w:lang w:val="uk-UA"/>
        </w:rPr>
      </w:pPr>
    </w:p>
    <w:p w:rsidR="00B7551F" w:rsidRPr="00115236" w:rsidRDefault="00B7551F" w:rsidP="00FE47F2">
      <w:pPr>
        <w:pStyle w:val="Title"/>
        <w:rPr>
          <w:b w:val="0"/>
          <w:sz w:val="28"/>
          <w:szCs w:val="28"/>
          <w:highlight w:val="yellow"/>
          <w:lang w:val="uk-UA"/>
        </w:rPr>
      </w:pPr>
    </w:p>
    <w:p w:rsidR="00B7551F" w:rsidRPr="00115236" w:rsidRDefault="00B7551F" w:rsidP="00FE47F2">
      <w:pPr>
        <w:pStyle w:val="Title"/>
        <w:rPr>
          <w:b w:val="0"/>
          <w:sz w:val="28"/>
          <w:szCs w:val="28"/>
          <w:highlight w:val="yellow"/>
          <w:lang w:val="uk-UA"/>
        </w:rPr>
      </w:pPr>
    </w:p>
    <w:p w:rsidR="00B7551F" w:rsidRPr="00115236" w:rsidRDefault="00B7551F" w:rsidP="00FE47F2">
      <w:pPr>
        <w:pStyle w:val="Title"/>
        <w:rPr>
          <w:b w:val="0"/>
          <w:sz w:val="28"/>
          <w:szCs w:val="28"/>
          <w:highlight w:val="yellow"/>
          <w:lang w:val="uk-UA"/>
        </w:rPr>
      </w:pPr>
    </w:p>
    <w:p w:rsidR="00B7551F" w:rsidRPr="00115236" w:rsidRDefault="00B7551F" w:rsidP="00FE47F2">
      <w:pPr>
        <w:pStyle w:val="Title"/>
        <w:rPr>
          <w:b w:val="0"/>
          <w:sz w:val="28"/>
          <w:szCs w:val="28"/>
          <w:highlight w:val="yellow"/>
          <w:lang w:val="uk-UA"/>
        </w:rPr>
      </w:pPr>
    </w:p>
    <w:p w:rsidR="00B7551F" w:rsidRPr="00115236" w:rsidRDefault="00B7551F" w:rsidP="00FE47F2">
      <w:pPr>
        <w:pStyle w:val="Title"/>
        <w:rPr>
          <w:b w:val="0"/>
          <w:sz w:val="28"/>
          <w:szCs w:val="28"/>
          <w:highlight w:val="yellow"/>
          <w:lang w:val="uk-UA"/>
        </w:rPr>
      </w:pPr>
    </w:p>
    <w:p w:rsidR="00B7551F" w:rsidRPr="00115236" w:rsidRDefault="00B7551F" w:rsidP="00FE47F2">
      <w:pPr>
        <w:pStyle w:val="Title"/>
        <w:rPr>
          <w:b w:val="0"/>
          <w:sz w:val="28"/>
          <w:szCs w:val="28"/>
          <w:highlight w:val="yellow"/>
          <w:lang w:val="uk-UA"/>
        </w:rPr>
      </w:pPr>
    </w:p>
    <w:p w:rsidR="00B7551F" w:rsidRPr="00115236" w:rsidRDefault="00B7551F" w:rsidP="00FE47F2">
      <w:pPr>
        <w:pStyle w:val="Title"/>
        <w:rPr>
          <w:b w:val="0"/>
          <w:sz w:val="28"/>
          <w:szCs w:val="28"/>
          <w:highlight w:val="yellow"/>
          <w:lang w:val="uk-UA"/>
        </w:rPr>
      </w:pPr>
    </w:p>
    <w:p w:rsidR="00B7551F" w:rsidRPr="00341EB2" w:rsidRDefault="00B7551F" w:rsidP="00D2784E">
      <w:pPr>
        <w:pStyle w:val="Heading2"/>
        <w:jc w:val="center"/>
        <w:rPr>
          <w:rFonts w:ascii="Times New Roman" w:hAnsi="Times New Roman"/>
          <w:i w:val="0"/>
          <w:color w:val="000000"/>
          <w:spacing w:val="8"/>
          <w:lang w:val="uk-UA"/>
        </w:rPr>
      </w:pPr>
      <w:bookmarkStart w:id="0" w:name="_Toc375297730"/>
      <w:bookmarkStart w:id="1" w:name="_Toc406178656"/>
      <w:bookmarkStart w:id="2" w:name="_Toc406178848"/>
      <w:bookmarkStart w:id="3" w:name="_Toc406341815"/>
      <w:bookmarkStart w:id="4" w:name="_Toc466886556"/>
      <w:r w:rsidRPr="00341EB2">
        <w:rPr>
          <w:rFonts w:ascii="Times New Roman" w:hAnsi="Times New Roman"/>
          <w:i w:val="0"/>
          <w:color w:val="000000"/>
          <w:spacing w:val="8"/>
          <w:lang w:val="uk-UA"/>
        </w:rPr>
        <w:t>БЮДЖЕТНО-ПОДАТКОВА ПОЛІТИКА</w:t>
      </w:r>
      <w:bookmarkEnd w:id="0"/>
      <w:bookmarkEnd w:id="1"/>
      <w:bookmarkEnd w:id="2"/>
      <w:bookmarkEnd w:id="3"/>
      <w:bookmarkEnd w:id="4"/>
    </w:p>
    <w:p w:rsidR="00B7551F" w:rsidRDefault="00B7551F" w:rsidP="00F60489">
      <w:pPr>
        <w:pStyle w:val="BodyText"/>
        <w:tabs>
          <w:tab w:val="left" w:pos="3180"/>
        </w:tabs>
        <w:spacing w:after="0"/>
        <w:ind w:firstLine="709"/>
        <w:jc w:val="both"/>
        <w:rPr>
          <w:sz w:val="28"/>
          <w:szCs w:val="28"/>
          <w:lang w:val="uk-UA"/>
        </w:rPr>
      </w:pPr>
      <w:r w:rsidRPr="00A13193">
        <w:rPr>
          <w:sz w:val="28"/>
          <w:szCs w:val="28"/>
          <w:lang w:val="uk-UA"/>
        </w:rPr>
        <w:t xml:space="preserve">За </w:t>
      </w:r>
      <w:r>
        <w:rPr>
          <w:sz w:val="28"/>
          <w:szCs w:val="28"/>
          <w:lang w:val="uk-UA"/>
        </w:rPr>
        <w:t>І</w:t>
      </w:r>
      <w:r w:rsidRPr="00A13193">
        <w:rPr>
          <w:sz w:val="28"/>
          <w:szCs w:val="28"/>
          <w:lang w:val="uk-UA"/>
        </w:rPr>
        <w:t xml:space="preserve"> півріччя 2017 року загальний обсяг бюджету м</w:t>
      </w:r>
      <w:r>
        <w:rPr>
          <w:sz w:val="28"/>
          <w:szCs w:val="28"/>
          <w:lang w:val="uk-UA"/>
        </w:rPr>
        <w:t>.</w:t>
      </w:r>
      <w:r w:rsidRPr="00A13193">
        <w:rPr>
          <w:sz w:val="28"/>
          <w:szCs w:val="28"/>
          <w:lang w:val="uk-UA"/>
        </w:rPr>
        <w:t xml:space="preserve"> Чернігова за доходами досяг рівня 1 593,8 млн грн, чим забезпечено виконання затвердженого піврічного планового показника з урахуванням змін на 102,8 </w:t>
      </w:r>
      <w:r>
        <w:rPr>
          <w:sz w:val="28"/>
          <w:szCs w:val="28"/>
          <w:lang w:val="uk-UA"/>
        </w:rPr>
        <w:t>%</w:t>
      </w:r>
      <w:r w:rsidRPr="00A13193">
        <w:rPr>
          <w:sz w:val="28"/>
          <w:szCs w:val="28"/>
          <w:lang w:val="uk-UA"/>
        </w:rPr>
        <w:t>. Тогорічні надходження відповідного періоду зросли на 512,9 млн грн або у 1,5 рази</w:t>
      </w:r>
      <w:r>
        <w:rPr>
          <w:sz w:val="28"/>
          <w:szCs w:val="28"/>
          <w:lang w:val="uk-UA"/>
        </w:rPr>
        <w:t>.</w:t>
      </w:r>
      <w:r w:rsidRPr="00A13193">
        <w:rPr>
          <w:sz w:val="28"/>
          <w:szCs w:val="28"/>
          <w:lang w:val="uk-UA"/>
        </w:rPr>
        <w:t xml:space="preserve"> </w:t>
      </w:r>
      <w:r>
        <w:rPr>
          <w:sz w:val="28"/>
          <w:szCs w:val="28"/>
          <w:lang w:val="uk-UA"/>
        </w:rPr>
        <w:t>З</w:t>
      </w:r>
      <w:r w:rsidRPr="00A13193">
        <w:rPr>
          <w:sz w:val="28"/>
          <w:szCs w:val="28"/>
          <w:lang w:val="uk-UA"/>
        </w:rPr>
        <w:t>більш</w:t>
      </w:r>
      <w:r>
        <w:rPr>
          <w:sz w:val="28"/>
          <w:szCs w:val="28"/>
          <w:lang w:val="uk-UA"/>
        </w:rPr>
        <w:t>ились</w:t>
      </w:r>
      <w:r w:rsidRPr="00A13193">
        <w:rPr>
          <w:sz w:val="28"/>
          <w:szCs w:val="28"/>
          <w:lang w:val="uk-UA"/>
        </w:rPr>
        <w:t xml:space="preserve"> як обсяги власних </w:t>
      </w:r>
      <w:r>
        <w:rPr>
          <w:sz w:val="28"/>
          <w:szCs w:val="28"/>
          <w:lang w:val="uk-UA"/>
        </w:rPr>
        <w:t xml:space="preserve">та закріплених </w:t>
      </w:r>
      <w:r w:rsidRPr="00A13193">
        <w:rPr>
          <w:sz w:val="28"/>
          <w:szCs w:val="28"/>
          <w:lang w:val="uk-UA"/>
        </w:rPr>
        <w:t>надходжень, що забезпечують діяльність основних бюджетних галузей міста (у 1,</w:t>
      </w:r>
      <w:r>
        <w:rPr>
          <w:sz w:val="28"/>
          <w:szCs w:val="28"/>
          <w:lang w:val="uk-UA"/>
        </w:rPr>
        <w:t>4</w:t>
      </w:r>
      <w:r w:rsidRPr="00A13193">
        <w:rPr>
          <w:sz w:val="28"/>
          <w:szCs w:val="28"/>
          <w:lang w:val="uk-UA"/>
        </w:rPr>
        <w:t> рази або на 16</w:t>
      </w:r>
      <w:r>
        <w:rPr>
          <w:sz w:val="28"/>
          <w:szCs w:val="28"/>
          <w:lang w:val="uk-UA"/>
        </w:rPr>
        <w:t>7</w:t>
      </w:r>
      <w:r w:rsidRPr="00A13193">
        <w:rPr>
          <w:sz w:val="28"/>
          <w:szCs w:val="28"/>
          <w:lang w:val="uk-UA"/>
        </w:rPr>
        <w:t>,</w:t>
      </w:r>
      <w:r>
        <w:rPr>
          <w:sz w:val="28"/>
          <w:szCs w:val="28"/>
          <w:lang w:val="uk-UA"/>
        </w:rPr>
        <w:t>1</w:t>
      </w:r>
      <w:r w:rsidRPr="00A13193">
        <w:rPr>
          <w:sz w:val="28"/>
          <w:szCs w:val="28"/>
          <w:lang w:val="uk-UA"/>
        </w:rPr>
        <w:t> млн грн), так і офіційні трансферти (у 1,6 рази або на 347,8 млн грн) з державного та обласного бюджетів.</w:t>
      </w:r>
      <w:r w:rsidRPr="00F60489">
        <w:rPr>
          <w:sz w:val="28"/>
          <w:szCs w:val="28"/>
          <w:lang w:val="uk-UA"/>
        </w:rPr>
        <w:t xml:space="preserve"> </w:t>
      </w:r>
    </w:p>
    <w:p w:rsidR="00B7551F" w:rsidRPr="00A13193" w:rsidRDefault="00B7551F" w:rsidP="00F60489">
      <w:pPr>
        <w:pStyle w:val="BodyText"/>
        <w:tabs>
          <w:tab w:val="left" w:pos="3180"/>
        </w:tabs>
        <w:spacing w:after="0"/>
        <w:ind w:firstLine="709"/>
        <w:jc w:val="both"/>
        <w:rPr>
          <w:sz w:val="28"/>
          <w:szCs w:val="28"/>
          <w:lang w:val="uk-UA"/>
        </w:rPr>
      </w:pPr>
      <w:r w:rsidRPr="00A13193">
        <w:rPr>
          <w:sz w:val="28"/>
          <w:szCs w:val="28"/>
          <w:lang w:val="uk-UA"/>
        </w:rPr>
        <w:t>Індикатором ресурсного забезпечення бюджету міста і надалі залишається податок і збір на доходи фізичних осіб. У результаті зростання у звітному періоді розміру середньої заробітної плати по місту на 38,7 </w:t>
      </w:r>
      <w:r>
        <w:rPr>
          <w:sz w:val="28"/>
          <w:szCs w:val="28"/>
          <w:lang w:val="uk-UA"/>
        </w:rPr>
        <w:t>%</w:t>
      </w:r>
      <w:r w:rsidRPr="00A13193">
        <w:rPr>
          <w:sz w:val="28"/>
          <w:szCs w:val="28"/>
          <w:lang w:val="uk-UA"/>
        </w:rPr>
        <w:t xml:space="preserve"> проти 22,5 </w:t>
      </w:r>
      <w:r>
        <w:rPr>
          <w:sz w:val="28"/>
          <w:szCs w:val="28"/>
          <w:lang w:val="uk-UA"/>
        </w:rPr>
        <w:t>%</w:t>
      </w:r>
      <w:r w:rsidRPr="00A13193">
        <w:rPr>
          <w:sz w:val="28"/>
          <w:szCs w:val="28"/>
          <w:lang w:val="uk-UA"/>
        </w:rPr>
        <w:t>, передбачених при плануванні, до бюджету міста протягом першого півріччя поточного року надійшло 18,0 млн грн понадпланових надходжень податку на доходи фізичних осіб.</w:t>
      </w:r>
      <w:r>
        <w:rPr>
          <w:sz w:val="28"/>
          <w:szCs w:val="28"/>
          <w:lang w:val="uk-UA"/>
        </w:rPr>
        <w:t xml:space="preserve"> Минулорічні надходження з цього джерела збільшились на 48,5 % або 104,7 млн грн.</w:t>
      </w:r>
    </w:p>
    <w:p w:rsidR="00B7551F" w:rsidRDefault="00B7551F" w:rsidP="00A13193">
      <w:pPr>
        <w:pStyle w:val="BodyText"/>
        <w:tabs>
          <w:tab w:val="left" w:pos="3180"/>
        </w:tabs>
        <w:spacing w:after="0"/>
        <w:ind w:firstLine="709"/>
        <w:jc w:val="both"/>
        <w:rPr>
          <w:sz w:val="28"/>
          <w:szCs w:val="28"/>
          <w:lang w:val="uk-UA"/>
        </w:rPr>
      </w:pPr>
    </w:p>
    <w:bookmarkStart w:id="5" w:name="_MON_1562993473"/>
    <w:bookmarkStart w:id="6" w:name="_MON_1562994249"/>
    <w:bookmarkStart w:id="7" w:name="_MON_1515822041"/>
    <w:bookmarkEnd w:id="5"/>
    <w:bookmarkEnd w:id="6"/>
    <w:bookmarkEnd w:id="7"/>
    <w:p w:rsidR="00B7551F" w:rsidRPr="00115236" w:rsidRDefault="00B7551F" w:rsidP="00C8127B">
      <w:pPr>
        <w:widowControl w:val="0"/>
        <w:jc w:val="both"/>
        <w:rPr>
          <w:position w:val="2"/>
          <w:sz w:val="28"/>
          <w:szCs w:val="28"/>
          <w:lang w:val="uk-UA"/>
        </w:rPr>
      </w:pPr>
      <w:r w:rsidRPr="00115236">
        <w:rPr>
          <w:sz w:val="28"/>
          <w:szCs w:val="28"/>
          <w:lang w:val="uk-UA"/>
        </w:rPr>
        <w:object w:dxaOrig="15634" w:dyaOrig="97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7.75pt;height:248.25pt" o:ole="">
            <v:imagedata r:id="rId7" o:title=""/>
          </v:shape>
          <o:OLEObject Type="Embed" ProgID="Excel.Sheet.12" ShapeID="_x0000_i1025" DrawAspect="Content" ObjectID="_1564303162" r:id="rId8"/>
        </w:object>
      </w:r>
      <w:r w:rsidRPr="00C8127B">
        <w:rPr>
          <w:sz w:val="28"/>
          <w:szCs w:val="28"/>
          <w:lang w:val="uk-UA"/>
        </w:rPr>
        <w:t xml:space="preserve"> </w:t>
      </w:r>
      <w:r>
        <w:rPr>
          <w:sz w:val="28"/>
          <w:szCs w:val="28"/>
          <w:lang w:val="uk-UA"/>
        </w:rPr>
        <w:t>Рис. 1</w:t>
      </w:r>
      <w:r w:rsidRPr="00115236">
        <w:rPr>
          <w:sz w:val="28"/>
          <w:szCs w:val="28"/>
          <w:lang w:val="uk-UA"/>
        </w:rPr>
        <w:t>. Виконання доходної частини міського бюджету м. Чернігова, (млн грн).</w:t>
      </w:r>
    </w:p>
    <w:p w:rsidR="00B7551F" w:rsidRPr="00A13193" w:rsidRDefault="00B7551F" w:rsidP="00A13193">
      <w:pPr>
        <w:pStyle w:val="BodyText"/>
        <w:tabs>
          <w:tab w:val="left" w:pos="3180"/>
        </w:tabs>
        <w:spacing w:after="0"/>
        <w:ind w:firstLine="709"/>
        <w:jc w:val="both"/>
        <w:rPr>
          <w:sz w:val="28"/>
          <w:szCs w:val="28"/>
          <w:lang w:val="uk-UA"/>
        </w:rPr>
      </w:pPr>
    </w:p>
    <w:p w:rsidR="00B7551F" w:rsidRPr="00A13193" w:rsidRDefault="00B7551F" w:rsidP="00A13193">
      <w:pPr>
        <w:pStyle w:val="BodyText"/>
        <w:tabs>
          <w:tab w:val="left" w:pos="3180"/>
        </w:tabs>
        <w:spacing w:after="0"/>
        <w:ind w:firstLine="709"/>
        <w:jc w:val="both"/>
        <w:rPr>
          <w:sz w:val="28"/>
          <w:szCs w:val="28"/>
          <w:lang w:val="uk-UA"/>
        </w:rPr>
      </w:pPr>
      <w:r>
        <w:rPr>
          <w:sz w:val="28"/>
          <w:szCs w:val="28"/>
          <w:lang w:val="uk-UA"/>
        </w:rPr>
        <w:t>П</w:t>
      </w:r>
      <w:r w:rsidRPr="00A13193">
        <w:rPr>
          <w:sz w:val="28"/>
          <w:szCs w:val="28"/>
          <w:lang w:val="uk-UA"/>
        </w:rPr>
        <w:t>озитивну динаміку забезпечено у надходженнях місцевих податків (27,9 </w:t>
      </w:r>
      <w:r>
        <w:rPr>
          <w:sz w:val="28"/>
          <w:szCs w:val="28"/>
          <w:lang w:val="uk-UA"/>
        </w:rPr>
        <w:t>%</w:t>
      </w:r>
      <w:r w:rsidRPr="00A13193">
        <w:rPr>
          <w:sz w:val="28"/>
          <w:szCs w:val="28"/>
          <w:lang w:val="uk-UA"/>
        </w:rPr>
        <w:t xml:space="preserve"> у власних надходженнях): 185,0 млн грн проти 143,3 млн грн за </w:t>
      </w:r>
      <w:r>
        <w:rPr>
          <w:sz w:val="28"/>
          <w:szCs w:val="28"/>
          <w:lang w:val="uk-UA"/>
        </w:rPr>
        <w:t>І</w:t>
      </w:r>
      <w:r w:rsidRPr="00A13193">
        <w:rPr>
          <w:sz w:val="28"/>
          <w:szCs w:val="28"/>
          <w:lang w:val="uk-UA"/>
        </w:rPr>
        <w:t xml:space="preserve"> півріччя 2016 року, зокрема, приріст надходжень плати за землю склав 25,6 </w:t>
      </w:r>
      <w:r>
        <w:rPr>
          <w:sz w:val="28"/>
          <w:szCs w:val="28"/>
          <w:lang w:val="uk-UA"/>
        </w:rPr>
        <w:t>%</w:t>
      </w:r>
      <w:r w:rsidRPr="00A13193">
        <w:rPr>
          <w:sz w:val="28"/>
          <w:szCs w:val="28"/>
          <w:lang w:val="uk-UA"/>
        </w:rPr>
        <w:t>, єдиного податку – 35,5 </w:t>
      </w:r>
      <w:r>
        <w:rPr>
          <w:sz w:val="28"/>
          <w:szCs w:val="28"/>
          <w:lang w:val="uk-UA"/>
        </w:rPr>
        <w:t>%</w:t>
      </w:r>
      <w:r w:rsidRPr="00A13193">
        <w:rPr>
          <w:sz w:val="28"/>
          <w:szCs w:val="28"/>
          <w:lang w:val="uk-UA"/>
        </w:rPr>
        <w:t>.</w:t>
      </w:r>
    </w:p>
    <w:p w:rsidR="00B7551F" w:rsidRPr="00A13193" w:rsidRDefault="00B7551F" w:rsidP="00A13193">
      <w:pPr>
        <w:pStyle w:val="BodyText"/>
        <w:tabs>
          <w:tab w:val="left" w:pos="3180"/>
        </w:tabs>
        <w:spacing w:after="0"/>
        <w:ind w:firstLine="709"/>
        <w:jc w:val="both"/>
        <w:rPr>
          <w:sz w:val="28"/>
          <w:szCs w:val="28"/>
          <w:lang w:val="uk-UA"/>
        </w:rPr>
      </w:pPr>
      <w:r w:rsidRPr="00A13193">
        <w:rPr>
          <w:sz w:val="28"/>
          <w:szCs w:val="28"/>
          <w:lang w:val="uk-UA"/>
        </w:rPr>
        <w:t xml:space="preserve">Суттєвим джерелом наповнення міської скарбниці є акцизний податок, якого, протягом І півріччя 2017 року, отримано 51,3 млн грн, тоді як надходження аналогічного періоду </w:t>
      </w:r>
      <w:r>
        <w:rPr>
          <w:sz w:val="28"/>
          <w:szCs w:val="28"/>
          <w:lang w:val="uk-UA"/>
        </w:rPr>
        <w:t xml:space="preserve">минулого року </w:t>
      </w:r>
      <w:r w:rsidRPr="00A13193">
        <w:rPr>
          <w:sz w:val="28"/>
          <w:szCs w:val="28"/>
          <w:lang w:val="uk-UA"/>
        </w:rPr>
        <w:t>складали 45,0 млн грн.</w:t>
      </w:r>
    </w:p>
    <w:p w:rsidR="00B7551F" w:rsidRPr="00A13193" w:rsidRDefault="00B7551F" w:rsidP="00A13193">
      <w:pPr>
        <w:pStyle w:val="BodyText"/>
        <w:tabs>
          <w:tab w:val="left" w:pos="3180"/>
        </w:tabs>
        <w:spacing w:after="0"/>
        <w:ind w:firstLine="709"/>
        <w:jc w:val="both"/>
        <w:rPr>
          <w:sz w:val="28"/>
          <w:szCs w:val="28"/>
          <w:lang w:val="uk-UA"/>
        </w:rPr>
      </w:pPr>
      <w:r>
        <w:rPr>
          <w:sz w:val="28"/>
          <w:szCs w:val="28"/>
          <w:lang w:val="uk-UA"/>
        </w:rPr>
        <w:t>За рахунок</w:t>
      </w:r>
      <w:r w:rsidRPr="00A13193">
        <w:rPr>
          <w:sz w:val="28"/>
          <w:szCs w:val="28"/>
          <w:lang w:val="uk-UA"/>
        </w:rPr>
        <w:t xml:space="preserve"> розміщення тимчасово вільних коштів на депозитних рахунках банків, за перше півріччя 2017 року вдалося поповнити дохідну частину бюджету на 31,9 млн грн, що у 1,6 рази перевищило надходження січня-червня минулого року.</w:t>
      </w:r>
    </w:p>
    <w:p w:rsidR="00B7551F" w:rsidRDefault="00B7551F" w:rsidP="00A13193">
      <w:pPr>
        <w:pStyle w:val="BodyText"/>
        <w:tabs>
          <w:tab w:val="left" w:pos="3180"/>
        </w:tabs>
        <w:spacing w:after="0"/>
        <w:ind w:firstLine="709"/>
        <w:jc w:val="both"/>
        <w:rPr>
          <w:sz w:val="28"/>
          <w:szCs w:val="28"/>
          <w:lang w:val="uk-UA"/>
        </w:rPr>
      </w:pPr>
      <w:r w:rsidRPr="00A13193">
        <w:rPr>
          <w:sz w:val="28"/>
          <w:szCs w:val="28"/>
          <w:lang w:val="uk-UA"/>
        </w:rPr>
        <w:t>Більш ніж у 2 рази або на 4,1 млн грн зріс у цей період обсяг бюджету розвитку</w:t>
      </w:r>
      <w:r>
        <w:rPr>
          <w:sz w:val="28"/>
          <w:szCs w:val="28"/>
          <w:lang w:val="uk-UA"/>
        </w:rPr>
        <w:t xml:space="preserve">. </w:t>
      </w:r>
    </w:p>
    <w:p w:rsidR="00B7551F" w:rsidRPr="00A13193" w:rsidRDefault="00B7551F" w:rsidP="00A13193">
      <w:pPr>
        <w:pStyle w:val="BodyText"/>
        <w:tabs>
          <w:tab w:val="left" w:pos="3180"/>
        </w:tabs>
        <w:spacing w:after="0"/>
        <w:ind w:firstLine="709"/>
        <w:jc w:val="both"/>
        <w:rPr>
          <w:sz w:val="28"/>
          <w:szCs w:val="28"/>
          <w:lang w:val="uk-UA"/>
        </w:rPr>
      </w:pPr>
      <w:r w:rsidRPr="00A13193">
        <w:rPr>
          <w:sz w:val="28"/>
          <w:szCs w:val="28"/>
          <w:lang w:val="uk-UA"/>
        </w:rPr>
        <w:t>Виконання за видатками склало 1 448,8 млн грн, у тому числі: 1 321,8 млн грн загального фонду (що забезпечило виконання показників видаткової частини бюджету міста на 90,1 </w:t>
      </w:r>
      <w:r>
        <w:rPr>
          <w:sz w:val="28"/>
          <w:szCs w:val="28"/>
          <w:lang w:val="uk-UA"/>
        </w:rPr>
        <w:t>%</w:t>
      </w:r>
      <w:r w:rsidRPr="00A13193">
        <w:rPr>
          <w:sz w:val="28"/>
          <w:szCs w:val="28"/>
          <w:lang w:val="uk-UA"/>
        </w:rPr>
        <w:t xml:space="preserve"> планового обсягу бюджетних асигнувань звітного періоду з урахуванням змін) та 127,0 млн грн спеціального фонду. У цілому видатки за І півріччя поточного року на 57,5 % більше ніж за відповідний період 2016 року.</w:t>
      </w:r>
    </w:p>
    <w:p w:rsidR="00B7551F" w:rsidRPr="00A13193" w:rsidRDefault="00B7551F" w:rsidP="00A13193">
      <w:pPr>
        <w:pStyle w:val="BodyText"/>
        <w:tabs>
          <w:tab w:val="left" w:pos="3180"/>
        </w:tabs>
        <w:spacing w:after="0"/>
        <w:ind w:firstLine="709"/>
        <w:jc w:val="both"/>
        <w:rPr>
          <w:sz w:val="28"/>
          <w:szCs w:val="28"/>
          <w:lang w:val="uk-UA"/>
        </w:rPr>
      </w:pPr>
      <w:r w:rsidRPr="00A13193">
        <w:rPr>
          <w:sz w:val="28"/>
          <w:szCs w:val="28"/>
          <w:lang w:val="uk-UA"/>
        </w:rPr>
        <w:t>Фінансування видатків загального фонду міського бюджету м</w:t>
      </w:r>
      <w:r>
        <w:rPr>
          <w:sz w:val="28"/>
          <w:szCs w:val="28"/>
          <w:lang w:val="uk-UA"/>
        </w:rPr>
        <w:t>.</w:t>
      </w:r>
      <w:r w:rsidRPr="00A13193">
        <w:rPr>
          <w:sz w:val="28"/>
          <w:szCs w:val="28"/>
          <w:lang w:val="uk-UA"/>
        </w:rPr>
        <w:t xml:space="preserve"> Чернігова без урахування субвенцій з державного бюджету на соціальний захист склало 691 млн грн. Структура видатків загального фонду міського бюджету міста без урахування субвенцій з державного та обласного бюджетів, крім освітньої та медичної субвенцій, характеризується значною питомою вагою фінансових ресурсів, спрямованих на захищені статті – 66,3 </w:t>
      </w:r>
      <w:r>
        <w:rPr>
          <w:sz w:val="28"/>
          <w:szCs w:val="28"/>
          <w:lang w:val="uk-UA"/>
        </w:rPr>
        <w:t>%</w:t>
      </w:r>
      <w:r w:rsidRPr="00A13193">
        <w:rPr>
          <w:sz w:val="28"/>
          <w:szCs w:val="28"/>
          <w:lang w:val="uk-UA"/>
        </w:rPr>
        <w:t>, у тому числі: на виплату заробітної плати та нарахувань на неї – 50,0 </w:t>
      </w:r>
      <w:r>
        <w:rPr>
          <w:sz w:val="28"/>
          <w:szCs w:val="28"/>
          <w:lang w:val="uk-UA"/>
        </w:rPr>
        <w:t>%</w:t>
      </w:r>
      <w:r w:rsidRPr="00A13193">
        <w:rPr>
          <w:sz w:val="28"/>
          <w:szCs w:val="28"/>
          <w:lang w:val="uk-UA"/>
        </w:rPr>
        <w:t>, забезпечення фактичного споживання енергоресурсів – 8,7 </w:t>
      </w:r>
      <w:r>
        <w:rPr>
          <w:sz w:val="28"/>
          <w:szCs w:val="28"/>
          <w:lang w:val="uk-UA"/>
        </w:rPr>
        <w:t>%</w:t>
      </w:r>
      <w:r w:rsidRPr="00A13193">
        <w:rPr>
          <w:sz w:val="28"/>
          <w:szCs w:val="28"/>
          <w:lang w:val="uk-UA"/>
        </w:rPr>
        <w:t>, на соціальний захист та соціальне забезпечення – 4,0 </w:t>
      </w:r>
      <w:r>
        <w:rPr>
          <w:sz w:val="28"/>
          <w:szCs w:val="28"/>
          <w:lang w:val="uk-UA"/>
        </w:rPr>
        <w:t>%</w:t>
      </w:r>
      <w:r w:rsidRPr="00A13193">
        <w:rPr>
          <w:sz w:val="28"/>
          <w:szCs w:val="28"/>
          <w:lang w:val="uk-UA"/>
        </w:rPr>
        <w:t xml:space="preserve">, на харчування та медикаменти - 3,6 </w:t>
      </w:r>
      <w:r>
        <w:rPr>
          <w:sz w:val="28"/>
          <w:szCs w:val="28"/>
          <w:lang w:val="uk-UA"/>
        </w:rPr>
        <w:t>%</w:t>
      </w:r>
      <w:r w:rsidRPr="00A13193">
        <w:rPr>
          <w:sz w:val="28"/>
          <w:szCs w:val="28"/>
          <w:lang w:val="uk-UA"/>
        </w:rPr>
        <w:t xml:space="preserve">. </w:t>
      </w:r>
    </w:p>
    <w:p w:rsidR="00B7551F" w:rsidRPr="00A13193" w:rsidRDefault="00B7551F" w:rsidP="00A13193">
      <w:pPr>
        <w:pStyle w:val="BodyText"/>
        <w:tabs>
          <w:tab w:val="left" w:pos="3180"/>
        </w:tabs>
        <w:spacing w:after="0"/>
        <w:ind w:firstLine="709"/>
        <w:jc w:val="both"/>
        <w:rPr>
          <w:sz w:val="28"/>
          <w:szCs w:val="28"/>
          <w:lang w:val="uk-UA"/>
        </w:rPr>
      </w:pPr>
      <w:r>
        <w:rPr>
          <w:sz w:val="28"/>
          <w:szCs w:val="28"/>
          <w:lang w:val="uk-UA"/>
        </w:rPr>
        <w:t>О</w:t>
      </w:r>
      <w:r w:rsidRPr="00A13193">
        <w:rPr>
          <w:sz w:val="28"/>
          <w:szCs w:val="28"/>
          <w:lang w:val="uk-UA"/>
        </w:rPr>
        <w:t>бсяг видатків, спрямованих на забезпечення заробітної плати з нарахуваннями, склав 344,9 млн грн, що на 133,2 млн грн, або на 62,9</w:t>
      </w:r>
      <w:r>
        <w:rPr>
          <w:sz w:val="28"/>
          <w:szCs w:val="28"/>
          <w:lang w:val="uk-UA"/>
        </w:rPr>
        <w:t xml:space="preserve"> </w:t>
      </w:r>
      <w:r w:rsidRPr="00A13193">
        <w:rPr>
          <w:sz w:val="28"/>
          <w:szCs w:val="28"/>
          <w:lang w:val="uk-UA"/>
        </w:rPr>
        <w:t>% більше ніж у відповідному періоді 2016 року. Зростання відбулось за рахунок підвищення розміру посадового окладу (тарифна ставка) першого тарифного розряду ЄТС та мінімальної заробітної плати, підвищення посадових окладів педагогічних працівників навчальних закладів, які фінансуються за рахунок освітньої субвенції, з 1 січня 2017 року на 2 тарифні розряди.</w:t>
      </w:r>
    </w:p>
    <w:p w:rsidR="00B7551F" w:rsidRPr="00A13193" w:rsidRDefault="00B7551F" w:rsidP="00A13193">
      <w:pPr>
        <w:pStyle w:val="BodyText"/>
        <w:tabs>
          <w:tab w:val="left" w:pos="3180"/>
        </w:tabs>
        <w:spacing w:after="0"/>
        <w:ind w:firstLine="709"/>
        <w:jc w:val="both"/>
        <w:rPr>
          <w:sz w:val="28"/>
          <w:szCs w:val="28"/>
          <w:lang w:val="uk-UA"/>
        </w:rPr>
      </w:pPr>
      <w:r w:rsidRPr="00A13193">
        <w:rPr>
          <w:sz w:val="28"/>
          <w:szCs w:val="28"/>
          <w:lang w:val="uk-UA"/>
        </w:rPr>
        <w:t xml:space="preserve">Заплановані видатки за спеціальним фондом міського бюджету (бюджетом розвитку) на І півріччя 2017 року загальним обсягом 420,7 млн грн використані на 22,6 % </w:t>
      </w:r>
      <w:r>
        <w:rPr>
          <w:sz w:val="28"/>
          <w:szCs w:val="28"/>
          <w:lang w:val="uk-UA"/>
        </w:rPr>
        <w:t>(</w:t>
      </w:r>
      <w:r w:rsidRPr="00A13193">
        <w:rPr>
          <w:sz w:val="28"/>
          <w:szCs w:val="28"/>
          <w:lang w:val="uk-UA"/>
        </w:rPr>
        <w:t>95,1 млн грн</w:t>
      </w:r>
      <w:r>
        <w:rPr>
          <w:sz w:val="28"/>
          <w:szCs w:val="28"/>
          <w:lang w:val="uk-UA"/>
        </w:rPr>
        <w:t>)</w:t>
      </w:r>
      <w:r w:rsidRPr="00A13193">
        <w:rPr>
          <w:sz w:val="28"/>
          <w:szCs w:val="28"/>
          <w:lang w:val="uk-UA"/>
        </w:rPr>
        <w:t>.</w:t>
      </w:r>
    </w:p>
    <w:p w:rsidR="00B7551F" w:rsidRPr="00A13193" w:rsidRDefault="00B7551F" w:rsidP="00A13193">
      <w:pPr>
        <w:pStyle w:val="BodyText"/>
        <w:tabs>
          <w:tab w:val="left" w:pos="3180"/>
        </w:tabs>
        <w:spacing w:after="0"/>
        <w:ind w:firstLine="709"/>
        <w:jc w:val="both"/>
        <w:rPr>
          <w:sz w:val="28"/>
          <w:szCs w:val="28"/>
          <w:lang w:val="uk-UA"/>
        </w:rPr>
      </w:pPr>
      <w:r w:rsidRPr="00A13193">
        <w:rPr>
          <w:sz w:val="28"/>
          <w:szCs w:val="28"/>
          <w:lang w:val="uk-UA"/>
        </w:rPr>
        <w:t>Виконання бюджету розвитку характеризуються значною питомою вагою внесків до статутного капіталу суб’єктів господарювання – 48,5 млн грн або 51,0 %</w:t>
      </w:r>
      <w:r>
        <w:rPr>
          <w:sz w:val="28"/>
          <w:szCs w:val="28"/>
          <w:lang w:val="uk-UA"/>
        </w:rPr>
        <w:t>.</w:t>
      </w:r>
      <w:r w:rsidRPr="00A13193">
        <w:rPr>
          <w:sz w:val="28"/>
          <w:szCs w:val="28"/>
          <w:lang w:val="uk-UA"/>
        </w:rPr>
        <w:t xml:space="preserve"> </w:t>
      </w:r>
      <w:r>
        <w:rPr>
          <w:sz w:val="28"/>
          <w:szCs w:val="28"/>
          <w:lang w:val="uk-UA"/>
        </w:rPr>
        <w:t>К</w:t>
      </w:r>
      <w:r w:rsidRPr="00A13193">
        <w:rPr>
          <w:sz w:val="28"/>
          <w:szCs w:val="28"/>
          <w:lang w:val="uk-UA"/>
        </w:rPr>
        <w:t xml:space="preserve">апітальний ремонт доріг складає 17,1 млн грн або 18,0 %, витрати на охорону здоров’я </w:t>
      </w:r>
      <w:r>
        <w:rPr>
          <w:sz w:val="28"/>
          <w:szCs w:val="28"/>
          <w:lang w:val="uk-UA"/>
        </w:rPr>
        <w:t>-</w:t>
      </w:r>
      <w:r w:rsidRPr="00A13193">
        <w:rPr>
          <w:sz w:val="28"/>
          <w:szCs w:val="28"/>
          <w:lang w:val="uk-UA"/>
        </w:rPr>
        <w:t xml:space="preserve"> 9,7 млн грн (10,2 %), житлово-комунальне господарство – 9,5 млн грн або 10 %, видатки по будівництву – 4,2 млн грн (4,4 %), по культурі – 2,4 млн грн або 2,6 %, видатки на освіту профінансовані у сумі 1,1 млн грн 1,2 % тощо.</w:t>
      </w:r>
    </w:p>
    <w:p w:rsidR="00B7551F" w:rsidRPr="00A13193" w:rsidRDefault="00B7551F" w:rsidP="00A13193">
      <w:pPr>
        <w:pStyle w:val="BodyText"/>
        <w:tabs>
          <w:tab w:val="left" w:pos="3180"/>
        </w:tabs>
        <w:spacing w:after="0"/>
        <w:ind w:firstLine="709"/>
        <w:jc w:val="both"/>
        <w:rPr>
          <w:sz w:val="28"/>
          <w:szCs w:val="28"/>
          <w:lang w:val="uk-UA"/>
        </w:rPr>
      </w:pPr>
      <w:r w:rsidRPr="00A13193">
        <w:rPr>
          <w:sz w:val="28"/>
          <w:szCs w:val="28"/>
          <w:lang w:val="uk-UA"/>
        </w:rPr>
        <w:t>Фінансування бюджетної сфери міста проводилось відповідно до затвердженого обсягу бюджетних призначень. Першочергово кошти міського бюджету спрямовувались на фінансування захищених статей видатків бюджету.</w:t>
      </w:r>
    </w:p>
    <w:p w:rsidR="00B7551F" w:rsidRPr="00A13193" w:rsidRDefault="00B7551F" w:rsidP="00A13193">
      <w:pPr>
        <w:pStyle w:val="BodyText"/>
        <w:tabs>
          <w:tab w:val="left" w:pos="3180"/>
        </w:tabs>
        <w:spacing w:after="0"/>
        <w:ind w:firstLine="709"/>
        <w:jc w:val="both"/>
        <w:rPr>
          <w:sz w:val="28"/>
          <w:szCs w:val="28"/>
          <w:lang w:val="uk-UA"/>
        </w:rPr>
      </w:pPr>
      <w:r w:rsidRPr="00A13193">
        <w:rPr>
          <w:sz w:val="28"/>
          <w:szCs w:val="28"/>
          <w:lang w:val="uk-UA"/>
        </w:rPr>
        <w:t>Завдяки наповненню міського бюджету м. Чернігова виконуються міські цільові програми за всіма напрямами, проводяться ремонти об’єктів соціально-культурної та житлово-комунальної сфер, зміцнюється матеріально-технічна база бюджетних установ міста.</w:t>
      </w:r>
    </w:p>
    <w:p w:rsidR="00B7551F" w:rsidRPr="00341EB2" w:rsidRDefault="00B7551F" w:rsidP="00D2784E">
      <w:pPr>
        <w:pStyle w:val="Heading2"/>
        <w:jc w:val="center"/>
        <w:rPr>
          <w:rFonts w:ascii="Times New Roman" w:hAnsi="Times New Roman"/>
          <w:i w:val="0"/>
          <w:color w:val="000000"/>
          <w:spacing w:val="8"/>
          <w:lang w:val="uk-UA"/>
        </w:rPr>
      </w:pPr>
      <w:bookmarkStart w:id="8" w:name="_Toc406178665"/>
      <w:bookmarkStart w:id="9" w:name="_Toc406178857"/>
      <w:bookmarkStart w:id="10" w:name="_Toc406341824"/>
      <w:bookmarkStart w:id="11" w:name="_Toc466886557"/>
      <w:bookmarkStart w:id="12" w:name="_Toc375297741"/>
      <w:r w:rsidRPr="00341EB2">
        <w:rPr>
          <w:rFonts w:ascii="Times New Roman" w:hAnsi="Times New Roman"/>
          <w:i w:val="0"/>
          <w:color w:val="000000"/>
          <w:lang w:val="uk-UA"/>
        </w:rPr>
        <w:t>УПРАВЛІННЯ ОБ’ЄКТАМИ КОМУНАЛЬНОЇ ВЛАСНОСТІ</w:t>
      </w:r>
      <w:bookmarkEnd w:id="8"/>
      <w:bookmarkEnd w:id="9"/>
      <w:bookmarkEnd w:id="10"/>
      <w:bookmarkEnd w:id="11"/>
    </w:p>
    <w:p w:rsidR="00B7551F" w:rsidRPr="00341EB2" w:rsidRDefault="00B7551F" w:rsidP="00CA3C17">
      <w:pPr>
        <w:pStyle w:val="BodyText"/>
        <w:tabs>
          <w:tab w:val="left" w:pos="3180"/>
        </w:tabs>
        <w:spacing w:after="0"/>
        <w:ind w:firstLine="709"/>
        <w:jc w:val="both"/>
        <w:rPr>
          <w:sz w:val="28"/>
          <w:szCs w:val="28"/>
          <w:lang w:val="uk-UA"/>
        </w:rPr>
      </w:pPr>
      <w:r w:rsidRPr="00341EB2">
        <w:rPr>
          <w:sz w:val="28"/>
          <w:szCs w:val="28"/>
          <w:lang w:val="uk-UA"/>
        </w:rPr>
        <w:t>До Переліку об’єктів комунальної власності територіальної громади м.Чернігова, які підлягають приватизації у 2017 році, включено 26 об’єктів, два з яких підлягають приватизації шляхом викупу, 15 - шляхом продажу на аукціоні та дев’ять - шляхом продажу на аукціоні за методом зниження ціни.</w:t>
      </w:r>
    </w:p>
    <w:p w:rsidR="00B7551F" w:rsidRPr="00341EB2" w:rsidRDefault="00B7551F" w:rsidP="00CA3C17">
      <w:pPr>
        <w:pStyle w:val="BodyText"/>
        <w:tabs>
          <w:tab w:val="left" w:pos="3180"/>
        </w:tabs>
        <w:spacing w:after="0"/>
        <w:ind w:firstLine="709"/>
        <w:jc w:val="both"/>
        <w:rPr>
          <w:sz w:val="28"/>
          <w:szCs w:val="28"/>
          <w:lang w:val="uk-UA"/>
        </w:rPr>
      </w:pPr>
      <w:r w:rsidRPr="00341EB2">
        <w:rPr>
          <w:sz w:val="28"/>
          <w:szCs w:val="28"/>
          <w:lang w:val="uk-UA"/>
        </w:rPr>
        <w:t>До Переліку транспортних засобів, що підлягають продажу на аукціоні, включено сім автомобілів.</w:t>
      </w:r>
    </w:p>
    <w:p w:rsidR="00B7551F" w:rsidRPr="00341EB2" w:rsidRDefault="00B7551F" w:rsidP="00CA3C17">
      <w:pPr>
        <w:pStyle w:val="BodyText"/>
        <w:tabs>
          <w:tab w:val="left" w:pos="3180"/>
        </w:tabs>
        <w:spacing w:after="0"/>
        <w:ind w:firstLine="709"/>
        <w:jc w:val="both"/>
        <w:rPr>
          <w:sz w:val="28"/>
          <w:szCs w:val="28"/>
          <w:highlight w:val="yellow"/>
          <w:lang w:val="uk-UA"/>
        </w:rPr>
      </w:pPr>
      <w:r w:rsidRPr="00341EB2">
        <w:rPr>
          <w:sz w:val="28"/>
          <w:szCs w:val="28"/>
          <w:lang w:val="uk-UA"/>
        </w:rPr>
        <w:t xml:space="preserve">З початку 2017 року оголошено 12 аукціонів, з них сім аукціонів з відчуження об’єктів нерухомого майна та п’ять – з відчуження транспортних засобів. </w:t>
      </w:r>
    </w:p>
    <w:p w:rsidR="00B7551F" w:rsidRPr="00341EB2" w:rsidRDefault="00B7551F" w:rsidP="00CA3C17">
      <w:pPr>
        <w:pStyle w:val="BodyText"/>
        <w:spacing w:after="0"/>
        <w:ind w:firstLine="709"/>
        <w:jc w:val="both"/>
        <w:rPr>
          <w:sz w:val="28"/>
          <w:szCs w:val="28"/>
          <w:lang w:val="uk-UA"/>
        </w:rPr>
      </w:pPr>
      <w:r w:rsidRPr="00341EB2">
        <w:rPr>
          <w:sz w:val="28"/>
          <w:szCs w:val="28"/>
          <w:lang w:val="uk-UA"/>
        </w:rPr>
        <w:t>У І півріччі приватизовано чотири об’єкти нерухомого майна, укладено договори купівлі-продажу на суму (комунальна частка) 1771,6 тис. грн.</w:t>
      </w:r>
    </w:p>
    <w:p w:rsidR="00B7551F" w:rsidRPr="00341EB2" w:rsidRDefault="00B7551F" w:rsidP="00CA3C17">
      <w:pPr>
        <w:pStyle w:val="BodyText"/>
        <w:spacing w:after="0"/>
        <w:ind w:firstLine="709"/>
        <w:jc w:val="both"/>
        <w:rPr>
          <w:sz w:val="28"/>
          <w:szCs w:val="28"/>
          <w:lang w:val="uk-UA"/>
        </w:rPr>
      </w:pPr>
      <w:r w:rsidRPr="00341EB2">
        <w:rPr>
          <w:sz w:val="28"/>
          <w:szCs w:val="28"/>
          <w:lang w:val="uk-UA"/>
        </w:rPr>
        <w:t>За результатами аукціонів продано два автомобілі на суму 39,8 тис. грн.</w:t>
      </w:r>
    </w:p>
    <w:p w:rsidR="00B7551F" w:rsidRPr="00341EB2" w:rsidRDefault="00B7551F" w:rsidP="00CA3C17">
      <w:pPr>
        <w:pStyle w:val="BodyText"/>
        <w:spacing w:after="0"/>
        <w:ind w:firstLine="709"/>
        <w:jc w:val="both"/>
        <w:rPr>
          <w:sz w:val="28"/>
          <w:szCs w:val="28"/>
          <w:lang w:val="uk-UA"/>
        </w:rPr>
      </w:pPr>
      <w:r w:rsidRPr="00341EB2">
        <w:rPr>
          <w:sz w:val="28"/>
          <w:szCs w:val="28"/>
          <w:lang w:val="uk-UA"/>
        </w:rPr>
        <w:t>Загалом від приватизації протягом І півріччя, враховуючи надходження за договором куплі</w:t>
      </w:r>
      <w:r>
        <w:rPr>
          <w:sz w:val="28"/>
          <w:szCs w:val="28"/>
          <w:lang w:val="uk-UA"/>
        </w:rPr>
        <w:t xml:space="preserve"> </w:t>
      </w:r>
      <w:r w:rsidRPr="00341EB2">
        <w:rPr>
          <w:sz w:val="28"/>
          <w:szCs w:val="28"/>
          <w:lang w:val="uk-UA"/>
        </w:rPr>
        <w:t>-</w:t>
      </w:r>
      <w:r>
        <w:rPr>
          <w:sz w:val="28"/>
          <w:szCs w:val="28"/>
          <w:lang w:val="uk-UA"/>
        </w:rPr>
        <w:t xml:space="preserve"> </w:t>
      </w:r>
      <w:r w:rsidRPr="00341EB2">
        <w:rPr>
          <w:sz w:val="28"/>
          <w:szCs w:val="28"/>
          <w:lang w:val="uk-UA"/>
        </w:rPr>
        <w:t>продажу, що укладений у грудні минулого року, до міського бюджету надійшло 3055,8 тис. грн, що становить 77,3 % річного плану.</w:t>
      </w:r>
    </w:p>
    <w:p w:rsidR="00B7551F" w:rsidRPr="00341EB2" w:rsidRDefault="00B7551F" w:rsidP="00CA3C17">
      <w:pPr>
        <w:pStyle w:val="BodyText"/>
        <w:spacing w:after="0"/>
        <w:ind w:firstLine="709"/>
        <w:jc w:val="both"/>
        <w:rPr>
          <w:sz w:val="28"/>
          <w:szCs w:val="28"/>
          <w:lang w:val="uk-UA"/>
        </w:rPr>
      </w:pPr>
      <w:r w:rsidRPr="00341EB2">
        <w:rPr>
          <w:sz w:val="28"/>
          <w:szCs w:val="28"/>
          <w:lang w:val="uk-UA"/>
        </w:rPr>
        <w:t>За станом на 01.07.2017 укладено 179 договорів оренди об’єктів комунальної власності, з них два договори оренди цілісних майнових комплексів, які забезпечують теплопостачання міста.</w:t>
      </w:r>
    </w:p>
    <w:p w:rsidR="00B7551F" w:rsidRPr="00341EB2" w:rsidRDefault="00B7551F" w:rsidP="00CA3C17">
      <w:pPr>
        <w:pStyle w:val="BodyText"/>
        <w:spacing w:after="0"/>
        <w:ind w:firstLine="709"/>
        <w:jc w:val="both"/>
        <w:rPr>
          <w:sz w:val="28"/>
          <w:szCs w:val="28"/>
          <w:lang w:val="uk-UA"/>
        </w:rPr>
      </w:pPr>
      <w:r w:rsidRPr="00341EB2">
        <w:rPr>
          <w:sz w:val="28"/>
          <w:szCs w:val="28"/>
          <w:lang w:val="uk-UA"/>
        </w:rPr>
        <w:t xml:space="preserve">Сума надходжень від орендної плати за І півріччя 2017 року до міського бюджету складає 18760,0 тис. грн, що становить 102,1 % запланованої суми (18381,0 тис. грн). </w:t>
      </w:r>
    </w:p>
    <w:p w:rsidR="00B7551F" w:rsidRPr="00341EB2" w:rsidRDefault="00B7551F" w:rsidP="00CA3C17">
      <w:pPr>
        <w:pStyle w:val="BodyText"/>
        <w:spacing w:after="0"/>
        <w:ind w:firstLine="709"/>
        <w:jc w:val="both"/>
        <w:rPr>
          <w:sz w:val="28"/>
          <w:szCs w:val="28"/>
          <w:highlight w:val="yellow"/>
          <w:lang w:val="uk-UA"/>
        </w:rPr>
      </w:pPr>
    </w:p>
    <w:p w:rsidR="00B7551F" w:rsidRPr="00341EB2" w:rsidRDefault="00B7551F" w:rsidP="00CA3C17">
      <w:pPr>
        <w:pStyle w:val="BodyText"/>
        <w:spacing w:after="0"/>
        <w:ind w:firstLine="709"/>
        <w:jc w:val="both"/>
        <w:rPr>
          <w:sz w:val="28"/>
          <w:szCs w:val="28"/>
          <w:lang w:val="uk-UA"/>
        </w:rPr>
      </w:pPr>
      <w:r w:rsidRPr="00341EB2">
        <w:rPr>
          <w:sz w:val="28"/>
          <w:szCs w:val="28"/>
          <w:lang w:val="uk-UA"/>
        </w:rPr>
        <w:t>Таблиця</w:t>
      </w:r>
      <w:r>
        <w:rPr>
          <w:sz w:val="28"/>
          <w:szCs w:val="28"/>
          <w:lang w:val="uk-UA"/>
        </w:rPr>
        <w:t xml:space="preserve"> 1.</w:t>
      </w:r>
      <w:r w:rsidRPr="00341EB2">
        <w:rPr>
          <w:sz w:val="28"/>
          <w:szCs w:val="28"/>
          <w:lang w:val="uk-UA"/>
        </w:rPr>
        <w:t xml:space="preserve"> Надходжень від орендної плати до міського бюджету у І півріччі 2017 року</w:t>
      </w:r>
    </w:p>
    <w:tbl>
      <w:tblPr>
        <w:tblW w:w="9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51"/>
        <w:gridCol w:w="1652"/>
        <w:gridCol w:w="1365"/>
        <w:gridCol w:w="1801"/>
        <w:gridCol w:w="1619"/>
        <w:gridCol w:w="1545"/>
      </w:tblGrid>
      <w:tr w:rsidR="00B7551F" w:rsidRPr="00341EB2" w:rsidTr="00356FC0">
        <w:tc>
          <w:tcPr>
            <w:tcW w:w="1951" w:type="dxa"/>
            <w:vAlign w:val="center"/>
          </w:tcPr>
          <w:p w:rsidR="00B7551F" w:rsidRPr="00341EB2" w:rsidRDefault="00B7551F" w:rsidP="00356FC0">
            <w:pPr>
              <w:pStyle w:val="BodyText"/>
              <w:spacing w:after="0"/>
              <w:jc w:val="center"/>
              <w:rPr>
                <w:sz w:val="28"/>
                <w:szCs w:val="28"/>
                <w:highlight w:val="yellow"/>
                <w:lang w:val="uk-UA"/>
              </w:rPr>
            </w:pPr>
          </w:p>
        </w:tc>
        <w:tc>
          <w:tcPr>
            <w:tcW w:w="1652" w:type="dxa"/>
            <w:vAlign w:val="center"/>
          </w:tcPr>
          <w:p w:rsidR="00B7551F" w:rsidRPr="00341EB2" w:rsidRDefault="00B7551F" w:rsidP="005A2E8C">
            <w:pPr>
              <w:pStyle w:val="BodyText"/>
              <w:spacing w:after="0"/>
              <w:jc w:val="center"/>
              <w:rPr>
                <w:szCs w:val="24"/>
                <w:lang w:val="uk-UA"/>
              </w:rPr>
            </w:pPr>
            <w:r w:rsidRPr="00341EB2">
              <w:rPr>
                <w:szCs w:val="24"/>
                <w:lang w:val="uk-UA"/>
              </w:rPr>
              <w:t>Надходження у І півріччі 2016 року, тис. грн</w:t>
            </w:r>
          </w:p>
        </w:tc>
        <w:tc>
          <w:tcPr>
            <w:tcW w:w="1365" w:type="dxa"/>
            <w:vAlign w:val="center"/>
          </w:tcPr>
          <w:p w:rsidR="00B7551F" w:rsidRPr="00341EB2" w:rsidRDefault="00B7551F" w:rsidP="005A2E8C">
            <w:pPr>
              <w:pStyle w:val="BodyText"/>
              <w:spacing w:after="0"/>
              <w:jc w:val="center"/>
              <w:rPr>
                <w:szCs w:val="24"/>
                <w:lang w:val="uk-UA"/>
              </w:rPr>
            </w:pPr>
            <w:r w:rsidRPr="00341EB2">
              <w:rPr>
                <w:szCs w:val="24"/>
                <w:lang w:val="uk-UA"/>
              </w:rPr>
              <w:t>План на І півріччя 2017 року, тис.грн</w:t>
            </w:r>
          </w:p>
        </w:tc>
        <w:tc>
          <w:tcPr>
            <w:tcW w:w="1801" w:type="dxa"/>
            <w:vAlign w:val="center"/>
          </w:tcPr>
          <w:p w:rsidR="00B7551F" w:rsidRPr="00341EB2" w:rsidRDefault="00B7551F" w:rsidP="005A2E8C">
            <w:pPr>
              <w:pStyle w:val="BodyText"/>
              <w:spacing w:after="0"/>
              <w:jc w:val="center"/>
              <w:rPr>
                <w:szCs w:val="24"/>
                <w:lang w:val="uk-UA"/>
              </w:rPr>
            </w:pPr>
            <w:r w:rsidRPr="00341EB2">
              <w:rPr>
                <w:szCs w:val="24"/>
                <w:lang w:val="uk-UA"/>
              </w:rPr>
              <w:t>Надходження у І півріччі 2017 року, тис. грн</w:t>
            </w:r>
          </w:p>
        </w:tc>
        <w:tc>
          <w:tcPr>
            <w:tcW w:w="1619" w:type="dxa"/>
            <w:vAlign w:val="center"/>
          </w:tcPr>
          <w:p w:rsidR="00B7551F" w:rsidRPr="00341EB2" w:rsidRDefault="00B7551F" w:rsidP="00356FC0">
            <w:pPr>
              <w:pStyle w:val="BodyText"/>
              <w:spacing w:after="0"/>
              <w:jc w:val="center"/>
              <w:rPr>
                <w:szCs w:val="24"/>
                <w:lang w:val="uk-UA"/>
              </w:rPr>
            </w:pPr>
            <w:r w:rsidRPr="00341EB2">
              <w:rPr>
                <w:szCs w:val="24"/>
                <w:lang w:val="uk-UA"/>
              </w:rPr>
              <w:t>У % до відповідного періоду минулого року</w:t>
            </w:r>
          </w:p>
        </w:tc>
        <w:tc>
          <w:tcPr>
            <w:tcW w:w="1545" w:type="dxa"/>
            <w:vAlign w:val="center"/>
          </w:tcPr>
          <w:p w:rsidR="00B7551F" w:rsidRPr="00341EB2" w:rsidRDefault="00B7551F" w:rsidP="00356FC0">
            <w:pPr>
              <w:pStyle w:val="BodyText"/>
              <w:spacing w:after="0"/>
              <w:jc w:val="center"/>
              <w:rPr>
                <w:szCs w:val="24"/>
                <w:lang w:val="uk-UA"/>
              </w:rPr>
            </w:pPr>
            <w:r w:rsidRPr="00341EB2">
              <w:rPr>
                <w:szCs w:val="24"/>
                <w:lang w:val="uk-UA"/>
              </w:rPr>
              <w:t>Виконання планових показників, %</w:t>
            </w:r>
          </w:p>
        </w:tc>
      </w:tr>
      <w:tr w:rsidR="00B7551F" w:rsidRPr="00341EB2" w:rsidTr="00356FC0">
        <w:tc>
          <w:tcPr>
            <w:tcW w:w="1951" w:type="dxa"/>
          </w:tcPr>
          <w:p w:rsidR="00B7551F" w:rsidRPr="00341EB2" w:rsidRDefault="00B7551F" w:rsidP="00356FC0">
            <w:pPr>
              <w:pStyle w:val="BodyText"/>
              <w:spacing w:after="0"/>
              <w:jc w:val="both"/>
              <w:rPr>
                <w:szCs w:val="24"/>
                <w:lang w:val="uk-UA"/>
              </w:rPr>
            </w:pPr>
            <w:r w:rsidRPr="00341EB2">
              <w:rPr>
                <w:szCs w:val="24"/>
                <w:lang w:val="uk-UA"/>
              </w:rPr>
              <w:t>Надходження всього</w:t>
            </w:r>
          </w:p>
        </w:tc>
        <w:tc>
          <w:tcPr>
            <w:tcW w:w="1652" w:type="dxa"/>
            <w:vAlign w:val="center"/>
          </w:tcPr>
          <w:p w:rsidR="00B7551F" w:rsidRPr="00341EB2" w:rsidRDefault="00B7551F" w:rsidP="00356FC0">
            <w:pPr>
              <w:pStyle w:val="BodyText"/>
              <w:spacing w:after="0"/>
              <w:ind w:right="147"/>
              <w:jc w:val="right"/>
              <w:rPr>
                <w:sz w:val="28"/>
                <w:szCs w:val="28"/>
                <w:lang w:val="uk-UA"/>
              </w:rPr>
            </w:pPr>
            <w:r w:rsidRPr="00341EB2">
              <w:rPr>
                <w:sz w:val="28"/>
                <w:szCs w:val="28"/>
                <w:lang w:val="uk-UA"/>
              </w:rPr>
              <w:t>18476,3</w:t>
            </w:r>
          </w:p>
        </w:tc>
        <w:tc>
          <w:tcPr>
            <w:tcW w:w="1365" w:type="dxa"/>
            <w:vAlign w:val="center"/>
          </w:tcPr>
          <w:p w:rsidR="00B7551F" w:rsidRPr="00341EB2" w:rsidRDefault="00B7551F" w:rsidP="00356FC0">
            <w:pPr>
              <w:pStyle w:val="BodyText"/>
              <w:spacing w:after="0"/>
              <w:ind w:right="147"/>
              <w:jc w:val="right"/>
              <w:rPr>
                <w:sz w:val="28"/>
                <w:szCs w:val="28"/>
                <w:lang w:val="uk-UA"/>
              </w:rPr>
            </w:pPr>
            <w:r w:rsidRPr="00341EB2">
              <w:rPr>
                <w:sz w:val="28"/>
                <w:szCs w:val="28"/>
                <w:lang w:val="uk-UA"/>
              </w:rPr>
              <w:t>18381,0</w:t>
            </w:r>
          </w:p>
        </w:tc>
        <w:tc>
          <w:tcPr>
            <w:tcW w:w="1801" w:type="dxa"/>
            <w:vAlign w:val="center"/>
          </w:tcPr>
          <w:p w:rsidR="00B7551F" w:rsidRPr="00341EB2" w:rsidRDefault="00B7551F" w:rsidP="00356FC0">
            <w:pPr>
              <w:pStyle w:val="BodyText"/>
              <w:spacing w:after="0"/>
              <w:ind w:right="147"/>
              <w:jc w:val="right"/>
              <w:rPr>
                <w:sz w:val="28"/>
                <w:szCs w:val="28"/>
                <w:lang w:val="uk-UA"/>
              </w:rPr>
            </w:pPr>
            <w:r w:rsidRPr="00341EB2">
              <w:rPr>
                <w:sz w:val="28"/>
                <w:szCs w:val="28"/>
                <w:lang w:val="uk-UA"/>
              </w:rPr>
              <w:t>18760,0</w:t>
            </w:r>
          </w:p>
        </w:tc>
        <w:tc>
          <w:tcPr>
            <w:tcW w:w="1619" w:type="dxa"/>
            <w:vAlign w:val="center"/>
          </w:tcPr>
          <w:p w:rsidR="00B7551F" w:rsidRPr="00341EB2" w:rsidRDefault="00B7551F" w:rsidP="00356FC0">
            <w:pPr>
              <w:pStyle w:val="BodyText"/>
              <w:spacing w:after="0"/>
              <w:ind w:right="147"/>
              <w:jc w:val="right"/>
              <w:rPr>
                <w:sz w:val="28"/>
                <w:szCs w:val="28"/>
                <w:lang w:val="uk-UA"/>
              </w:rPr>
            </w:pPr>
            <w:r w:rsidRPr="00341EB2">
              <w:rPr>
                <w:sz w:val="28"/>
                <w:szCs w:val="28"/>
                <w:lang w:val="uk-UA"/>
              </w:rPr>
              <w:t>101,5</w:t>
            </w:r>
          </w:p>
        </w:tc>
        <w:tc>
          <w:tcPr>
            <w:tcW w:w="1545" w:type="dxa"/>
            <w:vAlign w:val="center"/>
          </w:tcPr>
          <w:p w:rsidR="00B7551F" w:rsidRPr="00341EB2" w:rsidRDefault="00B7551F" w:rsidP="00356FC0">
            <w:pPr>
              <w:pStyle w:val="BodyText"/>
              <w:spacing w:after="0"/>
              <w:ind w:right="147"/>
              <w:jc w:val="right"/>
              <w:rPr>
                <w:sz w:val="28"/>
                <w:szCs w:val="28"/>
                <w:lang w:val="uk-UA"/>
              </w:rPr>
            </w:pPr>
            <w:r w:rsidRPr="00341EB2">
              <w:rPr>
                <w:sz w:val="28"/>
                <w:szCs w:val="28"/>
                <w:lang w:val="uk-UA"/>
              </w:rPr>
              <w:t>102,1</w:t>
            </w:r>
          </w:p>
        </w:tc>
      </w:tr>
      <w:tr w:rsidR="00B7551F" w:rsidRPr="00341EB2" w:rsidTr="00356FC0">
        <w:tc>
          <w:tcPr>
            <w:tcW w:w="1951" w:type="dxa"/>
          </w:tcPr>
          <w:p w:rsidR="00B7551F" w:rsidRPr="00341EB2" w:rsidRDefault="00B7551F" w:rsidP="00356FC0">
            <w:pPr>
              <w:pStyle w:val="BodyText"/>
              <w:spacing w:after="0"/>
              <w:jc w:val="both"/>
              <w:rPr>
                <w:szCs w:val="24"/>
                <w:lang w:val="uk-UA"/>
              </w:rPr>
            </w:pPr>
            <w:r w:rsidRPr="00341EB2">
              <w:rPr>
                <w:szCs w:val="24"/>
                <w:lang w:val="uk-UA"/>
              </w:rPr>
              <w:t>у тому числі:</w:t>
            </w:r>
          </w:p>
        </w:tc>
        <w:tc>
          <w:tcPr>
            <w:tcW w:w="1652" w:type="dxa"/>
            <w:vAlign w:val="center"/>
          </w:tcPr>
          <w:p w:rsidR="00B7551F" w:rsidRPr="00341EB2" w:rsidRDefault="00B7551F" w:rsidP="00356FC0">
            <w:pPr>
              <w:pStyle w:val="BodyText"/>
              <w:spacing w:after="0"/>
              <w:ind w:right="147"/>
              <w:jc w:val="right"/>
              <w:rPr>
                <w:sz w:val="28"/>
                <w:szCs w:val="28"/>
                <w:lang w:val="uk-UA"/>
              </w:rPr>
            </w:pPr>
          </w:p>
        </w:tc>
        <w:tc>
          <w:tcPr>
            <w:tcW w:w="1365" w:type="dxa"/>
            <w:vAlign w:val="center"/>
          </w:tcPr>
          <w:p w:rsidR="00B7551F" w:rsidRPr="00341EB2" w:rsidRDefault="00B7551F" w:rsidP="00356FC0">
            <w:pPr>
              <w:pStyle w:val="BodyText"/>
              <w:spacing w:after="0"/>
              <w:ind w:right="147"/>
              <w:jc w:val="right"/>
              <w:rPr>
                <w:sz w:val="28"/>
                <w:szCs w:val="28"/>
                <w:lang w:val="uk-UA"/>
              </w:rPr>
            </w:pPr>
          </w:p>
        </w:tc>
        <w:tc>
          <w:tcPr>
            <w:tcW w:w="1801" w:type="dxa"/>
            <w:vAlign w:val="center"/>
          </w:tcPr>
          <w:p w:rsidR="00B7551F" w:rsidRPr="00341EB2" w:rsidRDefault="00B7551F" w:rsidP="00356FC0">
            <w:pPr>
              <w:pStyle w:val="BodyText"/>
              <w:spacing w:after="0"/>
              <w:ind w:right="147"/>
              <w:jc w:val="right"/>
              <w:rPr>
                <w:sz w:val="28"/>
                <w:szCs w:val="28"/>
                <w:lang w:val="uk-UA"/>
              </w:rPr>
            </w:pPr>
          </w:p>
        </w:tc>
        <w:tc>
          <w:tcPr>
            <w:tcW w:w="1619" w:type="dxa"/>
            <w:vAlign w:val="center"/>
          </w:tcPr>
          <w:p w:rsidR="00B7551F" w:rsidRPr="00341EB2" w:rsidRDefault="00B7551F" w:rsidP="00356FC0">
            <w:pPr>
              <w:pStyle w:val="BodyText"/>
              <w:spacing w:after="0"/>
              <w:ind w:right="147"/>
              <w:jc w:val="right"/>
              <w:rPr>
                <w:sz w:val="28"/>
                <w:szCs w:val="28"/>
                <w:lang w:val="uk-UA"/>
              </w:rPr>
            </w:pPr>
          </w:p>
        </w:tc>
        <w:tc>
          <w:tcPr>
            <w:tcW w:w="1545" w:type="dxa"/>
            <w:vAlign w:val="center"/>
          </w:tcPr>
          <w:p w:rsidR="00B7551F" w:rsidRPr="00341EB2" w:rsidRDefault="00B7551F" w:rsidP="00356FC0">
            <w:pPr>
              <w:pStyle w:val="BodyText"/>
              <w:spacing w:after="0"/>
              <w:ind w:right="147"/>
              <w:jc w:val="right"/>
              <w:rPr>
                <w:sz w:val="28"/>
                <w:szCs w:val="28"/>
                <w:lang w:val="uk-UA"/>
              </w:rPr>
            </w:pPr>
          </w:p>
        </w:tc>
      </w:tr>
      <w:tr w:rsidR="00B7551F" w:rsidRPr="00341EB2" w:rsidTr="00356FC0">
        <w:tc>
          <w:tcPr>
            <w:tcW w:w="1951" w:type="dxa"/>
          </w:tcPr>
          <w:p w:rsidR="00B7551F" w:rsidRPr="00341EB2" w:rsidRDefault="00B7551F" w:rsidP="00356FC0">
            <w:pPr>
              <w:pStyle w:val="BodyText"/>
              <w:spacing w:after="0"/>
              <w:jc w:val="both"/>
              <w:rPr>
                <w:szCs w:val="24"/>
                <w:lang w:val="uk-UA"/>
              </w:rPr>
            </w:pPr>
            <w:r w:rsidRPr="00341EB2">
              <w:rPr>
                <w:szCs w:val="24"/>
                <w:lang w:val="uk-UA"/>
              </w:rPr>
              <w:t>ЦМК</w:t>
            </w:r>
          </w:p>
        </w:tc>
        <w:tc>
          <w:tcPr>
            <w:tcW w:w="1652" w:type="dxa"/>
            <w:vAlign w:val="center"/>
          </w:tcPr>
          <w:p w:rsidR="00B7551F" w:rsidRPr="00341EB2" w:rsidRDefault="00B7551F" w:rsidP="00356FC0">
            <w:pPr>
              <w:pStyle w:val="BodyText"/>
              <w:spacing w:after="0"/>
              <w:ind w:right="147"/>
              <w:jc w:val="right"/>
              <w:rPr>
                <w:sz w:val="28"/>
                <w:szCs w:val="28"/>
                <w:lang w:val="uk-UA"/>
              </w:rPr>
            </w:pPr>
            <w:r w:rsidRPr="00341EB2">
              <w:rPr>
                <w:sz w:val="28"/>
                <w:szCs w:val="28"/>
                <w:lang w:val="uk-UA"/>
              </w:rPr>
              <w:t>17166,3</w:t>
            </w:r>
          </w:p>
        </w:tc>
        <w:tc>
          <w:tcPr>
            <w:tcW w:w="1365" w:type="dxa"/>
            <w:vAlign w:val="center"/>
          </w:tcPr>
          <w:p w:rsidR="00B7551F" w:rsidRPr="00341EB2" w:rsidRDefault="00B7551F" w:rsidP="00356FC0">
            <w:pPr>
              <w:pStyle w:val="BodyText"/>
              <w:spacing w:after="0"/>
              <w:ind w:right="147"/>
              <w:jc w:val="right"/>
              <w:rPr>
                <w:sz w:val="28"/>
                <w:szCs w:val="28"/>
                <w:lang w:val="uk-UA"/>
              </w:rPr>
            </w:pPr>
            <w:r w:rsidRPr="00341EB2">
              <w:rPr>
                <w:sz w:val="28"/>
                <w:szCs w:val="28"/>
                <w:lang w:val="uk-UA"/>
              </w:rPr>
              <w:t>17001,0</w:t>
            </w:r>
          </w:p>
        </w:tc>
        <w:tc>
          <w:tcPr>
            <w:tcW w:w="1801" w:type="dxa"/>
            <w:vAlign w:val="center"/>
          </w:tcPr>
          <w:p w:rsidR="00B7551F" w:rsidRPr="00341EB2" w:rsidRDefault="00B7551F" w:rsidP="00356FC0">
            <w:pPr>
              <w:pStyle w:val="BodyText"/>
              <w:spacing w:after="0"/>
              <w:ind w:right="147"/>
              <w:jc w:val="right"/>
              <w:rPr>
                <w:sz w:val="28"/>
                <w:szCs w:val="28"/>
                <w:lang w:val="uk-UA"/>
              </w:rPr>
            </w:pPr>
            <w:r w:rsidRPr="00341EB2">
              <w:rPr>
                <w:sz w:val="28"/>
                <w:szCs w:val="28"/>
                <w:lang w:val="uk-UA"/>
              </w:rPr>
              <w:t>16990,9</w:t>
            </w:r>
          </w:p>
        </w:tc>
        <w:tc>
          <w:tcPr>
            <w:tcW w:w="1619" w:type="dxa"/>
            <w:vAlign w:val="center"/>
          </w:tcPr>
          <w:p w:rsidR="00B7551F" w:rsidRPr="00341EB2" w:rsidRDefault="00B7551F" w:rsidP="00356FC0">
            <w:pPr>
              <w:pStyle w:val="BodyText"/>
              <w:spacing w:after="0"/>
              <w:ind w:right="147"/>
              <w:jc w:val="right"/>
              <w:rPr>
                <w:sz w:val="28"/>
                <w:szCs w:val="28"/>
                <w:lang w:val="uk-UA"/>
              </w:rPr>
            </w:pPr>
            <w:r w:rsidRPr="00341EB2">
              <w:rPr>
                <w:sz w:val="28"/>
                <w:szCs w:val="28"/>
                <w:lang w:val="uk-UA"/>
              </w:rPr>
              <w:t>99,0</w:t>
            </w:r>
          </w:p>
        </w:tc>
        <w:tc>
          <w:tcPr>
            <w:tcW w:w="1545" w:type="dxa"/>
            <w:vAlign w:val="center"/>
          </w:tcPr>
          <w:p w:rsidR="00B7551F" w:rsidRPr="00341EB2" w:rsidRDefault="00B7551F" w:rsidP="00356FC0">
            <w:pPr>
              <w:pStyle w:val="BodyText"/>
              <w:spacing w:after="0"/>
              <w:ind w:right="147"/>
              <w:jc w:val="right"/>
              <w:rPr>
                <w:sz w:val="28"/>
                <w:szCs w:val="28"/>
                <w:lang w:val="uk-UA"/>
              </w:rPr>
            </w:pPr>
            <w:r w:rsidRPr="00341EB2">
              <w:rPr>
                <w:sz w:val="28"/>
                <w:szCs w:val="28"/>
                <w:lang w:val="uk-UA"/>
              </w:rPr>
              <w:t>99,9</w:t>
            </w:r>
          </w:p>
        </w:tc>
      </w:tr>
      <w:tr w:rsidR="00B7551F" w:rsidRPr="00341EB2" w:rsidTr="00356FC0">
        <w:tc>
          <w:tcPr>
            <w:tcW w:w="1951" w:type="dxa"/>
          </w:tcPr>
          <w:p w:rsidR="00B7551F" w:rsidRPr="00341EB2" w:rsidRDefault="00B7551F" w:rsidP="00356FC0">
            <w:pPr>
              <w:pStyle w:val="BodyText"/>
              <w:spacing w:after="0"/>
              <w:jc w:val="both"/>
              <w:rPr>
                <w:szCs w:val="24"/>
                <w:lang w:val="uk-UA"/>
              </w:rPr>
            </w:pPr>
            <w:r w:rsidRPr="00341EB2">
              <w:rPr>
                <w:szCs w:val="24"/>
                <w:lang w:val="uk-UA"/>
              </w:rPr>
              <w:t>нерухоме та інше окреме індивідуально визначене майно</w:t>
            </w:r>
          </w:p>
        </w:tc>
        <w:tc>
          <w:tcPr>
            <w:tcW w:w="1652" w:type="dxa"/>
            <w:vAlign w:val="center"/>
          </w:tcPr>
          <w:p w:rsidR="00B7551F" w:rsidRPr="00341EB2" w:rsidRDefault="00B7551F" w:rsidP="00356FC0">
            <w:pPr>
              <w:pStyle w:val="BodyText"/>
              <w:spacing w:after="0"/>
              <w:ind w:right="147"/>
              <w:jc w:val="right"/>
              <w:rPr>
                <w:sz w:val="28"/>
                <w:szCs w:val="28"/>
                <w:lang w:val="uk-UA"/>
              </w:rPr>
            </w:pPr>
            <w:r w:rsidRPr="00341EB2">
              <w:rPr>
                <w:sz w:val="28"/>
                <w:szCs w:val="28"/>
                <w:lang w:val="uk-UA"/>
              </w:rPr>
              <w:t>1310,0</w:t>
            </w:r>
          </w:p>
        </w:tc>
        <w:tc>
          <w:tcPr>
            <w:tcW w:w="1365" w:type="dxa"/>
            <w:vAlign w:val="center"/>
          </w:tcPr>
          <w:p w:rsidR="00B7551F" w:rsidRPr="00341EB2" w:rsidRDefault="00B7551F" w:rsidP="00356FC0">
            <w:pPr>
              <w:pStyle w:val="BodyText"/>
              <w:spacing w:after="0"/>
              <w:ind w:right="147"/>
              <w:jc w:val="right"/>
              <w:rPr>
                <w:sz w:val="28"/>
                <w:szCs w:val="28"/>
                <w:lang w:val="uk-UA"/>
              </w:rPr>
            </w:pPr>
            <w:r w:rsidRPr="00341EB2">
              <w:rPr>
                <w:sz w:val="28"/>
                <w:szCs w:val="28"/>
                <w:lang w:val="uk-UA"/>
              </w:rPr>
              <w:t>1380,0</w:t>
            </w:r>
          </w:p>
        </w:tc>
        <w:tc>
          <w:tcPr>
            <w:tcW w:w="1801" w:type="dxa"/>
            <w:vAlign w:val="center"/>
          </w:tcPr>
          <w:p w:rsidR="00B7551F" w:rsidRPr="00341EB2" w:rsidRDefault="00B7551F" w:rsidP="00356FC0">
            <w:pPr>
              <w:pStyle w:val="BodyText"/>
              <w:spacing w:after="0"/>
              <w:ind w:right="147"/>
              <w:jc w:val="right"/>
              <w:rPr>
                <w:sz w:val="28"/>
                <w:szCs w:val="28"/>
                <w:lang w:val="uk-UA"/>
              </w:rPr>
            </w:pPr>
            <w:r w:rsidRPr="00341EB2">
              <w:rPr>
                <w:sz w:val="28"/>
                <w:szCs w:val="28"/>
                <w:lang w:val="uk-UA"/>
              </w:rPr>
              <w:t>1769,1</w:t>
            </w:r>
          </w:p>
        </w:tc>
        <w:tc>
          <w:tcPr>
            <w:tcW w:w="1619" w:type="dxa"/>
            <w:vAlign w:val="center"/>
          </w:tcPr>
          <w:p w:rsidR="00B7551F" w:rsidRPr="00341EB2" w:rsidRDefault="00B7551F" w:rsidP="00356FC0">
            <w:pPr>
              <w:pStyle w:val="BodyText"/>
              <w:spacing w:after="0"/>
              <w:ind w:right="147"/>
              <w:jc w:val="right"/>
              <w:rPr>
                <w:sz w:val="28"/>
                <w:szCs w:val="28"/>
                <w:lang w:val="uk-UA"/>
              </w:rPr>
            </w:pPr>
            <w:r w:rsidRPr="00341EB2">
              <w:rPr>
                <w:sz w:val="28"/>
                <w:szCs w:val="28"/>
                <w:lang w:val="uk-UA"/>
              </w:rPr>
              <w:t>135,0</w:t>
            </w:r>
          </w:p>
        </w:tc>
        <w:tc>
          <w:tcPr>
            <w:tcW w:w="1545" w:type="dxa"/>
            <w:vAlign w:val="center"/>
          </w:tcPr>
          <w:p w:rsidR="00B7551F" w:rsidRPr="00341EB2" w:rsidRDefault="00B7551F" w:rsidP="00356FC0">
            <w:pPr>
              <w:pStyle w:val="BodyText"/>
              <w:spacing w:after="0"/>
              <w:ind w:right="147"/>
              <w:jc w:val="right"/>
              <w:rPr>
                <w:sz w:val="28"/>
                <w:szCs w:val="28"/>
                <w:lang w:val="uk-UA"/>
              </w:rPr>
            </w:pPr>
            <w:r w:rsidRPr="00341EB2">
              <w:rPr>
                <w:sz w:val="28"/>
                <w:szCs w:val="28"/>
                <w:lang w:val="uk-UA"/>
              </w:rPr>
              <w:t>128,2</w:t>
            </w:r>
          </w:p>
        </w:tc>
      </w:tr>
    </w:tbl>
    <w:p w:rsidR="00B7551F" w:rsidRPr="00341EB2" w:rsidRDefault="00B7551F" w:rsidP="00F7328A">
      <w:pPr>
        <w:pStyle w:val="BodyTextIndent3"/>
        <w:spacing w:after="0"/>
        <w:ind w:left="0" w:firstLine="709"/>
        <w:jc w:val="both"/>
        <w:rPr>
          <w:sz w:val="28"/>
          <w:szCs w:val="28"/>
          <w:lang w:val="uk-UA"/>
        </w:rPr>
      </w:pPr>
      <w:r w:rsidRPr="00341EB2">
        <w:rPr>
          <w:sz w:val="28"/>
          <w:szCs w:val="28"/>
          <w:lang w:val="uk-UA"/>
        </w:rPr>
        <w:t xml:space="preserve">З метою приведення розміру орендної плати за користування комунальним майном до ринкового рівня проведено зонування території міста, встановлені коефіцієнти та розміри мінімальної орендної плати в залежності від розташування об’єкту. У результаті змін щомісячне нарахування орендної плати збільшилось на 89,7 тис. грн. </w:t>
      </w:r>
    </w:p>
    <w:p w:rsidR="00B7551F" w:rsidRPr="00341EB2" w:rsidRDefault="00B7551F" w:rsidP="00CA3C17">
      <w:pPr>
        <w:pStyle w:val="BodyTextIndent3"/>
        <w:spacing w:after="0"/>
        <w:ind w:left="0" w:firstLine="709"/>
        <w:jc w:val="both"/>
        <w:rPr>
          <w:sz w:val="28"/>
          <w:szCs w:val="28"/>
          <w:highlight w:val="yellow"/>
          <w:lang w:val="uk-UA"/>
        </w:rPr>
      </w:pPr>
      <w:r w:rsidRPr="00341EB2">
        <w:rPr>
          <w:sz w:val="28"/>
          <w:szCs w:val="28"/>
          <w:lang w:val="uk-UA"/>
        </w:rPr>
        <w:t>За січень – червень 2017 року розміщено п’ять оголошень про наміри щодо передачі в оренду 16 об’єктів нерухомого майна, укладено чотири договори оренди. Крім того, укладено сім договор</w:t>
      </w:r>
      <w:r>
        <w:rPr>
          <w:sz w:val="28"/>
          <w:szCs w:val="28"/>
          <w:lang w:val="uk-UA"/>
        </w:rPr>
        <w:t>ів</w:t>
      </w:r>
      <w:r w:rsidRPr="00341EB2">
        <w:rPr>
          <w:sz w:val="28"/>
          <w:szCs w:val="28"/>
          <w:lang w:val="uk-UA"/>
        </w:rPr>
        <w:t xml:space="preserve"> оренди, укладення яких не потребує розміщення оголошення про наміри щодо передачі в оренду.</w:t>
      </w:r>
    </w:p>
    <w:p w:rsidR="00B7551F" w:rsidRPr="00341EB2" w:rsidRDefault="00B7551F" w:rsidP="00CA3C17">
      <w:pPr>
        <w:pStyle w:val="BodyTextIndent3"/>
        <w:spacing w:after="0"/>
        <w:ind w:left="0" w:firstLine="709"/>
        <w:jc w:val="both"/>
        <w:rPr>
          <w:sz w:val="28"/>
          <w:szCs w:val="28"/>
          <w:lang w:val="uk-UA"/>
        </w:rPr>
      </w:pPr>
      <w:r w:rsidRPr="00341EB2">
        <w:rPr>
          <w:sz w:val="28"/>
          <w:szCs w:val="28"/>
          <w:lang w:val="uk-UA"/>
        </w:rPr>
        <w:t xml:space="preserve">Комунальними підприємствами та бюджетними установами оголошено 18 намірів щодо передачі в оренду 20 об’єктів нерухомого майна, за якими  фондом комунального майна міської ради станом на 01.07.2016 погоджено 15 договорів. </w:t>
      </w:r>
    </w:p>
    <w:p w:rsidR="00B7551F" w:rsidRPr="00341EB2" w:rsidRDefault="00B7551F" w:rsidP="00CA3C17">
      <w:pPr>
        <w:ind w:firstLine="900"/>
        <w:jc w:val="both"/>
        <w:rPr>
          <w:sz w:val="28"/>
          <w:szCs w:val="28"/>
          <w:lang w:val="uk-UA"/>
        </w:rPr>
      </w:pPr>
      <w:r w:rsidRPr="00341EB2">
        <w:rPr>
          <w:sz w:val="28"/>
          <w:szCs w:val="28"/>
          <w:lang w:val="uk-UA"/>
        </w:rPr>
        <w:t xml:space="preserve">За станом на 01.07.2017 укладено 2324 договори оренди земельних ділянок загальною площею 374,4 га. Сума надходжень від плати за землю склала 98,2 млн грн (51,5 % запланованих на рік доходів).  </w:t>
      </w:r>
    </w:p>
    <w:bookmarkStart w:id="13" w:name="_MON_1531140317"/>
    <w:bookmarkStart w:id="14" w:name="_MON_1531140407"/>
    <w:bookmarkStart w:id="15" w:name="_MON_1484981126"/>
    <w:bookmarkStart w:id="16" w:name="_MON_1530706938"/>
    <w:bookmarkStart w:id="17" w:name="_MON_1484981337"/>
    <w:bookmarkStart w:id="18" w:name="_MON_1515830779"/>
    <w:bookmarkStart w:id="19" w:name="_MON_1531038620"/>
    <w:bookmarkStart w:id="20" w:name="_MON_1484651306"/>
    <w:bookmarkStart w:id="21" w:name="_MON_1561538157"/>
    <w:bookmarkStart w:id="22" w:name="_MON_1561539526"/>
    <w:bookmarkStart w:id="23" w:name="_MON_1561549025"/>
    <w:bookmarkEnd w:id="13"/>
    <w:bookmarkEnd w:id="14"/>
    <w:bookmarkEnd w:id="15"/>
    <w:bookmarkEnd w:id="16"/>
    <w:bookmarkEnd w:id="17"/>
    <w:bookmarkEnd w:id="18"/>
    <w:bookmarkEnd w:id="19"/>
    <w:bookmarkEnd w:id="20"/>
    <w:bookmarkEnd w:id="21"/>
    <w:bookmarkEnd w:id="22"/>
    <w:bookmarkEnd w:id="23"/>
    <w:p w:rsidR="00B7551F" w:rsidRPr="00341EB2" w:rsidRDefault="00B7551F" w:rsidP="00F1350C">
      <w:pPr>
        <w:tabs>
          <w:tab w:val="left" w:pos="426"/>
        </w:tabs>
        <w:jc w:val="both"/>
        <w:rPr>
          <w:sz w:val="28"/>
          <w:szCs w:val="28"/>
          <w:lang w:val="uk-UA"/>
        </w:rPr>
      </w:pPr>
      <w:r w:rsidRPr="00341EB2">
        <w:rPr>
          <w:sz w:val="28"/>
          <w:szCs w:val="28"/>
          <w:lang w:val="uk-UA"/>
        </w:rPr>
        <w:object w:dxaOrig="14532" w:dyaOrig="8931">
          <v:shape id="_x0000_i1026" type="#_x0000_t75" style="width:508.5pt;height:281.25pt" o:ole="">
            <v:imagedata r:id="rId9" o:title=""/>
          </v:shape>
          <o:OLEObject Type="Embed" ProgID="Excel.Sheet.12" ShapeID="_x0000_i1026" DrawAspect="Content" ObjectID="_1564303163" r:id="rId10"/>
        </w:object>
      </w:r>
      <w:r w:rsidRPr="00341EB2">
        <w:rPr>
          <w:sz w:val="28"/>
          <w:szCs w:val="28"/>
          <w:lang w:val="uk-UA"/>
        </w:rPr>
        <w:tab/>
      </w:r>
    </w:p>
    <w:p w:rsidR="00B7551F" w:rsidRPr="00341EB2" w:rsidRDefault="00B7551F" w:rsidP="00CA3C17">
      <w:pPr>
        <w:jc w:val="both"/>
        <w:rPr>
          <w:sz w:val="28"/>
          <w:szCs w:val="28"/>
          <w:lang w:val="uk-UA"/>
        </w:rPr>
      </w:pPr>
      <w:r w:rsidRPr="00341EB2">
        <w:rPr>
          <w:sz w:val="28"/>
          <w:szCs w:val="28"/>
          <w:lang w:val="uk-UA"/>
        </w:rPr>
        <w:t>Рис.</w:t>
      </w:r>
      <w:r>
        <w:rPr>
          <w:sz w:val="28"/>
          <w:szCs w:val="28"/>
          <w:lang w:val="uk-UA"/>
        </w:rPr>
        <w:t>2</w:t>
      </w:r>
      <w:r w:rsidRPr="00341EB2">
        <w:rPr>
          <w:sz w:val="28"/>
          <w:szCs w:val="28"/>
          <w:lang w:val="uk-UA"/>
        </w:rPr>
        <w:t>. Динаміка надходжень до міського бюджету коштів від плати за землю та продажу землі, тис. грн</w:t>
      </w:r>
    </w:p>
    <w:p w:rsidR="00B7551F" w:rsidRPr="00341EB2" w:rsidRDefault="00B7551F" w:rsidP="00CA3C17">
      <w:pPr>
        <w:ind w:firstLine="720"/>
        <w:jc w:val="both"/>
        <w:rPr>
          <w:sz w:val="28"/>
          <w:szCs w:val="28"/>
          <w:lang w:val="uk-UA"/>
        </w:rPr>
      </w:pPr>
    </w:p>
    <w:p w:rsidR="00B7551F" w:rsidRPr="00880F3A" w:rsidRDefault="00B7551F" w:rsidP="00880F3A">
      <w:pPr>
        <w:shd w:val="clear" w:color="auto" w:fill="FFFFFF"/>
        <w:ind w:firstLine="720"/>
        <w:jc w:val="both"/>
        <w:rPr>
          <w:b/>
          <w:position w:val="2"/>
          <w:sz w:val="28"/>
          <w:szCs w:val="28"/>
          <w:lang w:val="uk-UA"/>
        </w:rPr>
      </w:pPr>
      <w:bookmarkStart w:id="24" w:name="_Toc375297742"/>
      <w:bookmarkStart w:id="25" w:name="_Toc406178667"/>
      <w:bookmarkStart w:id="26" w:name="_Toc406178859"/>
      <w:bookmarkStart w:id="27" w:name="_Toc406341826"/>
      <w:bookmarkStart w:id="28" w:name="_Toc466886558"/>
      <w:bookmarkEnd w:id="12"/>
      <w:r w:rsidRPr="00880F3A">
        <w:rPr>
          <w:b/>
          <w:color w:val="000000"/>
          <w:lang w:val="uk-UA"/>
        </w:rPr>
        <w:t>ДІЯЛЬНІСТЬ ПІДПРИЄМСТВ КОМУНАЛЬНОЇ ФОРМИ ВЛАСНОСТІ</w:t>
      </w:r>
      <w:bookmarkEnd w:id="24"/>
      <w:bookmarkEnd w:id="25"/>
      <w:bookmarkEnd w:id="26"/>
      <w:bookmarkEnd w:id="27"/>
      <w:bookmarkEnd w:id="28"/>
      <w:r w:rsidRPr="00880F3A">
        <w:rPr>
          <w:b/>
          <w:position w:val="2"/>
          <w:sz w:val="28"/>
          <w:szCs w:val="28"/>
          <w:lang w:val="uk-UA"/>
        </w:rPr>
        <w:t xml:space="preserve"> </w:t>
      </w:r>
    </w:p>
    <w:p w:rsidR="00B7551F" w:rsidRDefault="00B7551F" w:rsidP="00880F3A">
      <w:pPr>
        <w:shd w:val="clear" w:color="auto" w:fill="FFFFFF"/>
        <w:ind w:firstLine="720"/>
        <w:jc w:val="both"/>
        <w:rPr>
          <w:position w:val="2"/>
          <w:sz w:val="28"/>
          <w:szCs w:val="28"/>
          <w:lang w:val="uk-UA"/>
        </w:rPr>
      </w:pPr>
    </w:p>
    <w:p w:rsidR="00B7551F" w:rsidRPr="00762149" w:rsidRDefault="00B7551F" w:rsidP="00880F3A">
      <w:pPr>
        <w:shd w:val="clear" w:color="auto" w:fill="FFFFFF"/>
        <w:ind w:firstLine="720"/>
        <w:jc w:val="both"/>
        <w:rPr>
          <w:color w:val="548DD4"/>
          <w:spacing w:val="9"/>
          <w:sz w:val="28"/>
          <w:szCs w:val="28"/>
          <w:lang w:val="uk-UA"/>
        </w:rPr>
      </w:pPr>
      <w:r w:rsidRPr="00B73A9E">
        <w:rPr>
          <w:position w:val="2"/>
          <w:sz w:val="28"/>
          <w:szCs w:val="28"/>
          <w:lang w:val="uk-UA"/>
        </w:rPr>
        <w:t>За станом на 01.07.2017 у місті активну діяльність проводять 18 комунальних підприємств Чернігівської місько</w:t>
      </w:r>
      <w:r w:rsidRPr="00184930">
        <w:rPr>
          <w:position w:val="2"/>
          <w:sz w:val="28"/>
          <w:szCs w:val="28"/>
          <w:lang w:val="uk-UA"/>
        </w:rPr>
        <w:t>ї ради</w:t>
      </w:r>
      <w:r>
        <w:rPr>
          <w:position w:val="2"/>
          <w:sz w:val="28"/>
          <w:szCs w:val="28"/>
          <w:lang w:val="uk-UA"/>
        </w:rPr>
        <w:t xml:space="preserve"> (</w:t>
      </w:r>
      <w:r w:rsidRPr="00184930">
        <w:rPr>
          <w:position w:val="2"/>
          <w:sz w:val="28"/>
          <w:szCs w:val="28"/>
          <w:lang w:val="uk-UA"/>
        </w:rPr>
        <w:t>КП «Редакція Чернігівської міської газети «Чернігівські відомості» перебуває в стадії реорганізації, КП «Дільниця з контролю за благоустроєм міста» – в стадії припинення</w:t>
      </w:r>
      <w:r>
        <w:rPr>
          <w:position w:val="2"/>
          <w:sz w:val="28"/>
          <w:szCs w:val="28"/>
          <w:lang w:val="uk-UA"/>
        </w:rPr>
        <w:t>)</w:t>
      </w:r>
      <w:r w:rsidRPr="00184930">
        <w:rPr>
          <w:position w:val="2"/>
          <w:sz w:val="28"/>
          <w:szCs w:val="28"/>
          <w:lang w:val="uk-UA"/>
        </w:rPr>
        <w:t xml:space="preserve">. </w:t>
      </w:r>
      <w:r w:rsidRPr="007F72E5">
        <w:rPr>
          <w:sz w:val="28"/>
          <w:szCs w:val="28"/>
          <w:lang w:val="uk-UA"/>
        </w:rPr>
        <w:t xml:space="preserve">З діючих комунальних підприємств </w:t>
      </w:r>
      <w:r>
        <w:rPr>
          <w:sz w:val="28"/>
          <w:szCs w:val="28"/>
          <w:lang w:val="uk-UA"/>
        </w:rPr>
        <w:t>десять</w:t>
      </w:r>
      <w:r w:rsidRPr="007F72E5">
        <w:rPr>
          <w:sz w:val="28"/>
          <w:szCs w:val="28"/>
          <w:lang w:val="uk-UA"/>
        </w:rPr>
        <w:t xml:space="preserve"> належать до житлово-комунальної сфери, два </w:t>
      </w:r>
      <w:r w:rsidRPr="007F72E5">
        <w:rPr>
          <w:spacing w:val="7"/>
          <w:sz w:val="28"/>
          <w:szCs w:val="28"/>
          <w:lang w:val="uk-UA"/>
        </w:rPr>
        <w:t>– до торгівлі і послуг,</w:t>
      </w:r>
      <w:r w:rsidRPr="007F72E5">
        <w:rPr>
          <w:sz w:val="28"/>
          <w:szCs w:val="28"/>
          <w:lang w:val="uk-UA"/>
        </w:rPr>
        <w:t xml:space="preserve"> </w:t>
      </w:r>
      <w:r w:rsidRPr="007F72E5">
        <w:rPr>
          <w:spacing w:val="9"/>
          <w:sz w:val="28"/>
          <w:szCs w:val="28"/>
          <w:lang w:val="uk-UA"/>
        </w:rPr>
        <w:t>два – до сфери культури,</w:t>
      </w:r>
      <w:r w:rsidRPr="007F72E5">
        <w:rPr>
          <w:sz w:val="28"/>
          <w:szCs w:val="28"/>
          <w:lang w:val="uk-UA"/>
        </w:rPr>
        <w:t xml:space="preserve"> </w:t>
      </w:r>
      <w:r>
        <w:rPr>
          <w:spacing w:val="9"/>
          <w:sz w:val="28"/>
          <w:szCs w:val="28"/>
          <w:lang w:val="uk-UA"/>
        </w:rPr>
        <w:t>два</w:t>
      </w:r>
      <w:r w:rsidRPr="007F72E5">
        <w:rPr>
          <w:spacing w:val="9"/>
          <w:sz w:val="28"/>
          <w:szCs w:val="28"/>
          <w:lang w:val="uk-UA"/>
        </w:rPr>
        <w:t xml:space="preserve"> – до ЗМІ,</w:t>
      </w:r>
      <w:r w:rsidRPr="007F72E5">
        <w:rPr>
          <w:sz w:val="28"/>
          <w:szCs w:val="28"/>
          <w:lang w:val="uk-UA"/>
        </w:rPr>
        <w:t xml:space="preserve"> одне</w:t>
      </w:r>
      <w:r w:rsidRPr="007F72E5">
        <w:rPr>
          <w:spacing w:val="7"/>
          <w:sz w:val="28"/>
          <w:szCs w:val="28"/>
          <w:lang w:val="uk-UA"/>
        </w:rPr>
        <w:t xml:space="preserve"> будівельне</w:t>
      </w:r>
      <w:r w:rsidRPr="007F72E5">
        <w:rPr>
          <w:sz w:val="28"/>
          <w:szCs w:val="28"/>
          <w:lang w:val="uk-UA"/>
        </w:rPr>
        <w:t xml:space="preserve">, одне </w:t>
      </w:r>
      <w:r w:rsidRPr="007F72E5">
        <w:rPr>
          <w:spacing w:val="7"/>
          <w:sz w:val="28"/>
          <w:szCs w:val="28"/>
          <w:lang w:val="uk-UA"/>
        </w:rPr>
        <w:t>транспортне, одне створене для забезпечення громадського порядку та контролю за благоустроєм міста</w:t>
      </w:r>
      <w:r w:rsidRPr="007F72E5">
        <w:rPr>
          <w:spacing w:val="9"/>
          <w:sz w:val="28"/>
          <w:szCs w:val="28"/>
          <w:lang w:val="uk-UA"/>
        </w:rPr>
        <w:t>.</w:t>
      </w:r>
    </w:p>
    <w:p w:rsidR="00B7551F" w:rsidRPr="00FD3968" w:rsidRDefault="00B7551F" w:rsidP="00880F3A">
      <w:pPr>
        <w:shd w:val="clear" w:color="auto" w:fill="FFFFFF"/>
        <w:ind w:firstLine="720"/>
        <w:jc w:val="both"/>
        <w:rPr>
          <w:sz w:val="28"/>
          <w:szCs w:val="28"/>
          <w:lang w:val="uk-UA"/>
        </w:rPr>
      </w:pPr>
      <w:r>
        <w:rPr>
          <w:sz w:val="28"/>
          <w:szCs w:val="28"/>
          <w:lang w:val="uk-UA"/>
        </w:rPr>
        <w:t>З</w:t>
      </w:r>
      <w:r w:rsidRPr="00FD3968">
        <w:rPr>
          <w:sz w:val="28"/>
          <w:szCs w:val="28"/>
          <w:lang w:val="uk-UA"/>
        </w:rPr>
        <w:t>агальний розмір доходів</w:t>
      </w:r>
      <w:r w:rsidRPr="00FD3968">
        <w:rPr>
          <w:spacing w:val="9"/>
          <w:sz w:val="28"/>
          <w:szCs w:val="28"/>
          <w:lang w:val="uk-UA"/>
        </w:rPr>
        <w:t xml:space="preserve"> комунальних підприємств, що діяли у І півріччі </w:t>
      </w:r>
      <w:r w:rsidRPr="00FD3968">
        <w:rPr>
          <w:sz w:val="28"/>
          <w:szCs w:val="28"/>
          <w:lang w:val="uk-UA"/>
        </w:rPr>
        <w:t>2017 року, склав 342,3 млн грн</w:t>
      </w:r>
      <w:r w:rsidRPr="00FD3968">
        <w:rPr>
          <w:spacing w:val="9"/>
          <w:sz w:val="28"/>
          <w:szCs w:val="28"/>
          <w:lang w:val="uk-UA"/>
        </w:rPr>
        <w:t xml:space="preserve"> (</w:t>
      </w:r>
      <w:r w:rsidRPr="00FD3968">
        <w:rPr>
          <w:sz w:val="28"/>
          <w:szCs w:val="28"/>
          <w:lang w:val="uk-UA"/>
        </w:rPr>
        <w:t xml:space="preserve">без урахування ПДВ). </w:t>
      </w:r>
    </w:p>
    <w:p w:rsidR="00B7551F" w:rsidRPr="00B73A9E" w:rsidRDefault="00B7551F" w:rsidP="00880F3A">
      <w:pPr>
        <w:shd w:val="clear" w:color="auto" w:fill="FFFFFF"/>
        <w:ind w:firstLine="720"/>
        <w:jc w:val="both"/>
        <w:rPr>
          <w:sz w:val="28"/>
          <w:szCs w:val="28"/>
          <w:lang w:val="uk-UA"/>
        </w:rPr>
      </w:pPr>
      <w:r w:rsidRPr="00B73A9E">
        <w:rPr>
          <w:sz w:val="28"/>
          <w:szCs w:val="28"/>
        </w:rPr>
        <w:t xml:space="preserve">Загальні витрати підприємств </w:t>
      </w:r>
      <w:r w:rsidRPr="00B73A9E">
        <w:rPr>
          <w:sz w:val="28"/>
          <w:szCs w:val="28"/>
          <w:lang w:val="uk-UA"/>
        </w:rPr>
        <w:t>за І півріччя 2017 року становили</w:t>
      </w:r>
      <w:r w:rsidRPr="00B73A9E">
        <w:rPr>
          <w:sz w:val="28"/>
          <w:szCs w:val="28"/>
        </w:rPr>
        <w:t xml:space="preserve"> </w:t>
      </w:r>
      <w:r w:rsidRPr="00B73A9E">
        <w:rPr>
          <w:sz w:val="28"/>
          <w:szCs w:val="28"/>
          <w:lang w:val="uk-UA"/>
        </w:rPr>
        <w:t>303,9</w:t>
      </w:r>
      <w:r w:rsidRPr="00B73A9E">
        <w:rPr>
          <w:sz w:val="28"/>
          <w:szCs w:val="28"/>
        </w:rPr>
        <w:t> </w:t>
      </w:r>
      <w:r w:rsidRPr="00B73A9E">
        <w:rPr>
          <w:sz w:val="28"/>
          <w:szCs w:val="28"/>
          <w:lang w:val="uk-UA"/>
        </w:rPr>
        <w:t>млн</w:t>
      </w:r>
      <w:r w:rsidRPr="00B73A9E">
        <w:rPr>
          <w:sz w:val="28"/>
          <w:szCs w:val="28"/>
        </w:rPr>
        <w:t> грн.</w:t>
      </w:r>
    </w:p>
    <w:p w:rsidR="00B7551F" w:rsidRPr="002339AE" w:rsidRDefault="00B7551F" w:rsidP="00880F3A">
      <w:pPr>
        <w:shd w:val="clear" w:color="auto" w:fill="FFFFFF"/>
        <w:ind w:firstLine="720"/>
        <w:jc w:val="both"/>
        <w:rPr>
          <w:sz w:val="28"/>
          <w:szCs w:val="28"/>
          <w:lang w:val="uk-UA"/>
        </w:rPr>
      </w:pPr>
      <w:r w:rsidRPr="002339AE">
        <w:rPr>
          <w:sz w:val="28"/>
          <w:szCs w:val="28"/>
          <w:lang w:val="uk-UA"/>
        </w:rPr>
        <w:t>Загальний фінансовий результат діяльності підприємств комунальної власності міської ради у І півріччі 2017 року – прибуток у сумі 38,4</w:t>
      </w:r>
      <w:r w:rsidRPr="002339AE">
        <w:rPr>
          <w:sz w:val="28"/>
          <w:szCs w:val="28"/>
        </w:rPr>
        <w:t> </w:t>
      </w:r>
      <w:r w:rsidRPr="002339AE">
        <w:rPr>
          <w:sz w:val="28"/>
          <w:szCs w:val="28"/>
          <w:lang w:val="uk-UA"/>
        </w:rPr>
        <w:t>млн</w:t>
      </w:r>
      <w:r w:rsidRPr="002339AE">
        <w:rPr>
          <w:sz w:val="28"/>
          <w:szCs w:val="28"/>
        </w:rPr>
        <w:t> </w:t>
      </w:r>
      <w:r w:rsidRPr="002339AE">
        <w:rPr>
          <w:sz w:val="28"/>
          <w:szCs w:val="28"/>
          <w:lang w:val="uk-UA"/>
        </w:rPr>
        <w:t>грн, у тому числі прибуток – 54,4 млн грн, збиток – 16,0 млн грн.</w:t>
      </w:r>
    </w:p>
    <w:p w:rsidR="00B7551F" w:rsidRPr="002339AE" w:rsidRDefault="00B7551F" w:rsidP="00880F3A">
      <w:pPr>
        <w:shd w:val="clear" w:color="auto" w:fill="FFFFFF"/>
        <w:ind w:firstLine="720"/>
        <w:jc w:val="both"/>
        <w:rPr>
          <w:position w:val="2"/>
          <w:sz w:val="28"/>
          <w:szCs w:val="28"/>
          <w:lang w:val="uk-UA"/>
        </w:rPr>
      </w:pPr>
      <w:r w:rsidRPr="002339AE">
        <w:rPr>
          <w:position w:val="2"/>
          <w:sz w:val="28"/>
          <w:szCs w:val="28"/>
          <w:lang w:val="uk-UA"/>
        </w:rPr>
        <w:t>Позитивні результати фінансово-господарської діяльності у І півріччі 2017 року отримали 8 підприємств.</w:t>
      </w:r>
    </w:p>
    <w:p w:rsidR="00B7551F" w:rsidRDefault="00B7551F" w:rsidP="00880F3A">
      <w:pPr>
        <w:shd w:val="clear" w:color="auto" w:fill="FFFFFF"/>
        <w:ind w:firstLine="720"/>
        <w:jc w:val="both"/>
        <w:rPr>
          <w:color w:val="548DD4"/>
          <w:position w:val="2"/>
          <w:sz w:val="28"/>
          <w:szCs w:val="28"/>
          <w:lang w:val="uk-UA"/>
        </w:rPr>
      </w:pPr>
      <w:r w:rsidRPr="00EC7A70">
        <w:rPr>
          <w:position w:val="2"/>
          <w:sz w:val="28"/>
          <w:szCs w:val="28"/>
          <w:lang w:val="uk-UA"/>
        </w:rPr>
        <w:t xml:space="preserve">Найкращого фінансового результату – чистого прибутку 50,4 млн грн – вдалося досягти КП «Чернігівводоканал». Підприємство отримало 125,4 млн грн доходів при витратах у сумі 75,0 млн грн. </w:t>
      </w:r>
      <w:r w:rsidRPr="00B70ABA">
        <w:rPr>
          <w:position w:val="2"/>
          <w:sz w:val="28"/>
          <w:szCs w:val="28"/>
          <w:lang w:val="uk-UA"/>
        </w:rPr>
        <w:t xml:space="preserve">Зростання доходів викликане переглядом тарифів на послуги з водопостачання та водовідведення та норм споживання, збільшенням надходжень від курсових різниць валюти у зв’язку з користуванням кредитом Міжнародного </w:t>
      </w:r>
      <w:r>
        <w:rPr>
          <w:position w:val="2"/>
          <w:sz w:val="28"/>
          <w:szCs w:val="28"/>
          <w:lang w:val="uk-UA"/>
        </w:rPr>
        <w:t>банку реконструкції та розвитку.</w:t>
      </w:r>
    </w:p>
    <w:p w:rsidR="00B7551F" w:rsidRPr="0056223B" w:rsidRDefault="00B7551F" w:rsidP="00880F3A">
      <w:pPr>
        <w:ind w:firstLine="720"/>
        <w:jc w:val="both"/>
        <w:rPr>
          <w:position w:val="2"/>
          <w:sz w:val="28"/>
          <w:szCs w:val="28"/>
          <w:lang w:val="uk-UA"/>
        </w:rPr>
      </w:pPr>
      <w:r w:rsidRPr="0082736F">
        <w:rPr>
          <w:position w:val="2"/>
          <w:sz w:val="28"/>
          <w:szCs w:val="28"/>
          <w:lang w:val="uk-UA"/>
        </w:rPr>
        <w:t>КП «АТП-2528» отримало прибуток в розмірі 1,7 млн грн</w:t>
      </w:r>
      <w:r>
        <w:rPr>
          <w:color w:val="76923C"/>
          <w:position w:val="2"/>
          <w:sz w:val="28"/>
          <w:szCs w:val="28"/>
          <w:lang w:val="uk-UA"/>
        </w:rPr>
        <w:t xml:space="preserve">. </w:t>
      </w:r>
      <w:r w:rsidRPr="007D53C7">
        <w:rPr>
          <w:position w:val="2"/>
          <w:sz w:val="28"/>
          <w:szCs w:val="28"/>
          <w:lang w:val="uk-UA"/>
        </w:rPr>
        <w:t xml:space="preserve">Позитивний фінансовий результат </w:t>
      </w:r>
      <w:r>
        <w:rPr>
          <w:position w:val="2"/>
          <w:sz w:val="28"/>
          <w:szCs w:val="28"/>
          <w:lang w:val="uk-UA"/>
        </w:rPr>
        <w:t>отриманий за рахунок</w:t>
      </w:r>
      <w:r w:rsidRPr="0056223B">
        <w:rPr>
          <w:position w:val="2"/>
          <w:sz w:val="28"/>
          <w:szCs w:val="28"/>
          <w:lang w:val="uk-UA"/>
        </w:rPr>
        <w:t xml:space="preserve"> розширення сфери господарської діяльності підприємства в результаті передачі на утримання вулично</w:t>
      </w:r>
      <w:r>
        <w:rPr>
          <w:position w:val="2"/>
          <w:sz w:val="28"/>
          <w:szCs w:val="28"/>
          <w:lang w:val="uk-UA"/>
        </w:rPr>
        <w:t>-дорожньої мережі та оптиміза</w:t>
      </w:r>
      <w:r w:rsidRPr="0056223B">
        <w:rPr>
          <w:position w:val="2"/>
          <w:sz w:val="28"/>
          <w:szCs w:val="28"/>
          <w:lang w:val="uk-UA"/>
        </w:rPr>
        <w:t xml:space="preserve">ції витрат підприємства у зв’язку з оновленням технічного стану рухомого складу. </w:t>
      </w:r>
    </w:p>
    <w:p w:rsidR="00B7551F" w:rsidRPr="00762149" w:rsidRDefault="00B7551F" w:rsidP="00880F3A">
      <w:pPr>
        <w:shd w:val="clear" w:color="auto" w:fill="FFFFFF"/>
        <w:ind w:firstLine="720"/>
        <w:jc w:val="both"/>
        <w:rPr>
          <w:color w:val="548DD4"/>
          <w:sz w:val="28"/>
          <w:szCs w:val="28"/>
          <w:lang w:val="uk-UA"/>
        </w:rPr>
      </w:pPr>
      <w:r w:rsidRPr="00DB5D14">
        <w:rPr>
          <w:position w:val="2"/>
          <w:sz w:val="28"/>
          <w:szCs w:val="28"/>
          <w:lang w:val="uk-UA"/>
        </w:rPr>
        <w:t>КП «Будинок книги», що</w:t>
      </w:r>
      <w:r w:rsidRPr="00DB5D14">
        <w:rPr>
          <w:sz w:val="28"/>
          <w:szCs w:val="28"/>
          <w:lang w:val="uk-UA" w:eastAsia="uk-UA"/>
        </w:rPr>
        <w:t xml:space="preserve"> здійснює о</w:t>
      </w:r>
      <w:r w:rsidRPr="00DB5D14">
        <w:rPr>
          <w:sz w:val="28"/>
          <w:szCs w:val="28"/>
          <w:lang w:val="uk-UA"/>
        </w:rPr>
        <w:t xml:space="preserve">рганізацію торгівлі книжковою продукцією та розвиваючими іграми для дітей, завдяки </w:t>
      </w:r>
      <w:r>
        <w:rPr>
          <w:sz w:val="28"/>
          <w:szCs w:val="28"/>
          <w:lang w:val="uk-UA"/>
        </w:rPr>
        <w:t xml:space="preserve">розширенню </w:t>
      </w:r>
      <w:r w:rsidRPr="00DB5D14">
        <w:rPr>
          <w:sz w:val="28"/>
          <w:szCs w:val="28"/>
          <w:lang w:val="uk-UA"/>
        </w:rPr>
        <w:t xml:space="preserve">асортименту товарів </w:t>
      </w:r>
      <w:r>
        <w:rPr>
          <w:sz w:val="28"/>
          <w:szCs w:val="28"/>
          <w:lang w:val="uk-UA"/>
        </w:rPr>
        <w:t xml:space="preserve">та збільшенню наданих в оренду торгових площ </w:t>
      </w:r>
      <w:r w:rsidRPr="00DB5D14">
        <w:rPr>
          <w:sz w:val="28"/>
          <w:szCs w:val="28"/>
          <w:lang w:val="uk-UA"/>
        </w:rPr>
        <w:t>за півроку отримало 0,5 млн грн прибутку. Доходи підприємства – 3,4 млн грн, витрати – 2,9 млн грн.</w:t>
      </w:r>
    </w:p>
    <w:p w:rsidR="00B7551F" w:rsidRDefault="00B7551F" w:rsidP="00880F3A">
      <w:pPr>
        <w:shd w:val="clear" w:color="auto" w:fill="FFFFFF"/>
        <w:ind w:firstLine="720"/>
        <w:jc w:val="both"/>
        <w:rPr>
          <w:position w:val="2"/>
          <w:sz w:val="28"/>
          <w:szCs w:val="28"/>
          <w:lang w:val="uk-UA"/>
        </w:rPr>
      </w:pPr>
      <w:r w:rsidRPr="00FB0C81">
        <w:rPr>
          <w:position w:val="2"/>
          <w:sz w:val="28"/>
          <w:szCs w:val="28"/>
          <w:lang w:val="uk-UA"/>
        </w:rPr>
        <w:t xml:space="preserve">Збільшення обсягів виконання робіт з догляду за зеленими насадженнями та ремонту зелених зон міста забезпечило отримання прибутку КП «Зеленбуд» розміром 0,4 млн грн. Доходи підприємства за підсумками </w:t>
      </w:r>
      <w:r>
        <w:rPr>
          <w:position w:val="2"/>
          <w:sz w:val="28"/>
          <w:szCs w:val="28"/>
          <w:lang w:val="uk-UA"/>
        </w:rPr>
        <w:t>І півріччя</w:t>
      </w:r>
      <w:r w:rsidRPr="00FB0C81">
        <w:rPr>
          <w:position w:val="2"/>
          <w:sz w:val="28"/>
          <w:szCs w:val="28"/>
          <w:lang w:val="uk-UA"/>
        </w:rPr>
        <w:t xml:space="preserve"> склали 8,9 млн грн, витрати – 8,5 млн грн.</w:t>
      </w:r>
    </w:p>
    <w:p w:rsidR="00B7551F" w:rsidRPr="007E747E" w:rsidRDefault="00B7551F" w:rsidP="00880F3A">
      <w:pPr>
        <w:ind w:firstLine="720"/>
        <w:jc w:val="both"/>
        <w:rPr>
          <w:position w:val="2"/>
          <w:sz w:val="28"/>
          <w:szCs w:val="28"/>
          <w:lang w:val="uk-UA"/>
        </w:rPr>
      </w:pPr>
      <w:r w:rsidRPr="007E747E">
        <w:rPr>
          <w:position w:val="2"/>
          <w:sz w:val="28"/>
          <w:szCs w:val="28"/>
          <w:lang w:val="uk-UA"/>
        </w:rPr>
        <w:t>Позитивний фінансовий результат за підсумками роботи у І півріччі 2017 року також отримали комунальні підприємства міської ради: «Спеціалізований комбінат комунально-побутового обслуговування» (269 тис.грн), «Чернігівбудінвест» (622 тис.грн), «Паркування та ринок» (270 тис.грн)</w:t>
      </w:r>
      <w:r>
        <w:rPr>
          <w:position w:val="2"/>
          <w:sz w:val="28"/>
          <w:szCs w:val="28"/>
          <w:lang w:val="uk-UA"/>
        </w:rPr>
        <w:t>, КП «Міський палац культури» (283 тис. грн)</w:t>
      </w:r>
      <w:r w:rsidRPr="007E747E">
        <w:rPr>
          <w:position w:val="2"/>
          <w:sz w:val="28"/>
          <w:szCs w:val="28"/>
          <w:lang w:val="uk-UA"/>
        </w:rPr>
        <w:t xml:space="preserve">. </w:t>
      </w:r>
    </w:p>
    <w:p w:rsidR="00B7551F" w:rsidRPr="007E747E" w:rsidRDefault="00B7551F" w:rsidP="00880F3A">
      <w:pPr>
        <w:ind w:firstLine="720"/>
        <w:jc w:val="both"/>
        <w:rPr>
          <w:position w:val="2"/>
          <w:sz w:val="12"/>
          <w:szCs w:val="12"/>
          <w:lang w:val="uk-UA"/>
        </w:rPr>
      </w:pPr>
    </w:p>
    <w:p w:rsidR="00B7551F" w:rsidRPr="00762149" w:rsidRDefault="00B7551F" w:rsidP="00880F3A">
      <w:pPr>
        <w:ind w:firstLine="720"/>
        <w:jc w:val="both"/>
        <w:rPr>
          <w:color w:val="548DD4"/>
          <w:position w:val="2"/>
          <w:sz w:val="12"/>
          <w:szCs w:val="12"/>
          <w:lang w:val="uk-UA"/>
        </w:rPr>
      </w:pPr>
    </w:p>
    <w:p w:rsidR="00B7551F" w:rsidRPr="007F2D72" w:rsidRDefault="00B7551F" w:rsidP="00880F3A">
      <w:pPr>
        <w:ind w:firstLine="720"/>
        <w:jc w:val="both"/>
        <w:rPr>
          <w:position w:val="2"/>
          <w:sz w:val="28"/>
          <w:szCs w:val="28"/>
          <w:lang w:val="uk-UA"/>
        </w:rPr>
      </w:pPr>
      <w:r w:rsidRPr="00D60014">
        <w:rPr>
          <w:position w:val="2"/>
          <w:sz w:val="28"/>
          <w:szCs w:val="28"/>
          <w:lang w:val="uk-UA"/>
        </w:rPr>
        <w:t xml:space="preserve">Збитково спрацювали 10 комунальних підприємств міської ради. </w:t>
      </w:r>
    </w:p>
    <w:p w:rsidR="00B7551F" w:rsidRPr="00762149" w:rsidRDefault="00B7551F" w:rsidP="00880F3A">
      <w:pPr>
        <w:ind w:firstLine="720"/>
        <w:jc w:val="both"/>
        <w:rPr>
          <w:color w:val="548DD4"/>
          <w:position w:val="2"/>
          <w:sz w:val="28"/>
          <w:szCs w:val="28"/>
          <w:lang w:val="uk-UA"/>
        </w:rPr>
      </w:pPr>
      <w:r w:rsidRPr="00B9358F">
        <w:rPr>
          <w:position w:val="2"/>
          <w:sz w:val="28"/>
          <w:szCs w:val="28"/>
          <w:lang w:val="uk-UA"/>
        </w:rPr>
        <w:t xml:space="preserve">Найбільші збитки (5,8 млн грн) отримало КП «Чернігівське тролейбусне управління», які </w:t>
      </w:r>
      <w:r>
        <w:rPr>
          <w:position w:val="2"/>
          <w:sz w:val="28"/>
          <w:szCs w:val="28"/>
          <w:lang w:val="uk-UA"/>
        </w:rPr>
        <w:t>пов’язані з</w:t>
      </w:r>
      <w:r w:rsidRPr="00B9358F">
        <w:rPr>
          <w:position w:val="2"/>
          <w:sz w:val="28"/>
          <w:szCs w:val="28"/>
          <w:lang w:val="uk-UA"/>
        </w:rPr>
        <w:t xml:space="preserve"> неповним відшкодуванням з </w:t>
      </w:r>
      <w:r w:rsidRPr="00B9262D">
        <w:rPr>
          <w:position w:val="2"/>
          <w:sz w:val="28"/>
          <w:szCs w:val="28"/>
          <w:lang w:val="uk-UA"/>
        </w:rPr>
        <w:t xml:space="preserve">бюджету витрат підприємства на перевезення пільгових категорій громадян. Протягом І півріччя 2017 року пасажири-«пільговики» складали близько 71 % пасажирів міського електротранспорту. </w:t>
      </w:r>
    </w:p>
    <w:p w:rsidR="00B7551F" w:rsidRDefault="00B7551F" w:rsidP="00880F3A">
      <w:pPr>
        <w:shd w:val="clear" w:color="auto" w:fill="FFFFFF"/>
        <w:ind w:firstLine="720"/>
        <w:jc w:val="both"/>
        <w:rPr>
          <w:color w:val="548DD4"/>
          <w:position w:val="2"/>
          <w:sz w:val="28"/>
          <w:szCs w:val="28"/>
          <w:lang w:val="uk-UA"/>
        </w:rPr>
      </w:pPr>
      <w:r>
        <w:rPr>
          <w:position w:val="2"/>
          <w:sz w:val="28"/>
          <w:szCs w:val="28"/>
          <w:lang w:val="uk-UA"/>
        </w:rPr>
        <w:t>У</w:t>
      </w:r>
      <w:r w:rsidRPr="00C3167F">
        <w:rPr>
          <w:position w:val="2"/>
          <w:sz w:val="28"/>
          <w:szCs w:val="28"/>
          <w:lang w:val="uk-UA"/>
        </w:rPr>
        <w:t>сі комунальні житлово-експлуатаційні підприємства спрацювали збитково. Загальний збиток – 5,8 млн грн</w:t>
      </w:r>
      <w:r w:rsidRPr="002714B1">
        <w:rPr>
          <w:position w:val="2"/>
          <w:sz w:val="28"/>
          <w:szCs w:val="28"/>
          <w:lang w:val="uk-UA"/>
        </w:rPr>
        <w:t>. Збитковість діяльності цих підприємств у значній мірі викликана зростанням собівартості послуг. Перегляд тарифів н</w:t>
      </w:r>
      <w:r>
        <w:rPr>
          <w:position w:val="2"/>
          <w:sz w:val="28"/>
          <w:szCs w:val="28"/>
          <w:lang w:val="uk-UA"/>
        </w:rPr>
        <w:t xml:space="preserve">а послуги з утримання будинків і </w:t>
      </w:r>
      <w:r w:rsidRPr="002714B1">
        <w:rPr>
          <w:position w:val="2"/>
          <w:sz w:val="28"/>
          <w:szCs w:val="28"/>
          <w:lang w:val="uk-UA"/>
        </w:rPr>
        <w:t>споруд та прибудинкових територій дасть змогу підприємствам забезпечити якісне надання житлових послуг без залучення бюджетних коштів.</w:t>
      </w:r>
    </w:p>
    <w:p w:rsidR="00B7551F" w:rsidRPr="00762149" w:rsidRDefault="00B7551F" w:rsidP="00880F3A">
      <w:pPr>
        <w:ind w:firstLine="720"/>
        <w:jc w:val="both"/>
        <w:rPr>
          <w:color w:val="548DD4"/>
          <w:position w:val="2"/>
          <w:sz w:val="28"/>
          <w:szCs w:val="28"/>
          <w:lang w:val="uk-UA"/>
        </w:rPr>
      </w:pPr>
      <w:r w:rsidRPr="00C3167F">
        <w:rPr>
          <w:position w:val="2"/>
          <w:sz w:val="28"/>
          <w:szCs w:val="28"/>
          <w:lang w:val="uk-UA"/>
        </w:rPr>
        <w:t xml:space="preserve">КП «Шкільне» за підсумками І півріччя 2017 року отримало 3,0 млн грн збитку. </w:t>
      </w:r>
      <w:r w:rsidRPr="008F5F40">
        <w:rPr>
          <w:position w:val="2"/>
          <w:sz w:val="28"/>
          <w:szCs w:val="28"/>
          <w:lang w:val="uk-UA"/>
        </w:rPr>
        <w:t>Збитковість діяльності підприємства пов’язана з тим, що харчування дітей в І кварталі 2017 року здійснювалось за кошти підприємства.</w:t>
      </w:r>
    </w:p>
    <w:p w:rsidR="00B7551F" w:rsidRPr="004C1AB1" w:rsidRDefault="00B7551F" w:rsidP="00880F3A">
      <w:pPr>
        <w:ind w:firstLine="720"/>
        <w:jc w:val="both"/>
        <w:rPr>
          <w:position w:val="2"/>
          <w:sz w:val="28"/>
          <w:szCs w:val="28"/>
          <w:lang w:val="uk-UA"/>
        </w:rPr>
      </w:pPr>
      <w:r w:rsidRPr="004C1AB1">
        <w:rPr>
          <w:position w:val="2"/>
          <w:sz w:val="28"/>
          <w:szCs w:val="28"/>
          <w:lang w:val="uk-UA"/>
        </w:rPr>
        <w:t>Збитки комунального шляхо-будівельного підприємства (0,9 млн грн) пов’язані з</w:t>
      </w:r>
      <w:r>
        <w:rPr>
          <w:position w:val="2"/>
          <w:sz w:val="28"/>
          <w:szCs w:val="28"/>
          <w:lang w:val="uk-UA"/>
        </w:rPr>
        <w:t>і зміною основного виду діяльності</w:t>
      </w:r>
      <w:r w:rsidRPr="004C1AB1">
        <w:rPr>
          <w:position w:val="2"/>
          <w:sz w:val="28"/>
          <w:szCs w:val="28"/>
          <w:lang w:val="uk-UA"/>
        </w:rPr>
        <w:t xml:space="preserve">.  </w:t>
      </w:r>
    </w:p>
    <w:p w:rsidR="00B7551F" w:rsidRPr="00B70ABA" w:rsidRDefault="00B7551F" w:rsidP="00880F3A">
      <w:pPr>
        <w:ind w:firstLine="720"/>
        <w:jc w:val="both"/>
        <w:rPr>
          <w:position w:val="2"/>
          <w:sz w:val="28"/>
          <w:szCs w:val="28"/>
          <w:lang w:val="uk-UA"/>
        </w:rPr>
      </w:pPr>
      <w:r>
        <w:rPr>
          <w:position w:val="2"/>
          <w:sz w:val="28"/>
          <w:szCs w:val="28"/>
          <w:lang w:val="uk-UA"/>
        </w:rPr>
        <w:t xml:space="preserve">Збитки, які отримало </w:t>
      </w:r>
      <w:r w:rsidRPr="00B70ABA">
        <w:rPr>
          <w:position w:val="2"/>
          <w:sz w:val="28"/>
          <w:szCs w:val="28"/>
          <w:lang w:val="uk-UA"/>
        </w:rPr>
        <w:t xml:space="preserve">КП «Новий Чернігів» </w:t>
      </w:r>
      <w:r>
        <w:rPr>
          <w:position w:val="2"/>
          <w:sz w:val="28"/>
          <w:szCs w:val="28"/>
          <w:lang w:val="uk-UA"/>
        </w:rPr>
        <w:t>(0,2 млн грн), пов’язані зі збільшенням заробітних плат працівників в результаті змін законодавства в частині оплати праці журналістів.</w:t>
      </w:r>
    </w:p>
    <w:p w:rsidR="00B7551F" w:rsidRPr="0023782E" w:rsidRDefault="00B7551F" w:rsidP="00880F3A">
      <w:pPr>
        <w:ind w:firstLine="720"/>
        <w:jc w:val="both"/>
        <w:rPr>
          <w:position w:val="2"/>
          <w:sz w:val="28"/>
          <w:szCs w:val="28"/>
          <w:lang w:val="uk-UA"/>
        </w:rPr>
      </w:pPr>
      <w:r w:rsidRPr="0023782E">
        <w:rPr>
          <w:position w:val="2"/>
          <w:sz w:val="28"/>
          <w:szCs w:val="28"/>
          <w:lang w:val="uk-UA"/>
        </w:rPr>
        <w:t xml:space="preserve">Фінансовий результат діяльності КП «Центральний парк культури та відпочинку» – збиток у розмірі 17 тис. грн. Збитки виникли в результаті недоотримання запланованих доходів від </w:t>
      </w:r>
      <w:r>
        <w:rPr>
          <w:position w:val="2"/>
          <w:sz w:val="28"/>
          <w:szCs w:val="28"/>
          <w:lang w:val="uk-UA"/>
        </w:rPr>
        <w:t>льодової ковзанки</w:t>
      </w:r>
      <w:r w:rsidRPr="0023782E">
        <w:rPr>
          <w:position w:val="2"/>
          <w:sz w:val="28"/>
          <w:szCs w:val="28"/>
          <w:lang w:val="uk-UA"/>
        </w:rPr>
        <w:t>.</w:t>
      </w:r>
    </w:p>
    <w:p w:rsidR="00B7551F" w:rsidRDefault="00B7551F" w:rsidP="00880F3A">
      <w:pPr>
        <w:ind w:firstLine="720"/>
        <w:jc w:val="both"/>
        <w:rPr>
          <w:color w:val="548DD4"/>
          <w:position w:val="2"/>
          <w:sz w:val="12"/>
          <w:szCs w:val="12"/>
          <w:lang w:val="uk-UA"/>
        </w:rPr>
      </w:pPr>
    </w:p>
    <w:p w:rsidR="00B7551F" w:rsidRPr="00762149" w:rsidRDefault="00B7551F" w:rsidP="00880F3A">
      <w:pPr>
        <w:ind w:firstLine="720"/>
        <w:jc w:val="both"/>
        <w:rPr>
          <w:color w:val="548DD4"/>
          <w:position w:val="2"/>
          <w:sz w:val="12"/>
          <w:szCs w:val="12"/>
          <w:lang w:val="uk-UA"/>
        </w:rPr>
      </w:pPr>
    </w:p>
    <w:p w:rsidR="00B7551F" w:rsidRPr="007423E2" w:rsidRDefault="00B7551F" w:rsidP="00880F3A">
      <w:pPr>
        <w:ind w:firstLine="708"/>
        <w:jc w:val="both"/>
        <w:rPr>
          <w:position w:val="2"/>
          <w:sz w:val="28"/>
          <w:szCs w:val="28"/>
          <w:lang w:val="uk-UA"/>
        </w:rPr>
      </w:pPr>
      <w:r w:rsidRPr="007423E2">
        <w:rPr>
          <w:position w:val="2"/>
          <w:sz w:val="28"/>
          <w:szCs w:val="28"/>
          <w:lang w:val="uk-UA"/>
        </w:rPr>
        <w:t xml:space="preserve">Загальний обсяг капітальних інвестицій, освоєних комунальними підприємствами міської ради у І півріччі 2017 року, склав 34,5 млн грн. </w:t>
      </w:r>
    </w:p>
    <w:p w:rsidR="00B7551F" w:rsidRPr="00882B19" w:rsidRDefault="00B7551F" w:rsidP="00880F3A">
      <w:pPr>
        <w:ind w:firstLine="708"/>
        <w:jc w:val="both"/>
        <w:rPr>
          <w:position w:val="2"/>
          <w:sz w:val="28"/>
          <w:szCs w:val="28"/>
          <w:lang w:val="uk-UA"/>
        </w:rPr>
      </w:pPr>
      <w:r w:rsidRPr="00882B19">
        <w:rPr>
          <w:position w:val="2"/>
          <w:sz w:val="28"/>
          <w:szCs w:val="28"/>
          <w:lang w:val="uk-UA"/>
        </w:rPr>
        <w:t xml:space="preserve">Найбільше капітальних інвестицій, а саме 13,1 млн грн, освоєно КП «АТП-2528» на закупівлю спецтехніки (5 автомобілів МАЗ, піскорозкидач, навантажувачі, стріла кранова); 11,3 млн. грн – </w:t>
      </w:r>
      <w:r w:rsidRPr="006B5112">
        <w:rPr>
          <w:position w:val="2"/>
          <w:sz w:val="28"/>
          <w:szCs w:val="28"/>
          <w:lang w:val="uk-UA"/>
        </w:rPr>
        <w:t xml:space="preserve">КП «Чернігівводоканал» на </w:t>
      </w:r>
      <w:r>
        <w:rPr>
          <w:position w:val="2"/>
          <w:sz w:val="28"/>
          <w:szCs w:val="28"/>
          <w:lang w:val="uk-UA"/>
        </w:rPr>
        <w:t>придбання вантажного самоскиду МАЗ, обладнання, реконструкцію водопроводів, каналізаційних насосних станцій</w:t>
      </w:r>
      <w:r w:rsidRPr="008B72E7">
        <w:rPr>
          <w:position w:val="2"/>
          <w:sz w:val="28"/>
          <w:szCs w:val="28"/>
          <w:lang w:val="uk-UA"/>
        </w:rPr>
        <w:t xml:space="preserve">; </w:t>
      </w:r>
      <w:r w:rsidRPr="00882B19">
        <w:rPr>
          <w:position w:val="2"/>
          <w:sz w:val="28"/>
          <w:szCs w:val="28"/>
          <w:lang w:val="uk-UA"/>
        </w:rPr>
        <w:t>3,8 млн грн – КП «Зеленбуд» на придбання автопідіймача, мінінавантажувача та інструменту (мотокос, кущорізів, газонокосарок); загальні капітальні інвестиції комунальних житлово-експлуатаційних підприємств – 2,9 млн грн – на капітальний ремонт ліфтів, проїздів та придбання техніки; 1,5 млн грн – КП «Муніципальна варта» на придбання автотранспорту, велосипедів, спецзасобів, оргтехніки; 1,2 млн грн – КП «Чернігівське тролейбусне управління» на капітальний ремонт тролейбусів</w:t>
      </w:r>
      <w:r>
        <w:rPr>
          <w:position w:val="2"/>
          <w:sz w:val="28"/>
          <w:szCs w:val="28"/>
          <w:lang w:val="uk-UA"/>
        </w:rPr>
        <w:t>, придбання інформаційно-транспортної системи (табло)</w:t>
      </w:r>
      <w:r w:rsidRPr="00882B19">
        <w:rPr>
          <w:position w:val="2"/>
          <w:sz w:val="28"/>
          <w:szCs w:val="28"/>
          <w:lang w:val="uk-UA"/>
        </w:rPr>
        <w:t>.</w:t>
      </w:r>
    </w:p>
    <w:p w:rsidR="00B7551F" w:rsidRPr="00341EB2" w:rsidRDefault="00B7551F" w:rsidP="00D2784E">
      <w:pPr>
        <w:pStyle w:val="Heading2"/>
        <w:jc w:val="center"/>
        <w:rPr>
          <w:rFonts w:ascii="Times New Roman" w:hAnsi="Times New Roman"/>
          <w:i w:val="0"/>
          <w:iCs/>
          <w:color w:val="000000"/>
          <w:lang w:val="uk-UA"/>
        </w:rPr>
      </w:pPr>
      <w:bookmarkStart w:id="29" w:name="_Toc406178663"/>
      <w:bookmarkStart w:id="30" w:name="_Toc406178855"/>
      <w:bookmarkStart w:id="31" w:name="_Toc406341822"/>
      <w:bookmarkStart w:id="32" w:name="_Toc466886560"/>
      <w:bookmarkStart w:id="33" w:name="_Toc406178664"/>
      <w:bookmarkStart w:id="34" w:name="_Toc406178856"/>
      <w:bookmarkStart w:id="35" w:name="_Toc406341823"/>
      <w:bookmarkStart w:id="36" w:name="_Toc375297740"/>
      <w:r w:rsidRPr="00341EB2">
        <w:rPr>
          <w:rFonts w:ascii="Times New Roman" w:hAnsi="Times New Roman"/>
          <w:i w:val="0"/>
          <w:iCs/>
          <w:color w:val="000000"/>
          <w:lang w:val="uk-UA"/>
        </w:rPr>
        <w:t>РЕАЛЬНИЙ СЕКТОР ЕКОНОМІКИ</w:t>
      </w:r>
      <w:bookmarkEnd w:id="29"/>
      <w:bookmarkEnd w:id="30"/>
      <w:bookmarkEnd w:id="31"/>
      <w:r w:rsidRPr="00341EB2">
        <w:rPr>
          <w:rFonts w:ascii="Times New Roman" w:hAnsi="Times New Roman"/>
          <w:i w:val="0"/>
          <w:iCs/>
          <w:color w:val="000000"/>
          <w:lang w:val="uk-UA"/>
        </w:rPr>
        <w:t>, РОЗВИТОК БІЗНЕС СЕРЕДОВИЩА</w:t>
      </w:r>
      <w:bookmarkEnd w:id="32"/>
    </w:p>
    <w:p w:rsidR="00B7551F" w:rsidRPr="00341EB2" w:rsidRDefault="00B7551F" w:rsidP="0020400B">
      <w:pPr>
        <w:ind w:firstLine="720"/>
        <w:jc w:val="both"/>
        <w:rPr>
          <w:sz w:val="28"/>
          <w:szCs w:val="28"/>
          <w:highlight w:val="yellow"/>
          <w:lang w:val="uk-UA"/>
        </w:rPr>
      </w:pPr>
      <w:r w:rsidRPr="00341EB2">
        <w:rPr>
          <w:b/>
          <w:sz w:val="28"/>
          <w:szCs w:val="28"/>
          <w:lang w:val="uk-UA"/>
        </w:rPr>
        <w:t>Промисловість.</w:t>
      </w:r>
      <w:r w:rsidRPr="00341EB2">
        <w:rPr>
          <w:sz w:val="28"/>
          <w:szCs w:val="28"/>
          <w:lang w:val="uk-UA"/>
        </w:rPr>
        <w:t xml:space="preserve"> За розрахунками, обсяги виробництва промислової продукції за підсумками І півріччя 2017 року зменшились порівняно з відповідним періодом минулого року на 2,8 %. </w:t>
      </w:r>
    </w:p>
    <w:p w:rsidR="00B7551F" w:rsidRPr="00341EB2" w:rsidRDefault="00B7551F" w:rsidP="0020400B">
      <w:pPr>
        <w:pStyle w:val="a0"/>
        <w:spacing w:after="120"/>
        <w:rPr>
          <w:sz w:val="28"/>
          <w:szCs w:val="28"/>
        </w:rPr>
      </w:pPr>
      <w:r w:rsidRPr="00341EB2">
        <w:rPr>
          <w:sz w:val="28"/>
          <w:szCs w:val="28"/>
        </w:rPr>
        <w:t xml:space="preserve">Таблиця </w:t>
      </w:r>
      <w:r>
        <w:rPr>
          <w:sz w:val="28"/>
          <w:szCs w:val="28"/>
        </w:rPr>
        <w:t>2</w:t>
      </w:r>
      <w:r w:rsidRPr="00341EB2">
        <w:rPr>
          <w:sz w:val="28"/>
          <w:szCs w:val="28"/>
        </w:rPr>
        <w:t xml:space="preserve">. Динаміка розвитку промислового виробництва м. Чернігова </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4464"/>
        <w:gridCol w:w="932"/>
        <w:gridCol w:w="1085"/>
        <w:gridCol w:w="1243"/>
        <w:gridCol w:w="2108"/>
      </w:tblGrid>
      <w:tr w:rsidR="00B7551F" w:rsidRPr="00341EB2" w:rsidTr="00B327BC">
        <w:trPr>
          <w:tblHeader/>
        </w:trPr>
        <w:tc>
          <w:tcPr>
            <w:tcW w:w="2270" w:type="pct"/>
            <w:tcBorders>
              <w:top w:val="double" w:sz="4" w:space="0" w:color="auto"/>
            </w:tcBorders>
          </w:tcPr>
          <w:p w:rsidR="00B7551F" w:rsidRPr="00341EB2" w:rsidRDefault="00B7551F" w:rsidP="00CA40D3">
            <w:pPr>
              <w:pStyle w:val="a0"/>
              <w:jc w:val="left"/>
              <w:rPr>
                <w:sz w:val="28"/>
                <w:szCs w:val="28"/>
              </w:rPr>
            </w:pPr>
            <w:r w:rsidRPr="00341EB2">
              <w:rPr>
                <w:sz w:val="28"/>
                <w:szCs w:val="28"/>
              </w:rPr>
              <w:t>Розрахунковий темп росту (зниження) у % до попереднього року у порівняних цінах:</w:t>
            </w:r>
          </w:p>
        </w:tc>
        <w:tc>
          <w:tcPr>
            <w:tcW w:w="474" w:type="pct"/>
            <w:tcBorders>
              <w:top w:val="double" w:sz="4" w:space="0" w:color="auto"/>
            </w:tcBorders>
          </w:tcPr>
          <w:p w:rsidR="00B7551F" w:rsidRPr="00341EB2" w:rsidRDefault="00B7551F" w:rsidP="00CA40D3">
            <w:pPr>
              <w:pStyle w:val="a0"/>
              <w:jc w:val="center"/>
              <w:rPr>
                <w:sz w:val="28"/>
                <w:szCs w:val="28"/>
              </w:rPr>
            </w:pPr>
            <w:r w:rsidRPr="00341EB2">
              <w:rPr>
                <w:sz w:val="28"/>
                <w:szCs w:val="28"/>
              </w:rPr>
              <w:t>2015 рік</w:t>
            </w:r>
          </w:p>
        </w:tc>
        <w:tc>
          <w:tcPr>
            <w:tcW w:w="552" w:type="pct"/>
            <w:tcBorders>
              <w:top w:val="double" w:sz="4" w:space="0" w:color="auto"/>
            </w:tcBorders>
          </w:tcPr>
          <w:p w:rsidR="00B7551F" w:rsidRPr="00341EB2" w:rsidRDefault="00B7551F" w:rsidP="00CA40D3">
            <w:pPr>
              <w:pStyle w:val="a0"/>
              <w:jc w:val="center"/>
              <w:rPr>
                <w:sz w:val="28"/>
                <w:szCs w:val="28"/>
              </w:rPr>
            </w:pPr>
            <w:r w:rsidRPr="00341EB2">
              <w:rPr>
                <w:sz w:val="28"/>
                <w:szCs w:val="28"/>
              </w:rPr>
              <w:t>2016 рік</w:t>
            </w:r>
          </w:p>
        </w:tc>
        <w:tc>
          <w:tcPr>
            <w:tcW w:w="632" w:type="pct"/>
            <w:tcBorders>
              <w:top w:val="double" w:sz="4" w:space="0" w:color="auto"/>
            </w:tcBorders>
          </w:tcPr>
          <w:p w:rsidR="00B7551F" w:rsidRPr="00341EB2" w:rsidRDefault="00B7551F" w:rsidP="00CA40D3">
            <w:pPr>
              <w:pStyle w:val="a0"/>
              <w:jc w:val="center"/>
              <w:rPr>
                <w:sz w:val="28"/>
                <w:szCs w:val="28"/>
              </w:rPr>
            </w:pPr>
            <w:r w:rsidRPr="00341EB2">
              <w:rPr>
                <w:sz w:val="28"/>
                <w:szCs w:val="28"/>
              </w:rPr>
              <w:t xml:space="preserve">І </w:t>
            </w:r>
          </w:p>
          <w:p w:rsidR="00B7551F" w:rsidRPr="00341EB2" w:rsidRDefault="00B7551F" w:rsidP="00CA40D3">
            <w:pPr>
              <w:pStyle w:val="a0"/>
              <w:jc w:val="center"/>
              <w:rPr>
                <w:sz w:val="28"/>
                <w:szCs w:val="28"/>
              </w:rPr>
            </w:pPr>
            <w:r w:rsidRPr="00341EB2">
              <w:rPr>
                <w:sz w:val="28"/>
                <w:szCs w:val="28"/>
              </w:rPr>
              <w:t>п-чя 2017 року</w:t>
            </w:r>
          </w:p>
        </w:tc>
        <w:tc>
          <w:tcPr>
            <w:tcW w:w="1072" w:type="pct"/>
            <w:tcBorders>
              <w:top w:val="double" w:sz="4" w:space="0" w:color="auto"/>
            </w:tcBorders>
          </w:tcPr>
          <w:p w:rsidR="00B7551F" w:rsidRPr="00341EB2" w:rsidRDefault="00B7551F" w:rsidP="00BE0CD5">
            <w:pPr>
              <w:pStyle w:val="a0"/>
              <w:jc w:val="center"/>
              <w:rPr>
                <w:sz w:val="28"/>
                <w:szCs w:val="28"/>
              </w:rPr>
            </w:pPr>
            <w:r w:rsidRPr="00341EB2">
              <w:rPr>
                <w:sz w:val="28"/>
                <w:szCs w:val="28"/>
              </w:rPr>
              <w:t>Питома вага галузі у загальному виробництві, %</w:t>
            </w:r>
          </w:p>
        </w:tc>
      </w:tr>
      <w:tr w:rsidR="00B7551F" w:rsidRPr="00341EB2" w:rsidTr="00B327BC">
        <w:trPr>
          <w:trHeight w:val="399"/>
        </w:trPr>
        <w:tc>
          <w:tcPr>
            <w:tcW w:w="2270" w:type="pct"/>
          </w:tcPr>
          <w:p w:rsidR="00B7551F" w:rsidRPr="00341EB2" w:rsidRDefault="00B7551F" w:rsidP="00CA40D3">
            <w:pPr>
              <w:pStyle w:val="a0"/>
              <w:rPr>
                <w:sz w:val="28"/>
                <w:szCs w:val="28"/>
              </w:rPr>
            </w:pPr>
            <w:r w:rsidRPr="00341EB2">
              <w:rPr>
                <w:sz w:val="28"/>
                <w:szCs w:val="28"/>
              </w:rPr>
              <w:t>промислового виробництва всього:</w:t>
            </w:r>
          </w:p>
        </w:tc>
        <w:tc>
          <w:tcPr>
            <w:tcW w:w="474" w:type="pct"/>
            <w:vAlign w:val="center"/>
          </w:tcPr>
          <w:p w:rsidR="00B7551F" w:rsidRPr="00341EB2" w:rsidRDefault="00B7551F" w:rsidP="003361F2">
            <w:pPr>
              <w:pStyle w:val="a0"/>
              <w:jc w:val="center"/>
              <w:rPr>
                <w:sz w:val="28"/>
                <w:szCs w:val="28"/>
              </w:rPr>
            </w:pPr>
            <w:r w:rsidRPr="00341EB2">
              <w:rPr>
                <w:sz w:val="28"/>
                <w:szCs w:val="28"/>
              </w:rPr>
              <w:t>95,2</w:t>
            </w:r>
          </w:p>
        </w:tc>
        <w:tc>
          <w:tcPr>
            <w:tcW w:w="552" w:type="pct"/>
            <w:vAlign w:val="center"/>
          </w:tcPr>
          <w:p w:rsidR="00B7551F" w:rsidRPr="00341EB2" w:rsidRDefault="00B7551F" w:rsidP="003361F2">
            <w:pPr>
              <w:pStyle w:val="a0"/>
              <w:spacing w:before="0"/>
              <w:jc w:val="center"/>
              <w:rPr>
                <w:sz w:val="28"/>
                <w:szCs w:val="28"/>
              </w:rPr>
            </w:pPr>
            <w:r w:rsidRPr="00341EB2">
              <w:rPr>
                <w:sz w:val="28"/>
                <w:szCs w:val="28"/>
              </w:rPr>
              <w:t>103,3</w:t>
            </w:r>
          </w:p>
        </w:tc>
        <w:tc>
          <w:tcPr>
            <w:tcW w:w="632" w:type="pct"/>
            <w:vAlign w:val="center"/>
          </w:tcPr>
          <w:p w:rsidR="00B7551F" w:rsidRPr="00341EB2" w:rsidRDefault="00B7551F" w:rsidP="00072FF1">
            <w:pPr>
              <w:pStyle w:val="a0"/>
              <w:spacing w:before="0"/>
              <w:jc w:val="center"/>
              <w:rPr>
                <w:sz w:val="28"/>
                <w:szCs w:val="28"/>
              </w:rPr>
            </w:pPr>
            <w:r w:rsidRPr="00341EB2">
              <w:rPr>
                <w:sz w:val="28"/>
                <w:szCs w:val="28"/>
              </w:rPr>
              <w:t>97,2</w:t>
            </w:r>
          </w:p>
        </w:tc>
        <w:tc>
          <w:tcPr>
            <w:tcW w:w="1072" w:type="pct"/>
            <w:vAlign w:val="center"/>
          </w:tcPr>
          <w:p w:rsidR="00B7551F" w:rsidRPr="00341EB2" w:rsidRDefault="00B7551F" w:rsidP="00360652">
            <w:pPr>
              <w:pStyle w:val="a0"/>
              <w:jc w:val="center"/>
              <w:rPr>
                <w:sz w:val="28"/>
                <w:szCs w:val="28"/>
                <w:highlight w:val="yellow"/>
              </w:rPr>
            </w:pPr>
            <w:r w:rsidRPr="00341EB2">
              <w:rPr>
                <w:sz w:val="28"/>
                <w:szCs w:val="28"/>
              </w:rPr>
              <w:t>100</w:t>
            </w:r>
          </w:p>
        </w:tc>
      </w:tr>
      <w:tr w:rsidR="00B7551F" w:rsidRPr="00341EB2" w:rsidTr="00B327BC">
        <w:trPr>
          <w:trHeight w:val="399"/>
        </w:trPr>
        <w:tc>
          <w:tcPr>
            <w:tcW w:w="2270" w:type="pct"/>
          </w:tcPr>
          <w:p w:rsidR="00B7551F" w:rsidRPr="00341EB2" w:rsidRDefault="00B7551F" w:rsidP="00CA40D3">
            <w:pPr>
              <w:pStyle w:val="a0"/>
              <w:rPr>
                <w:sz w:val="28"/>
                <w:szCs w:val="28"/>
              </w:rPr>
            </w:pPr>
            <w:r w:rsidRPr="00341EB2">
              <w:rPr>
                <w:sz w:val="28"/>
                <w:szCs w:val="28"/>
              </w:rPr>
              <w:t>у тому числі по основним галузям виробництва:</w:t>
            </w:r>
          </w:p>
        </w:tc>
        <w:tc>
          <w:tcPr>
            <w:tcW w:w="474" w:type="pct"/>
            <w:vAlign w:val="center"/>
          </w:tcPr>
          <w:p w:rsidR="00B7551F" w:rsidRPr="00341EB2" w:rsidRDefault="00B7551F" w:rsidP="003361F2">
            <w:pPr>
              <w:pStyle w:val="a0"/>
              <w:jc w:val="center"/>
              <w:rPr>
                <w:sz w:val="28"/>
                <w:szCs w:val="28"/>
              </w:rPr>
            </w:pPr>
          </w:p>
        </w:tc>
        <w:tc>
          <w:tcPr>
            <w:tcW w:w="552" w:type="pct"/>
            <w:vAlign w:val="center"/>
          </w:tcPr>
          <w:p w:rsidR="00B7551F" w:rsidRPr="00341EB2" w:rsidRDefault="00B7551F" w:rsidP="003361F2">
            <w:pPr>
              <w:pStyle w:val="a0"/>
              <w:spacing w:before="0"/>
              <w:jc w:val="center"/>
              <w:rPr>
                <w:sz w:val="28"/>
                <w:szCs w:val="28"/>
              </w:rPr>
            </w:pPr>
          </w:p>
        </w:tc>
        <w:tc>
          <w:tcPr>
            <w:tcW w:w="632" w:type="pct"/>
            <w:vAlign w:val="center"/>
          </w:tcPr>
          <w:p w:rsidR="00B7551F" w:rsidRPr="00341EB2" w:rsidRDefault="00B7551F" w:rsidP="00072FF1">
            <w:pPr>
              <w:pStyle w:val="a0"/>
              <w:spacing w:before="0"/>
              <w:jc w:val="center"/>
              <w:rPr>
                <w:sz w:val="28"/>
                <w:szCs w:val="28"/>
              </w:rPr>
            </w:pPr>
          </w:p>
        </w:tc>
        <w:tc>
          <w:tcPr>
            <w:tcW w:w="1072" w:type="pct"/>
            <w:vAlign w:val="center"/>
          </w:tcPr>
          <w:p w:rsidR="00B7551F" w:rsidRPr="00341EB2" w:rsidRDefault="00B7551F" w:rsidP="00360652">
            <w:pPr>
              <w:pStyle w:val="a0"/>
              <w:jc w:val="center"/>
              <w:rPr>
                <w:sz w:val="28"/>
                <w:szCs w:val="28"/>
              </w:rPr>
            </w:pPr>
          </w:p>
        </w:tc>
      </w:tr>
      <w:tr w:rsidR="00B7551F" w:rsidRPr="00341EB2" w:rsidTr="00B327BC">
        <w:trPr>
          <w:trHeight w:val="399"/>
        </w:trPr>
        <w:tc>
          <w:tcPr>
            <w:tcW w:w="2270" w:type="pct"/>
          </w:tcPr>
          <w:p w:rsidR="00B7551F" w:rsidRPr="00341EB2" w:rsidRDefault="00B7551F" w:rsidP="00CA40D3">
            <w:pPr>
              <w:pStyle w:val="a0"/>
              <w:rPr>
                <w:sz w:val="28"/>
                <w:szCs w:val="28"/>
              </w:rPr>
            </w:pPr>
            <w:r w:rsidRPr="00341EB2">
              <w:rPr>
                <w:sz w:val="28"/>
                <w:szCs w:val="28"/>
              </w:rPr>
              <w:t>Добувна промисловість</w:t>
            </w:r>
          </w:p>
        </w:tc>
        <w:tc>
          <w:tcPr>
            <w:tcW w:w="474" w:type="pct"/>
            <w:vAlign w:val="center"/>
          </w:tcPr>
          <w:p w:rsidR="00B7551F" w:rsidRPr="00341EB2" w:rsidRDefault="00B7551F" w:rsidP="003361F2">
            <w:pPr>
              <w:pStyle w:val="a0"/>
              <w:jc w:val="center"/>
              <w:rPr>
                <w:sz w:val="28"/>
                <w:szCs w:val="28"/>
              </w:rPr>
            </w:pPr>
            <w:r w:rsidRPr="00341EB2">
              <w:rPr>
                <w:sz w:val="28"/>
                <w:szCs w:val="28"/>
              </w:rPr>
              <w:t>94,3</w:t>
            </w:r>
          </w:p>
        </w:tc>
        <w:tc>
          <w:tcPr>
            <w:tcW w:w="552" w:type="pct"/>
            <w:vAlign w:val="center"/>
          </w:tcPr>
          <w:p w:rsidR="00B7551F" w:rsidRPr="00341EB2" w:rsidRDefault="00B7551F" w:rsidP="003361F2">
            <w:pPr>
              <w:pStyle w:val="a0"/>
              <w:spacing w:before="0"/>
              <w:jc w:val="center"/>
              <w:rPr>
                <w:sz w:val="28"/>
                <w:szCs w:val="28"/>
              </w:rPr>
            </w:pPr>
            <w:r w:rsidRPr="00341EB2">
              <w:rPr>
                <w:sz w:val="28"/>
                <w:szCs w:val="28"/>
              </w:rPr>
              <w:t>157,1</w:t>
            </w:r>
          </w:p>
        </w:tc>
        <w:tc>
          <w:tcPr>
            <w:tcW w:w="632" w:type="pct"/>
            <w:vAlign w:val="center"/>
          </w:tcPr>
          <w:p w:rsidR="00B7551F" w:rsidRPr="00341EB2" w:rsidRDefault="00B7551F" w:rsidP="00072FF1">
            <w:pPr>
              <w:pStyle w:val="a0"/>
              <w:spacing w:before="0"/>
              <w:jc w:val="center"/>
              <w:rPr>
                <w:sz w:val="28"/>
                <w:szCs w:val="28"/>
              </w:rPr>
            </w:pPr>
            <w:r w:rsidRPr="00341EB2">
              <w:rPr>
                <w:sz w:val="28"/>
                <w:szCs w:val="28"/>
              </w:rPr>
              <w:t>78,2</w:t>
            </w:r>
          </w:p>
        </w:tc>
        <w:tc>
          <w:tcPr>
            <w:tcW w:w="1072" w:type="pct"/>
            <w:vAlign w:val="center"/>
          </w:tcPr>
          <w:p w:rsidR="00B7551F" w:rsidRPr="00341EB2" w:rsidRDefault="00B7551F" w:rsidP="00360652">
            <w:pPr>
              <w:pStyle w:val="a0"/>
              <w:jc w:val="center"/>
              <w:rPr>
                <w:sz w:val="28"/>
                <w:szCs w:val="28"/>
              </w:rPr>
            </w:pPr>
            <w:r w:rsidRPr="00341EB2">
              <w:rPr>
                <w:sz w:val="28"/>
                <w:szCs w:val="28"/>
              </w:rPr>
              <w:t>0,4</w:t>
            </w:r>
          </w:p>
        </w:tc>
      </w:tr>
      <w:tr w:rsidR="00B7551F" w:rsidRPr="00341EB2" w:rsidTr="00B327BC">
        <w:tc>
          <w:tcPr>
            <w:tcW w:w="2270" w:type="pct"/>
          </w:tcPr>
          <w:p w:rsidR="00B7551F" w:rsidRPr="00341EB2" w:rsidRDefault="00B7551F" w:rsidP="00CA40D3">
            <w:pPr>
              <w:pStyle w:val="a0"/>
              <w:rPr>
                <w:sz w:val="28"/>
                <w:szCs w:val="28"/>
              </w:rPr>
            </w:pPr>
            <w:r w:rsidRPr="00341EB2">
              <w:rPr>
                <w:sz w:val="28"/>
                <w:szCs w:val="28"/>
              </w:rPr>
              <w:t xml:space="preserve">виробництво харчових продуктів та напоїв </w:t>
            </w:r>
          </w:p>
        </w:tc>
        <w:tc>
          <w:tcPr>
            <w:tcW w:w="474" w:type="pct"/>
            <w:vAlign w:val="center"/>
          </w:tcPr>
          <w:p w:rsidR="00B7551F" w:rsidRPr="00341EB2" w:rsidRDefault="00B7551F" w:rsidP="003361F2">
            <w:pPr>
              <w:pStyle w:val="a0"/>
              <w:jc w:val="center"/>
              <w:rPr>
                <w:sz w:val="28"/>
                <w:szCs w:val="28"/>
              </w:rPr>
            </w:pPr>
            <w:r w:rsidRPr="00341EB2">
              <w:rPr>
                <w:sz w:val="28"/>
                <w:szCs w:val="28"/>
              </w:rPr>
              <w:t>94,4</w:t>
            </w:r>
          </w:p>
        </w:tc>
        <w:tc>
          <w:tcPr>
            <w:tcW w:w="552" w:type="pct"/>
            <w:vAlign w:val="center"/>
          </w:tcPr>
          <w:p w:rsidR="00B7551F" w:rsidRPr="00341EB2" w:rsidRDefault="00B7551F" w:rsidP="003361F2">
            <w:pPr>
              <w:pStyle w:val="a0"/>
              <w:spacing w:before="0"/>
              <w:jc w:val="center"/>
              <w:rPr>
                <w:sz w:val="28"/>
                <w:szCs w:val="28"/>
              </w:rPr>
            </w:pPr>
            <w:r w:rsidRPr="00341EB2">
              <w:rPr>
                <w:sz w:val="28"/>
                <w:szCs w:val="28"/>
              </w:rPr>
              <w:t>157,1</w:t>
            </w:r>
          </w:p>
        </w:tc>
        <w:tc>
          <w:tcPr>
            <w:tcW w:w="632" w:type="pct"/>
            <w:vAlign w:val="center"/>
          </w:tcPr>
          <w:p w:rsidR="00B7551F" w:rsidRPr="00341EB2" w:rsidRDefault="00B7551F" w:rsidP="00072FF1">
            <w:pPr>
              <w:pStyle w:val="a0"/>
              <w:spacing w:before="0"/>
              <w:jc w:val="center"/>
              <w:rPr>
                <w:sz w:val="28"/>
                <w:szCs w:val="28"/>
              </w:rPr>
            </w:pPr>
            <w:r w:rsidRPr="00341EB2">
              <w:rPr>
                <w:sz w:val="28"/>
                <w:szCs w:val="28"/>
              </w:rPr>
              <w:t>99,1</w:t>
            </w:r>
          </w:p>
        </w:tc>
        <w:tc>
          <w:tcPr>
            <w:tcW w:w="1072" w:type="pct"/>
            <w:vAlign w:val="center"/>
          </w:tcPr>
          <w:p w:rsidR="00B7551F" w:rsidRPr="00341EB2" w:rsidRDefault="00B7551F" w:rsidP="00360652">
            <w:pPr>
              <w:pStyle w:val="a0"/>
              <w:jc w:val="center"/>
              <w:rPr>
                <w:sz w:val="28"/>
                <w:szCs w:val="28"/>
              </w:rPr>
            </w:pPr>
            <w:r w:rsidRPr="00341EB2">
              <w:rPr>
                <w:sz w:val="28"/>
                <w:szCs w:val="28"/>
              </w:rPr>
              <w:t>28,1</w:t>
            </w:r>
          </w:p>
        </w:tc>
      </w:tr>
      <w:tr w:rsidR="00B7551F" w:rsidRPr="00341EB2" w:rsidTr="00B327BC">
        <w:tc>
          <w:tcPr>
            <w:tcW w:w="2270" w:type="pct"/>
          </w:tcPr>
          <w:p w:rsidR="00B7551F" w:rsidRPr="00341EB2" w:rsidRDefault="00B7551F" w:rsidP="00CA40D3">
            <w:pPr>
              <w:pStyle w:val="a0"/>
              <w:rPr>
                <w:sz w:val="28"/>
                <w:szCs w:val="28"/>
              </w:rPr>
            </w:pPr>
            <w:r w:rsidRPr="00341EB2">
              <w:rPr>
                <w:sz w:val="28"/>
                <w:szCs w:val="28"/>
              </w:rPr>
              <w:t>виробництво текстильного виробництва, виробництва одягу, шкіри, виробів зі шкіри та інших матеріалів</w:t>
            </w:r>
          </w:p>
        </w:tc>
        <w:tc>
          <w:tcPr>
            <w:tcW w:w="474" w:type="pct"/>
            <w:vAlign w:val="center"/>
          </w:tcPr>
          <w:p w:rsidR="00B7551F" w:rsidRPr="00341EB2" w:rsidRDefault="00B7551F" w:rsidP="003361F2">
            <w:pPr>
              <w:pStyle w:val="a0"/>
              <w:jc w:val="center"/>
              <w:rPr>
                <w:sz w:val="28"/>
                <w:szCs w:val="28"/>
              </w:rPr>
            </w:pPr>
            <w:r w:rsidRPr="00341EB2">
              <w:rPr>
                <w:sz w:val="28"/>
                <w:szCs w:val="28"/>
              </w:rPr>
              <w:t>109,1</w:t>
            </w:r>
          </w:p>
        </w:tc>
        <w:tc>
          <w:tcPr>
            <w:tcW w:w="552" w:type="pct"/>
            <w:vAlign w:val="center"/>
          </w:tcPr>
          <w:p w:rsidR="00B7551F" w:rsidRPr="00341EB2" w:rsidRDefault="00B7551F" w:rsidP="003361F2">
            <w:pPr>
              <w:pStyle w:val="a0"/>
              <w:spacing w:before="0"/>
              <w:jc w:val="center"/>
              <w:rPr>
                <w:sz w:val="28"/>
                <w:szCs w:val="28"/>
              </w:rPr>
            </w:pPr>
            <w:r w:rsidRPr="00341EB2">
              <w:rPr>
                <w:sz w:val="28"/>
                <w:szCs w:val="28"/>
              </w:rPr>
              <w:t>103,3</w:t>
            </w:r>
          </w:p>
        </w:tc>
        <w:tc>
          <w:tcPr>
            <w:tcW w:w="632" w:type="pct"/>
            <w:vAlign w:val="center"/>
          </w:tcPr>
          <w:p w:rsidR="00B7551F" w:rsidRPr="00341EB2" w:rsidRDefault="00B7551F" w:rsidP="00072FF1">
            <w:pPr>
              <w:pStyle w:val="a0"/>
              <w:spacing w:before="0"/>
              <w:jc w:val="center"/>
              <w:rPr>
                <w:sz w:val="28"/>
                <w:szCs w:val="28"/>
              </w:rPr>
            </w:pPr>
            <w:r w:rsidRPr="00341EB2">
              <w:rPr>
                <w:sz w:val="28"/>
                <w:szCs w:val="28"/>
              </w:rPr>
              <w:t>93,3</w:t>
            </w:r>
          </w:p>
        </w:tc>
        <w:tc>
          <w:tcPr>
            <w:tcW w:w="1072" w:type="pct"/>
            <w:vAlign w:val="center"/>
          </w:tcPr>
          <w:p w:rsidR="00B7551F" w:rsidRPr="00341EB2" w:rsidRDefault="00B7551F" w:rsidP="00360652">
            <w:pPr>
              <w:pStyle w:val="a0"/>
              <w:jc w:val="center"/>
              <w:rPr>
                <w:sz w:val="28"/>
                <w:szCs w:val="28"/>
              </w:rPr>
            </w:pPr>
            <w:r w:rsidRPr="00341EB2">
              <w:rPr>
                <w:sz w:val="28"/>
                <w:szCs w:val="28"/>
              </w:rPr>
              <w:t>7,2</w:t>
            </w:r>
          </w:p>
        </w:tc>
      </w:tr>
      <w:tr w:rsidR="00B7551F" w:rsidRPr="00341EB2" w:rsidTr="00B327BC">
        <w:tc>
          <w:tcPr>
            <w:tcW w:w="2270" w:type="pct"/>
          </w:tcPr>
          <w:p w:rsidR="00B7551F" w:rsidRPr="00341EB2" w:rsidRDefault="00B7551F" w:rsidP="00CA40D3">
            <w:pPr>
              <w:pStyle w:val="a0"/>
              <w:rPr>
                <w:sz w:val="28"/>
                <w:szCs w:val="28"/>
              </w:rPr>
            </w:pPr>
            <w:r w:rsidRPr="00341EB2">
              <w:rPr>
                <w:sz w:val="28"/>
                <w:szCs w:val="28"/>
              </w:rPr>
              <w:t>виготовлення виробів з деревини, виробництво паперу та поліграфічна діяльність</w:t>
            </w:r>
          </w:p>
        </w:tc>
        <w:tc>
          <w:tcPr>
            <w:tcW w:w="474" w:type="pct"/>
            <w:vAlign w:val="center"/>
          </w:tcPr>
          <w:p w:rsidR="00B7551F" w:rsidRPr="00341EB2" w:rsidRDefault="00B7551F" w:rsidP="003361F2">
            <w:pPr>
              <w:pStyle w:val="a0"/>
              <w:jc w:val="center"/>
              <w:rPr>
                <w:sz w:val="28"/>
                <w:szCs w:val="28"/>
              </w:rPr>
            </w:pPr>
            <w:r w:rsidRPr="00341EB2">
              <w:rPr>
                <w:sz w:val="28"/>
                <w:szCs w:val="28"/>
              </w:rPr>
              <w:t>96,8</w:t>
            </w:r>
          </w:p>
        </w:tc>
        <w:tc>
          <w:tcPr>
            <w:tcW w:w="552" w:type="pct"/>
            <w:vAlign w:val="center"/>
          </w:tcPr>
          <w:p w:rsidR="00B7551F" w:rsidRPr="00341EB2" w:rsidRDefault="00B7551F" w:rsidP="003361F2">
            <w:pPr>
              <w:pStyle w:val="a0"/>
              <w:spacing w:before="0"/>
              <w:jc w:val="center"/>
              <w:rPr>
                <w:sz w:val="28"/>
                <w:szCs w:val="28"/>
              </w:rPr>
            </w:pPr>
            <w:r w:rsidRPr="00341EB2">
              <w:rPr>
                <w:sz w:val="28"/>
                <w:szCs w:val="28"/>
              </w:rPr>
              <w:t>96,1</w:t>
            </w:r>
          </w:p>
        </w:tc>
        <w:tc>
          <w:tcPr>
            <w:tcW w:w="632" w:type="pct"/>
            <w:vAlign w:val="center"/>
          </w:tcPr>
          <w:p w:rsidR="00B7551F" w:rsidRPr="00341EB2" w:rsidRDefault="00B7551F" w:rsidP="00072FF1">
            <w:pPr>
              <w:pStyle w:val="a0"/>
              <w:spacing w:before="0"/>
              <w:jc w:val="center"/>
              <w:rPr>
                <w:sz w:val="28"/>
                <w:szCs w:val="28"/>
              </w:rPr>
            </w:pPr>
            <w:r w:rsidRPr="00341EB2">
              <w:rPr>
                <w:sz w:val="28"/>
                <w:szCs w:val="28"/>
              </w:rPr>
              <w:t>118,9</w:t>
            </w:r>
          </w:p>
        </w:tc>
        <w:tc>
          <w:tcPr>
            <w:tcW w:w="1072" w:type="pct"/>
            <w:vAlign w:val="center"/>
          </w:tcPr>
          <w:p w:rsidR="00B7551F" w:rsidRPr="00341EB2" w:rsidRDefault="00B7551F" w:rsidP="00360652">
            <w:pPr>
              <w:pStyle w:val="a0"/>
              <w:jc w:val="center"/>
              <w:rPr>
                <w:sz w:val="28"/>
                <w:szCs w:val="28"/>
              </w:rPr>
            </w:pPr>
            <w:r w:rsidRPr="00341EB2">
              <w:rPr>
                <w:sz w:val="28"/>
                <w:szCs w:val="28"/>
              </w:rPr>
              <w:t>1,3</w:t>
            </w:r>
          </w:p>
        </w:tc>
      </w:tr>
      <w:tr w:rsidR="00B7551F" w:rsidRPr="00341EB2" w:rsidTr="00B327BC">
        <w:tc>
          <w:tcPr>
            <w:tcW w:w="2270" w:type="pct"/>
          </w:tcPr>
          <w:p w:rsidR="00B7551F" w:rsidRPr="00341EB2" w:rsidRDefault="00B7551F" w:rsidP="00CA40D3">
            <w:pPr>
              <w:pStyle w:val="a0"/>
              <w:rPr>
                <w:sz w:val="28"/>
                <w:szCs w:val="28"/>
              </w:rPr>
            </w:pPr>
            <w:r w:rsidRPr="00341EB2">
              <w:rPr>
                <w:sz w:val="28"/>
                <w:szCs w:val="28"/>
              </w:rPr>
              <w:t>виробництво хімічної продукції</w:t>
            </w:r>
          </w:p>
        </w:tc>
        <w:tc>
          <w:tcPr>
            <w:tcW w:w="474" w:type="pct"/>
            <w:vAlign w:val="center"/>
          </w:tcPr>
          <w:p w:rsidR="00B7551F" w:rsidRPr="00341EB2" w:rsidRDefault="00B7551F" w:rsidP="003361F2">
            <w:pPr>
              <w:pStyle w:val="a0"/>
              <w:jc w:val="center"/>
              <w:rPr>
                <w:sz w:val="28"/>
                <w:szCs w:val="28"/>
              </w:rPr>
            </w:pPr>
            <w:r w:rsidRPr="00341EB2">
              <w:rPr>
                <w:sz w:val="28"/>
                <w:szCs w:val="28"/>
              </w:rPr>
              <w:t>119,5</w:t>
            </w:r>
          </w:p>
        </w:tc>
        <w:tc>
          <w:tcPr>
            <w:tcW w:w="552" w:type="pct"/>
            <w:vAlign w:val="center"/>
          </w:tcPr>
          <w:p w:rsidR="00B7551F" w:rsidRPr="00341EB2" w:rsidRDefault="00B7551F" w:rsidP="003361F2">
            <w:pPr>
              <w:pStyle w:val="a0"/>
              <w:spacing w:before="0"/>
              <w:jc w:val="center"/>
              <w:rPr>
                <w:sz w:val="28"/>
                <w:szCs w:val="28"/>
              </w:rPr>
            </w:pPr>
            <w:r w:rsidRPr="00341EB2">
              <w:rPr>
                <w:sz w:val="28"/>
                <w:szCs w:val="28"/>
              </w:rPr>
              <w:t>106,1</w:t>
            </w:r>
          </w:p>
        </w:tc>
        <w:tc>
          <w:tcPr>
            <w:tcW w:w="632" w:type="pct"/>
            <w:vAlign w:val="center"/>
          </w:tcPr>
          <w:p w:rsidR="00B7551F" w:rsidRPr="00341EB2" w:rsidRDefault="00B7551F" w:rsidP="00072FF1">
            <w:pPr>
              <w:pStyle w:val="a0"/>
              <w:spacing w:before="0"/>
              <w:jc w:val="center"/>
              <w:rPr>
                <w:sz w:val="28"/>
                <w:szCs w:val="28"/>
              </w:rPr>
            </w:pPr>
            <w:r w:rsidRPr="00341EB2">
              <w:rPr>
                <w:sz w:val="28"/>
                <w:szCs w:val="28"/>
              </w:rPr>
              <w:t>85,4</w:t>
            </w:r>
          </w:p>
        </w:tc>
        <w:tc>
          <w:tcPr>
            <w:tcW w:w="1072" w:type="pct"/>
            <w:vAlign w:val="center"/>
          </w:tcPr>
          <w:p w:rsidR="00B7551F" w:rsidRPr="00341EB2" w:rsidRDefault="00B7551F" w:rsidP="00360652">
            <w:pPr>
              <w:pStyle w:val="a0"/>
              <w:jc w:val="center"/>
              <w:rPr>
                <w:sz w:val="28"/>
                <w:szCs w:val="28"/>
              </w:rPr>
            </w:pPr>
            <w:r w:rsidRPr="00341EB2">
              <w:rPr>
                <w:sz w:val="28"/>
                <w:szCs w:val="28"/>
              </w:rPr>
              <w:t>0,2</w:t>
            </w:r>
          </w:p>
        </w:tc>
      </w:tr>
      <w:tr w:rsidR="00B7551F" w:rsidRPr="00341EB2" w:rsidTr="00B327BC">
        <w:tc>
          <w:tcPr>
            <w:tcW w:w="2270" w:type="pct"/>
          </w:tcPr>
          <w:p w:rsidR="00B7551F" w:rsidRPr="00341EB2" w:rsidRDefault="00B7551F" w:rsidP="00CA40D3">
            <w:pPr>
              <w:pStyle w:val="a0"/>
              <w:rPr>
                <w:sz w:val="28"/>
                <w:szCs w:val="28"/>
              </w:rPr>
            </w:pPr>
            <w:r w:rsidRPr="00341EB2">
              <w:rPr>
                <w:sz w:val="28"/>
                <w:szCs w:val="28"/>
              </w:rPr>
              <w:t>виробництво гумових і пластмасових виробів, іншої неметалевої мінеральної продукції</w:t>
            </w:r>
          </w:p>
        </w:tc>
        <w:tc>
          <w:tcPr>
            <w:tcW w:w="474" w:type="pct"/>
            <w:vAlign w:val="center"/>
          </w:tcPr>
          <w:p w:rsidR="00B7551F" w:rsidRPr="00341EB2" w:rsidRDefault="00B7551F" w:rsidP="003361F2">
            <w:pPr>
              <w:pStyle w:val="a0"/>
              <w:jc w:val="center"/>
              <w:rPr>
                <w:sz w:val="28"/>
                <w:szCs w:val="28"/>
              </w:rPr>
            </w:pPr>
            <w:r w:rsidRPr="00341EB2">
              <w:rPr>
                <w:sz w:val="28"/>
                <w:szCs w:val="28"/>
              </w:rPr>
              <w:t>81,0</w:t>
            </w:r>
          </w:p>
        </w:tc>
        <w:tc>
          <w:tcPr>
            <w:tcW w:w="552" w:type="pct"/>
            <w:vAlign w:val="center"/>
          </w:tcPr>
          <w:p w:rsidR="00B7551F" w:rsidRPr="00341EB2" w:rsidRDefault="00B7551F" w:rsidP="003361F2">
            <w:pPr>
              <w:pStyle w:val="a0"/>
              <w:spacing w:before="0"/>
              <w:jc w:val="center"/>
              <w:rPr>
                <w:sz w:val="28"/>
                <w:szCs w:val="28"/>
              </w:rPr>
            </w:pPr>
            <w:r w:rsidRPr="00341EB2">
              <w:rPr>
                <w:sz w:val="28"/>
                <w:szCs w:val="28"/>
              </w:rPr>
              <w:t>83,1</w:t>
            </w:r>
          </w:p>
        </w:tc>
        <w:tc>
          <w:tcPr>
            <w:tcW w:w="632" w:type="pct"/>
            <w:vAlign w:val="center"/>
          </w:tcPr>
          <w:p w:rsidR="00B7551F" w:rsidRPr="00341EB2" w:rsidRDefault="00B7551F" w:rsidP="00072FF1">
            <w:pPr>
              <w:pStyle w:val="a0"/>
              <w:spacing w:before="0"/>
              <w:jc w:val="center"/>
              <w:rPr>
                <w:sz w:val="28"/>
                <w:szCs w:val="28"/>
              </w:rPr>
            </w:pPr>
            <w:r w:rsidRPr="00341EB2">
              <w:rPr>
                <w:sz w:val="28"/>
                <w:szCs w:val="28"/>
              </w:rPr>
              <w:t>107,5</w:t>
            </w:r>
          </w:p>
        </w:tc>
        <w:tc>
          <w:tcPr>
            <w:tcW w:w="1072" w:type="pct"/>
            <w:vAlign w:val="center"/>
          </w:tcPr>
          <w:p w:rsidR="00B7551F" w:rsidRPr="00341EB2" w:rsidRDefault="00B7551F" w:rsidP="00360652">
            <w:pPr>
              <w:pStyle w:val="a0"/>
              <w:jc w:val="center"/>
              <w:rPr>
                <w:sz w:val="28"/>
                <w:szCs w:val="28"/>
              </w:rPr>
            </w:pPr>
            <w:r w:rsidRPr="00341EB2">
              <w:rPr>
                <w:sz w:val="28"/>
                <w:szCs w:val="28"/>
              </w:rPr>
              <w:t>3,2</w:t>
            </w:r>
          </w:p>
        </w:tc>
      </w:tr>
      <w:tr w:rsidR="00B7551F" w:rsidRPr="00341EB2" w:rsidTr="00B327BC">
        <w:tc>
          <w:tcPr>
            <w:tcW w:w="2270" w:type="pct"/>
          </w:tcPr>
          <w:p w:rsidR="00B7551F" w:rsidRPr="00341EB2" w:rsidRDefault="00B7551F" w:rsidP="00CA40D3">
            <w:pPr>
              <w:pStyle w:val="a0"/>
              <w:rPr>
                <w:sz w:val="28"/>
                <w:szCs w:val="28"/>
              </w:rPr>
            </w:pPr>
            <w:r w:rsidRPr="00341EB2">
              <w:rPr>
                <w:sz w:val="28"/>
                <w:szCs w:val="28"/>
              </w:rPr>
              <w:t>виробництво готових металевих виробів</w:t>
            </w:r>
          </w:p>
        </w:tc>
        <w:tc>
          <w:tcPr>
            <w:tcW w:w="474" w:type="pct"/>
            <w:vAlign w:val="center"/>
          </w:tcPr>
          <w:p w:rsidR="00B7551F" w:rsidRPr="00341EB2" w:rsidRDefault="00B7551F" w:rsidP="003361F2">
            <w:pPr>
              <w:pStyle w:val="a0"/>
              <w:jc w:val="center"/>
              <w:rPr>
                <w:sz w:val="28"/>
                <w:szCs w:val="28"/>
              </w:rPr>
            </w:pPr>
            <w:r w:rsidRPr="00341EB2">
              <w:rPr>
                <w:sz w:val="28"/>
                <w:szCs w:val="28"/>
              </w:rPr>
              <w:t>101,5</w:t>
            </w:r>
          </w:p>
        </w:tc>
        <w:tc>
          <w:tcPr>
            <w:tcW w:w="552" w:type="pct"/>
            <w:vAlign w:val="center"/>
          </w:tcPr>
          <w:p w:rsidR="00B7551F" w:rsidRPr="00341EB2" w:rsidRDefault="00B7551F" w:rsidP="003361F2">
            <w:pPr>
              <w:pStyle w:val="a0"/>
              <w:spacing w:before="0"/>
              <w:jc w:val="center"/>
              <w:rPr>
                <w:sz w:val="28"/>
                <w:szCs w:val="28"/>
              </w:rPr>
            </w:pPr>
            <w:r w:rsidRPr="00341EB2">
              <w:rPr>
                <w:sz w:val="28"/>
                <w:szCs w:val="28"/>
              </w:rPr>
              <w:t>101,2</w:t>
            </w:r>
          </w:p>
        </w:tc>
        <w:tc>
          <w:tcPr>
            <w:tcW w:w="632" w:type="pct"/>
            <w:vAlign w:val="center"/>
          </w:tcPr>
          <w:p w:rsidR="00B7551F" w:rsidRPr="00341EB2" w:rsidRDefault="00B7551F" w:rsidP="00072FF1">
            <w:pPr>
              <w:pStyle w:val="a0"/>
              <w:spacing w:before="0"/>
              <w:jc w:val="center"/>
              <w:rPr>
                <w:sz w:val="28"/>
                <w:szCs w:val="28"/>
              </w:rPr>
            </w:pPr>
            <w:r w:rsidRPr="00341EB2">
              <w:rPr>
                <w:sz w:val="28"/>
                <w:szCs w:val="28"/>
              </w:rPr>
              <w:t>73,9</w:t>
            </w:r>
          </w:p>
        </w:tc>
        <w:tc>
          <w:tcPr>
            <w:tcW w:w="1072" w:type="pct"/>
            <w:vAlign w:val="center"/>
          </w:tcPr>
          <w:p w:rsidR="00B7551F" w:rsidRPr="00341EB2" w:rsidRDefault="00B7551F" w:rsidP="00360652">
            <w:pPr>
              <w:pStyle w:val="a0"/>
              <w:jc w:val="center"/>
              <w:rPr>
                <w:sz w:val="28"/>
                <w:szCs w:val="28"/>
              </w:rPr>
            </w:pPr>
            <w:r w:rsidRPr="00341EB2">
              <w:rPr>
                <w:sz w:val="28"/>
                <w:szCs w:val="28"/>
              </w:rPr>
              <w:t>1,0</w:t>
            </w:r>
          </w:p>
        </w:tc>
      </w:tr>
      <w:tr w:rsidR="00B7551F" w:rsidRPr="00341EB2" w:rsidTr="00B327BC">
        <w:tc>
          <w:tcPr>
            <w:tcW w:w="2270" w:type="pct"/>
          </w:tcPr>
          <w:p w:rsidR="00B7551F" w:rsidRPr="00341EB2" w:rsidRDefault="00B7551F" w:rsidP="00CA40D3">
            <w:pPr>
              <w:pStyle w:val="a0"/>
              <w:rPr>
                <w:sz w:val="28"/>
                <w:szCs w:val="28"/>
              </w:rPr>
            </w:pPr>
            <w:r w:rsidRPr="00341EB2">
              <w:rPr>
                <w:sz w:val="28"/>
                <w:szCs w:val="28"/>
              </w:rPr>
              <w:t>виробництво електронної та оптичної продукції</w:t>
            </w:r>
          </w:p>
        </w:tc>
        <w:tc>
          <w:tcPr>
            <w:tcW w:w="474" w:type="pct"/>
            <w:vAlign w:val="center"/>
          </w:tcPr>
          <w:p w:rsidR="00B7551F" w:rsidRPr="00341EB2" w:rsidRDefault="00B7551F" w:rsidP="003361F2">
            <w:pPr>
              <w:pStyle w:val="a0"/>
              <w:jc w:val="center"/>
              <w:rPr>
                <w:sz w:val="28"/>
                <w:szCs w:val="28"/>
              </w:rPr>
            </w:pPr>
            <w:r w:rsidRPr="00341EB2">
              <w:rPr>
                <w:sz w:val="28"/>
                <w:szCs w:val="28"/>
              </w:rPr>
              <w:t>44,4</w:t>
            </w:r>
          </w:p>
        </w:tc>
        <w:tc>
          <w:tcPr>
            <w:tcW w:w="552" w:type="pct"/>
            <w:vAlign w:val="center"/>
          </w:tcPr>
          <w:p w:rsidR="00B7551F" w:rsidRPr="00341EB2" w:rsidRDefault="00B7551F" w:rsidP="003361F2">
            <w:pPr>
              <w:pStyle w:val="a0"/>
              <w:spacing w:before="0"/>
              <w:jc w:val="center"/>
              <w:rPr>
                <w:sz w:val="28"/>
                <w:szCs w:val="28"/>
              </w:rPr>
            </w:pPr>
            <w:r w:rsidRPr="00341EB2">
              <w:rPr>
                <w:sz w:val="28"/>
                <w:szCs w:val="28"/>
              </w:rPr>
              <w:t>133,2</w:t>
            </w:r>
          </w:p>
        </w:tc>
        <w:tc>
          <w:tcPr>
            <w:tcW w:w="632" w:type="pct"/>
            <w:vAlign w:val="center"/>
          </w:tcPr>
          <w:p w:rsidR="00B7551F" w:rsidRPr="00341EB2" w:rsidRDefault="00B7551F" w:rsidP="00072FF1">
            <w:pPr>
              <w:pStyle w:val="a0"/>
              <w:spacing w:before="0"/>
              <w:jc w:val="center"/>
              <w:rPr>
                <w:sz w:val="28"/>
                <w:szCs w:val="28"/>
              </w:rPr>
            </w:pPr>
            <w:r w:rsidRPr="00341EB2">
              <w:rPr>
                <w:sz w:val="28"/>
                <w:szCs w:val="28"/>
              </w:rPr>
              <w:t>37,9</w:t>
            </w:r>
          </w:p>
        </w:tc>
        <w:tc>
          <w:tcPr>
            <w:tcW w:w="1072" w:type="pct"/>
            <w:vAlign w:val="center"/>
          </w:tcPr>
          <w:p w:rsidR="00B7551F" w:rsidRPr="00341EB2" w:rsidRDefault="00B7551F" w:rsidP="00360652">
            <w:pPr>
              <w:pStyle w:val="a0"/>
              <w:jc w:val="center"/>
              <w:rPr>
                <w:sz w:val="28"/>
                <w:szCs w:val="28"/>
              </w:rPr>
            </w:pPr>
            <w:r w:rsidRPr="00341EB2">
              <w:rPr>
                <w:sz w:val="28"/>
                <w:szCs w:val="28"/>
              </w:rPr>
              <w:t>0,5</w:t>
            </w:r>
          </w:p>
        </w:tc>
      </w:tr>
      <w:tr w:rsidR="00B7551F" w:rsidRPr="00341EB2" w:rsidTr="00B327BC">
        <w:tc>
          <w:tcPr>
            <w:tcW w:w="2270" w:type="pct"/>
          </w:tcPr>
          <w:p w:rsidR="00B7551F" w:rsidRPr="00341EB2" w:rsidRDefault="00B7551F" w:rsidP="00CA40D3">
            <w:pPr>
              <w:pStyle w:val="a0"/>
              <w:rPr>
                <w:sz w:val="28"/>
                <w:szCs w:val="28"/>
              </w:rPr>
            </w:pPr>
            <w:r w:rsidRPr="00341EB2">
              <w:rPr>
                <w:sz w:val="28"/>
                <w:szCs w:val="28"/>
              </w:rPr>
              <w:t>виробництво електричного устаткування</w:t>
            </w:r>
          </w:p>
        </w:tc>
        <w:tc>
          <w:tcPr>
            <w:tcW w:w="474" w:type="pct"/>
            <w:vAlign w:val="center"/>
          </w:tcPr>
          <w:p w:rsidR="00B7551F" w:rsidRPr="00341EB2" w:rsidRDefault="00B7551F" w:rsidP="003361F2">
            <w:pPr>
              <w:pStyle w:val="a0"/>
              <w:jc w:val="center"/>
              <w:rPr>
                <w:sz w:val="28"/>
                <w:szCs w:val="28"/>
              </w:rPr>
            </w:pPr>
            <w:r w:rsidRPr="00341EB2">
              <w:rPr>
                <w:sz w:val="28"/>
                <w:szCs w:val="28"/>
              </w:rPr>
              <w:t>-</w:t>
            </w:r>
          </w:p>
        </w:tc>
        <w:tc>
          <w:tcPr>
            <w:tcW w:w="552" w:type="pct"/>
            <w:vAlign w:val="center"/>
          </w:tcPr>
          <w:p w:rsidR="00B7551F" w:rsidRPr="00341EB2" w:rsidRDefault="00B7551F" w:rsidP="003361F2">
            <w:pPr>
              <w:pStyle w:val="a0"/>
              <w:spacing w:before="0"/>
              <w:jc w:val="center"/>
              <w:rPr>
                <w:sz w:val="28"/>
                <w:szCs w:val="28"/>
              </w:rPr>
            </w:pPr>
            <w:r w:rsidRPr="00341EB2">
              <w:rPr>
                <w:sz w:val="28"/>
                <w:szCs w:val="28"/>
              </w:rPr>
              <w:t>-</w:t>
            </w:r>
          </w:p>
        </w:tc>
        <w:tc>
          <w:tcPr>
            <w:tcW w:w="632" w:type="pct"/>
            <w:vAlign w:val="center"/>
          </w:tcPr>
          <w:p w:rsidR="00B7551F" w:rsidRPr="00341EB2" w:rsidRDefault="00B7551F" w:rsidP="00072FF1">
            <w:pPr>
              <w:pStyle w:val="a0"/>
              <w:spacing w:before="0"/>
              <w:jc w:val="center"/>
              <w:rPr>
                <w:sz w:val="28"/>
                <w:szCs w:val="28"/>
              </w:rPr>
            </w:pPr>
            <w:r w:rsidRPr="00341EB2">
              <w:rPr>
                <w:sz w:val="28"/>
                <w:szCs w:val="28"/>
              </w:rPr>
              <w:t>151,5</w:t>
            </w:r>
          </w:p>
        </w:tc>
        <w:tc>
          <w:tcPr>
            <w:tcW w:w="1072" w:type="pct"/>
            <w:vAlign w:val="center"/>
          </w:tcPr>
          <w:p w:rsidR="00B7551F" w:rsidRPr="00341EB2" w:rsidRDefault="00B7551F" w:rsidP="00360652">
            <w:pPr>
              <w:pStyle w:val="a0"/>
              <w:jc w:val="center"/>
              <w:rPr>
                <w:sz w:val="28"/>
                <w:szCs w:val="28"/>
              </w:rPr>
            </w:pPr>
            <w:r w:rsidRPr="00341EB2">
              <w:rPr>
                <w:sz w:val="28"/>
                <w:szCs w:val="28"/>
              </w:rPr>
              <w:t>2,5</w:t>
            </w:r>
          </w:p>
        </w:tc>
      </w:tr>
      <w:tr w:rsidR="00B7551F" w:rsidRPr="00341EB2" w:rsidTr="00B327BC">
        <w:tc>
          <w:tcPr>
            <w:tcW w:w="2270" w:type="pct"/>
          </w:tcPr>
          <w:p w:rsidR="00B7551F" w:rsidRPr="00341EB2" w:rsidRDefault="00B7551F" w:rsidP="00CA40D3">
            <w:pPr>
              <w:pStyle w:val="a0"/>
              <w:rPr>
                <w:sz w:val="28"/>
                <w:szCs w:val="28"/>
              </w:rPr>
            </w:pPr>
            <w:r w:rsidRPr="00341EB2">
              <w:rPr>
                <w:sz w:val="28"/>
                <w:szCs w:val="28"/>
              </w:rPr>
              <w:t>виробництво машин та устаткування</w:t>
            </w:r>
          </w:p>
        </w:tc>
        <w:tc>
          <w:tcPr>
            <w:tcW w:w="474" w:type="pct"/>
            <w:vAlign w:val="center"/>
          </w:tcPr>
          <w:p w:rsidR="00B7551F" w:rsidRPr="00341EB2" w:rsidRDefault="00B7551F" w:rsidP="00B327BC">
            <w:pPr>
              <w:pStyle w:val="a0"/>
              <w:jc w:val="center"/>
              <w:rPr>
                <w:sz w:val="28"/>
                <w:szCs w:val="28"/>
              </w:rPr>
            </w:pPr>
            <w:r w:rsidRPr="00341EB2">
              <w:rPr>
                <w:sz w:val="28"/>
                <w:szCs w:val="28"/>
              </w:rPr>
              <w:t>119,8</w:t>
            </w:r>
          </w:p>
        </w:tc>
        <w:tc>
          <w:tcPr>
            <w:tcW w:w="552" w:type="pct"/>
            <w:vAlign w:val="center"/>
          </w:tcPr>
          <w:p w:rsidR="00B7551F" w:rsidRPr="00341EB2" w:rsidRDefault="00B7551F" w:rsidP="00B327BC">
            <w:pPr>
              <w:pStyle w:val="a0"/>
              <w:spacing w:before="0"/>
              <w:jc w:val="center"/>
              <w:rPr>
                <w:sz w:val="28"/>
                <w:szCs w:val="28"/>
              </w:rPr>
            </w:pPr>
            <w:r w:rsidRPr="00341EB2">
              <w:rPr>
                <w:sz w:val="28"/>
                <w:szCs w:val="28"/>
              </w:rPr>
              <w:t>96,2</w:t>
            </w:r>
          </w:p>
        </w:tc>
        <w:tc>
          <w:tcPr>
            <w:tcW w:w="632" w:type="pct"/>
            <w:vAlign w:val="center"/>
          </w:tcPr>
          <w:p w:rsidR="00B7551F" w:rsidRPr="00341EB2" w:rsidRDefault="00B7551F" w:rsidP="00B327BC">
            <w:pPr>
              <w:pStyle w:val="a0"/>
              <w:spacing w:before="0"/>
              <w:jc w:val="center"/>
              <w:rPr>
                <w:sz w:val="28"/>
                <w:szCs w:val="28"/>
              </w:rPr>
            </w:pPr>
            <w:r w:rsidRPr="00341EB2">
              <w:rPr>
                <w:sz w:val="28"/>
                <w:szCs w:val="28"/>
              </w:rPr>
              <w:t>145,1</w:t>
            </w:r>
          </w:p>
        </w:tc>
        <w:tc>
          <w:tcPr>
            <w:tcW w:w="1072" w:type="pct"/>
            <w:vAlign w:val="center"/>
          </w:tcPr>
          <w:p w:rsidR="00B7551F" w:rsidRPr="00341EB2" w:rsidRDefault="00B7551F" w:rsidP="00360652">
            <w:pPr>
              <w:pStyle w:val="a0"/>
              <w:jc w:val="center"/>
              <w:rPr>
                <w:sz w:val="28"/>
                <w:szCs w:val="28"/>
              </w:rPr>
            </w:pPr>
            <w:r w:rsidRPr="00341EB2">
              <w:rPr>
                <w:sz w:val="28"/>
                <w:szCs w:val="28"/>
              </w:rPr>
              <w:t>3,2</w:t>
            </w:r>
          </w:p>
        </w:tc>
      </w:tr>
      <w:tr w:rsidR="00B7551F" w:rsidRPr="00341EB2" w:rsidTr="00B327BC">
        <w:trPr>
          <w:trHeight w:val="687"/>
        </w:trPr>
        <w:tc>
          <w:tcPr>
            <w:tcW w:w="2270" w:type="pct"/>
          </w:tcPr>
          <w:p w:rsidR="00B7551F" w:rsidRPr="00341EB2" w:rsidRDefault="00B7551F" w:rsidP="00CA40D3">
            <w:pPr>
              <w:pStyle w:val="a0"/>
              <w:rPr>
                <w:sz w:val="28"/>
                <w:szCs w:val="28"/>
              </w:rPr>
            </w:pPr>
            <w:r w:rsidRPr="00341EB2">
              <w:rPr>
                <w:sz w:val="28"/>
                <w:szCs w:val="28"/>
              </w:rPr>
              <w:t>виробництво автотранспортних засобів</w:t>
            </w:r>
          </w:p>
        </w:tc>
        <w:tc>
          <w:tcPr>
            <w:tcW w:w="474" w:type="pct"/>
            <w:vAlign w:val="center"/>
          </w:tcPr>
          <w:p w:rsidR="00B7551F" w:rsidRPr="00341EB2" w:rsidRDefault="00B7551F" w:rsidP="003361F2">
            <w:pPr>
              <w:pStyle w:val="a0"/>
              <w:jc w:val="center"/>
              <w:rPr>
                <w:sz w:val="28"/>
                <w:szCs w:val="28"/>
              </w:rPr>
            </w:pPr>
            <w:r w:rsidRPr="00341EB2">
              <w:rPr>
                <w:sz w:val="28"/>
                <w:szCs w:val="28"/>
              </w:rPr>
              <w:t>124,0</w:t>
            </w:r>
          </w:p>
        </w:tc>
        <w:tc>
          <w:tcPr>
            <w:tcW w:w="552" w:type="pct"/>
            <w:vAlign w:val="center"/>
          </w:tcPr>
          <w:p w:rsidR="00B7551F" w:rsidRPr="00341EB2" w:rsidRDefault="00B7551F" w:rsidP="003361F2">
            <w:pPr>
              <w:pStyle w:val="a0"/>
              <w:spacing w:before="0"/>
              <w:jc w:val="center"/>
              <w:rPr>
                <w:sz w:val="28"/>
                <w:szCs w:val="28"/>
              </w:rPr>
            </w:pPr>
            <w:r w:rsidRPr="00341EB2">
              <w:rPr>
                <w:sz w:val="28"/>
                <w:szCs w:val="28"/>
              </w:rPr>
              <w:t>144,3</w:t>
            </w:r>
          </w:p>
        </w:tc>
        <w:tc>
          <w:tcPr>
            <w:tcW w:w="632" w:type="pct"/>
            <w:vAlign w:val="center"/>
          </w:tcPr>
          <w:p w:rsidR="00B7551F" w:rsidRPr="00341EB2" w:rsidRDefault="00B7551F" w:rsidP="00072FF1">
            <w:pPr>
              <w:pStyle w:val="a0"/>
              <w:spacing w:before="0"/>
              <w:jc w:val="center"/>
              <w:rPr>
                <w:sz w:val="28"/>
                <w:szCs w:val="28"/>
              </w:rPr>
            </w:pPr>
            <w:r w:rsidRPr="00341EB2">
              <w:rPr>
                <w:sz w:val="28"/>
                <w:szCs w:val="28"/>
              </w:rPr>
              <w:t>101,8</w:t>
            </w:r>
          </w:p>
        </w:tc>
        <w:tc>
          <w:tcPr>
            <w:tcW w:w="1072" w:type="pct"/>
            <w:vAlign w:val="center"/>
          </w:tcPr>
          <w:p w:rsidR="00B7551F" w:rsidRPr="00341EB2" w:rsidRDefault="00B7551F" w:rsidP="00360652">
            <w:pPr>
              <w:pStyle w:val="a0"/>
              <w:jc w:val="center"/>
              <w:rPr>
                <w:sz w:val="28"/>
                <w:szCs w:val="28"/>
              </w:rPr>
            </w:pPr>
            <w:r w:rsidRPr="00341EB2">
              <w:rPr>
                <w:sz w:val="28"/>
                <w:szCs w:val="28"/>
              </w:rPr>
              <w:t>1,4</w:t>
            </w:r>
          </w:p>
        </w:tc>
      </w:tr>
      <w:tr w:rsidR="00B7551F" w:rsidRPr="00341EB2" w:rsidTr="00B327BC">
        <w:tc>
          <w:tcPr>
            <w:tcW w:w="2270" w:type="pct"/>
          </w:tcPr>
          <w:p w:rsidR="00B7551F" w:rsidRPr="00341EB2" w:rsidRDefault="00B7551F" w:rsidP="00CA40D3">
            <w:pPr>
              <w:pStyle w:val="a0"/>
              <w:rPr>
                <w:sz w:val="28"/>
                <w:szCs w:val="28"/>
              </w:rPr>
            </w:pPr>
            <w:r w:rsidRPr="00341EB2">
              <w:rPr>
                <w:sz w:val="28"/>
                <w:szCs w:val="28"/>
              </w:rPr>
              <w:t>виробництво меблів, іншої продукції, ремонт і монтаж машин і устаткування</w:t>
            </w:r>
          </w:p>
        </w:tc>
        <w:tc>
          <w:tcPr>
            <w:tcW w:w="474" w:type="pct"/>
            <w:vAlign w:val="center"/>
          </w:tcPr>
          <w:p w:rsidR="00B7551F" w:rsidRPr="00341EB2" w:rsidRDefault="00B7551F" w:rsidP="003361F2">
            <w:pPr>
              <w:pStyle w:val="a0"/>
              <w:jc w:val="center"/>
              <w:rPr>
                <w:sz w:val="28"/>
                <w:szCs w:val="28"/>
              </w:rPr>
            </w:pPr>
            <w:r w:rsidRPr="00341EB2">
              <w:rPr>
                <w:sz w:val="28"/>
                <w:szCs w:val="28"/>
              </w:rPr>
              <w:t>102,7</w:t>
            </w:r>
          </w:p>
        </w:tc>
        <w:tc>
          <w:tcPr>
            <w:tcW w:w="552" w:type="pct"/>
            <w:vAlign w:val="center"/>
          </w:tcPr>
          <w:p w:rsidR="00B7551F" w:rsidRPr="00341EB2" w:rsidRDefault="00B7551F" w:rsidP="003361F2">
            <w:pPr>
              <w:pStyle w:val="a0"/>
              <w:spacing w:before="0"/>
              <w:jc w:val="center"/>
              <w:rPr>
                <w:sz w:val="28"/>
                <w:szCs w:val="28"/>
              </w:rPr>
            </w:pPr>
            <w:r w:rsidRPr="00341EB2">
              <w:rPr>
                <w:sz w:val="28"/>
                <w:szCs w:val="28"/>
              </w:rPr>
              <w:t>132,2</w:t>
            </w:r>
          </w:p>
        </w:tc>
        <w:tc>
          <w:tcPr>
            <w:tcW w:w="632" w:type="pct"/>
            <w:vAlign w:val="center"/>
          </w:tcPr>
          <w:p w:rsidR="00B7551F" w:rsidRPr="00341EB2" w:rsidRDefault="00B7551F" w:rsidP="00072FF1">
            <w:pPr>
              <w:pStyle w:val="a0"/>
              <w:spacing w:before="0"/>
              <w:jc w:val="center"/>
              <w:rPr>
                <w:sz w:val="28"/>
                <w:szCs w:val="28"/>
              </w:rPr>
            </w:pPr>
            <w:r w:rsidRPr="00341EB2">
              <w:rPr>
                <w:sz w:val="28"/>
                <w:szCs w:val="28"/>
              </w:rPr>
              <w:t>136,2</w:t>
            </w:r>
          </w:p>
        </w:tc>
        <w:tc>
          <w:tcPr>
            <w:tcW w:w="1072" w:type="pct"/>
            <w:vAlign w:val="center"/>
          </w:tcPr>
          <w:p w:rsidR="00B7551F" w:rsidRPr="00341EB2" w:rsidRDefault="00B7551F" w:rsidP="00360652">
            <w:pPr>
              <w:pStyle w:val="a0"/>
              <w:jc w:val="center"/>
              <w:rPr>
                <w:sz w:val="28"/>
                <w:szCs w:val="28"/>
              </w:rPr>
            </w:pPr>
            <w:r w:rsidRPr="00341EB2">
              <w:rPr>
                <w:sz w:val="28"/>
                <w:szCs w:val="28"/>
              </w:rPr>
              <w:t>2,8</w:t>
            </w:r>
          </w:p>
        </w:tc>
      </w:tr>
      <w:tr w:rsidR="00B7551F" w:rsidRPr="00341EB2" w:rsidTr="00B327BC">
        <w:tc>
          <w:tcPr>
            <w:tcW w:w="2270" w:type="pct"/>
            <w:tcBorders>
              <w:bottom w:val="double" w:sz="4" w:space="0" w:color="auto"/>
            </w:tcBorders>
          </w:tcPr>
          <w:p w:rsidR="00B7551F" w:rsidRPr="00341EB2" w:rsidRDefault="00B7551F" w:rsidP="00CA40D3">
            <w:pPr>
              <w:pStyle w:val="a0"/>
              <w:rPr>
                <w:sz w:val="28"/>
                <w:szCs w:val="28"/>
              </w:rPr>
            </w:pPr>
            <w:r w:rsidRPr="00341EB2">
              <w:rPr>
                <w:sz w:val="28"/>
                <w:szCs w:val="28"/>
              </w:rPr>
              <w:t>постачання електроенергії, пари, газу та кондиційованого повітря</w:t>
            </w:r>
          </w:p>
        </w:tc>
        <w:tc>
          <w:tcPr>
            <w:tcW w:w="474" w:type="pct"/>
            <w:tcBorders>
              <w:bottom w:val="double" w:sz="4" w:space="0" w:color="auto"/>
            </w:tcBorders>
            <w:vAlign w:val="center"/>
          </w:tcPr>
          <w:p w:rsidR="00B7551F" w:rsidRPr="00341EB2" w:rsidRDefault="00B7551F" w:rsidP="003361F2">
            <w:pPr>
              <w:pStyle w:val="a0"/>
              <w:jc w:val="center"/>
              <w:rPr>
                <w:sz w:val="28"/>
                <w:szCs w:val="28"/>
              </w:rPr>
            </w:pPr>
            <w:r w:rsidRPr="00341EB2">
              <w:rPr>
                <w:sz w:val="28"/>
                <w:szCs w:val="28"/>
              </w:rPr>
              <w:t>93,6</w:t>
            </w:r>
          </w:p>
        </w:tc>
        <w:tc>
          <w:tcPr>
            <w:tcW w:w="552" w:type="pct"/>
            <w:tcBorders>
              <w:bottom w:val="double" w:sz="4" w:space="0" w:color="auto"/>
            </w:tcBorders>
            <w:vAlign w:val="center"/>
          </w:tcPr>
          <w:p w:rsidR="00B7551F" w:rsidRPr="00341EB2" w:rsidRDefault="00B7551F" w:rsidP="003361F2">
            <w:pPr>
              <w:pStyle w:val="a0"/>
              <w:spacing w:before="0"/>
              <w:jc w:val="center"/>
              <w:rPr>
                <w:sz w:val="28"/>
                <w:szCs w:val="28"/>
              </w:rPr>
            </w:pPr>
            <w:r w:rsidRPr="00341EB2">
              <w:rPr>
                <w:sz w:val="28"/>
                <w:szCs w:val="28"/>
              </w:rPr>
              <w:t>101,5</w:t>
            </w:r>
          </w:p>
        </w:tc>
        <w:tc>
          <w:tcPr>
            <w:tcW w:w="632" w:type="pct"/>
            <w:tcBorders>
              <w:bottom w:val="double" w:sz="4" w:space="0" w:color="auto"/>
            </w:tcBorders>
            <w:vAlign w:val="center"/>
          </w:tcPr>
          <w:p w:rsidR="00B7551F" w:rsidRPr="00341EB2" w:rsidRDefault="00B7551F" w:rsidP="00072FF1">
            <w:pPr>
              <w:pStyle w:val="a0"/>
              <w:spacing w:before="0"/>
              <w:jc w:val="center"/>
              <w:rPr>
                <w:sz w:val="28"/>
                <w:szCs w:val="28"/>
              </w:rPr>
            </w:pPr>
            <w:r w:rsidRPr="00341EB2">
              <w:rPr>
                <w:sz w:val="28"/>
                <w:szCs w:val="28"/>
              </w:rPr>
              <w:t>93,8</w:t>
            </w:r>
          </w:p>
        </w:tc>
        <w:tc>
          <w:tcPr>
            <w:tcW w:w="1072" w:type="pct"/>
            <w:tcBorders>
              <w:bottom w:val="double" w:sz="4" w:space="0" w:color="auto"/>
            </w:tcBorders>
            <w:vAlign w:val="center"/>
          </w:tcPr>
          <w:p w:rsidR="00B7551F" w:rsidRPr="00341EB2" w:rsidRDefault="00B7551F" w:rsidP="00360652">
            <w:pPr>
              <w:pStyle w:val="a0"/>
              <w:jc w:val="center"/>
              <w:rPr>
                <w:sz w:val="28"/>
                <w:szCs w:val="28"/>
              </w:rPr>
            </w:pPr>
            <w:r w:rsidRPr="00341EB2">
              <w:rPr>
                <w:sz w:val="28"/>
                <w:szCs w:val="28"/>
              </w:rPr>
              <w:t>48,2</w:t>
            </w:r>
          </w:p>
        </w:tc>
      </w:tr>
    </w:tbl>
    <w:p w:rsidR="00B7551F" w:rsidRPr="00341EB2" w:rsidRDefault="00B7551F" w:rsidP="0020400B">
      <w:pPr>
        <w:ind w:firstLine="720"/>
        <w:jc w:val="both"/>
        <w:rPr>
          <w:sz w:val="28"/>
          <w:szCs w:val="28"/>
          <w:highlight w:val="yellow"/>
          <w:lang w:val="uk-UA"/>
        </w:rPr>
      </w:pPr>
    </w:p>
    <w:p w:rsidR="00B7551F" w:rsidRPr="00341EB2" w:rsidRDefault="00B7551F" w:rsidP="00C662C1">
      <w:pPr>
        <w:ind w:firstLine="720"/>
        <w:jc w:val="both"/>
        <w:rPr>
          <w:sz w:val="28"/>
          <w:szCs w:val="28"/>
          <w:lang w:val="uk-UA"/>
        </w:rPr>
      </w:pPr>
      <w:r w:rsidRPr="00341EB2">
        <w:rPr>
          <w:sz w:val="28"/>
          <w:szCs w:val="28"/>
          <w:lang w:val="uk-UA"/>
        </w:rPr>
        <w:t xml:space="preserve">Успішно працювали у звітному періоді ТОВ «ТФ Кабель Україна» (+51,5 %), ТОВ «Продакшен ЛТД» (+39,4 %), ТОВ «Скло плюс» (+34,9 %), ПрАТ ВТПХВ «Ярославна» (+23,1 %), ТОВ «Аметист» (+21,4 %), ПАТ «Будіндустрія» (+6,0 %), ТОВ «Пласт-Бокс </w:t>
      </w:r>
      <w:r>
        <w:rPr>
          <w:sz w:val="28"/>
          <w:szCs w:val="28"/>
          <w:lang w:val="uk-UA"/>
        </w:rPr>
        <w:t>Україна»</w:t>
      </w:r>
      <w:r w:rsidRPr="00341EB2">
        <w:rPr>
          <w:sz w:val="28"/>
          <w:szCs w:val="28"/>
          <w:lang w:val="uk-UA"/>
        </w:rPr>
        <w:t xml:space="preserve"> (+4,1 %), ТОВ "Новофіл" (+3,0 %) та інші.</w:t>
      </w:r>
    </w:p>
    <w:p w:rsidR="00B7551F" w:rsidRPr="00341EB2" w:rsidRDefault="00B7551F" w:rsidP="0020400B">
      <w:pPr>
        <w:ind w:firstLine="720"/>
        <w:jc w:val="both"/>
        <w:rPr>
          <w:sz w:val="28"/>
          <w:szCs w:val="28"/>
          <w:lang w:val="uk-UA"/>
        </w:rPr>
      </w:pPr>
      <w:r w:rsidRPr="00341EB2">
        <w:rPr>
          <w:sz w:val="28"/>
          <w:szCs w:val="28"/>
          <w:lang w:val="uk-UA"/>
        </w:rPr>
        <w:t xml:space="preserve">Негативну динаміку виробництва продемонстрували сім з тринадцяти галузей промисловості міста, у тому числі і найбільш вагомі - харчова промисловість та постачання електроенергії, пари, газу та кондиційованого повітря. </w:t>
      </w:r>
    </w:p>
    <w:p w:rsidR="00B7551F" w:rsidRPr="00341EB2" w:rsidRDefault="00B7551F" w:rsidP="0020400B">
      <w:pPr>
        <w:ind w:firstLine="720"/>
        <w:jc w:val="both"/>
        <w:rPr>
          <w:sz w:val="28"/>
          <w:szCs w:val="28"/>
          <w:lang w:val="uk-UA"/>
        </w:rPr>
      </w:pPr>
      <w:r w:rsidRPr="00341EB2">
        <w:rPr>
          <w:sz w:val="28"/>
          <w:szCs w:val="28"/>
          <w:lang w:val="uk-UA"/>
        </w:rPr>
        <w:t xml:space="preserve">Серед підприємств харчової промисловості з приростом до рівня І півріччя минулого року звітний період завершили п’ять з 11 підприємств: ТОВ «Торговий дім «Чернігівський» (+60,6 %), ТОВ «Наша булочка»» (+23,3 %), ПАТ «Чернігівська кондитерська фабрика «Стріла» (+15,1 %) та ТОВ «Агід» (+7,7%). Значний негативний вплив на результат галузі справило найбільше підприємство галузі - Чернігівське відділення ПАТ «Сан ІнБев Україна» (- 3,3 %). </w:t>
      </w:r>
    </w:p>
    <w:p w:rsidR="00B7551F" w:rsidRPr="00341EB2" w:rsidRDefault="00B7551F" w:rsidP="0020400B">
      <w:pPr>
        <w:ind w:firstLine="720"/>
        <w:jc w:val="both"/>
        <w:rPr>
          <w:sz w:val="28"/>
          <w:szCs w:val="28"/>
          <w:lang w:val="uk-UA"/>
        </w:rPr>
      </w:pPr>
      <w:r w:rsidRPr="00341EB2">
        <w:rPr>
          <w:sz w:val="28"/>
          <w:szCs w:val="28"/>
          <w:lang w:val="uk-UA"/>
        </w:rPr>
        <w:t>Серед підприємств-постачальників електроенергії, пари, газу та кондиційованого повітря лише ПАТ «Чернігівгаз» працювало майже на рівні минулого року (+0,5 %). КЕП Чернігівська ТЕЦ фірми «ТехНова» та ПАТ «Чернігівобленерго» допустили відставання.</w:t>
      </w:r>
    </w:p>
    <w:p w:rsidR="00B7551F" w:rsidRPr="00341EB2" w:rsidRDefault="00B7551F" w:rsidP="0020400B">
      <w:pPr>
        <w:ind w:firstLine="720"/>
        <w:jc w:val="both"/>
        <w:rPr>
          <w:sz w:val="28"/>
          <w:szCs w:val="28"/>
          <w:lang w:val="uk-UA"/>
        </w:rPr>
      </w:pPr>
      <w:r w:rsidRPr="00341EB2">
        <w:rPr>
          <w:sz w:val="28"/>
          <w:szCs w:val="28"/>
          <w:lang w:val="uk-UA"/>
        </w:rPr>
        <w:t>Не випускало продукцію у І півріччі ТОВ «Чернігіввовна-плюс». ЧФ «Компанія «Інекс Укрпаркет» припинило виробничу діяльність.</w:t>
      </w:r>
    </w:p>
    <w:p w:rsidR="00B7551F" w:rsidRPr="00341EB2" w:rsidRDefault="00B7551F" w:rsidP="002857B0">
      <w:pPr>
        <w:ind w:firstLine="720"/>
        <w:jc w:val="both"/>
        <w:rPr>
          <w:sz w:val="28"/>
          <w:szCs w:val="28"/>
          <w:lang w:val="uk-UA"/>
        </w:rPr>
      </w:pPr>
      <w:r w:rsidRPr="00341EB2">
        <w:rPr>
          <w:sz w:val="28"/>
          <w:szCs w:val="28"/>
          <w:lang w:val="uk-UA"/>
        </w:rPr>
        <w:t xml:space="preserve">Промисловими підприємствами міста протягом січня-травня 2017 року реалізовано продукції на суму майже 4545,5 млн грн, що у діючих цінах на 20,6% більше, ніж у відповідному періоді минулого року. Індекс споживчих цін в Україні становив 113,5 % до відповідного періоду 2016 року. </w:t>
      </w:r>
    </w:p>
    <w:p w:rsidR="00B7551F" w:rsidRPr="00341EB2" w:rsidRDefault="00B7551F" w:rsidP="0020400B">
      <w:pPr>
        <w:ind w:firstLine="720"/>
        <w:jc w:val="both"/>
        <w:rPr>
          <w:sz w:val="28"/>
          <w:szCs w:val="28"/>
          <w:lang w:val="uk-UA"/>
        </w:rPr>
      </w:pPr>
      <w:r w:rsidRPr="00341EB2">
        <w:rPr>
          <w:sz w:val="28"/>
          <w:szCs w:val="28"/>
          <w:lang w:val="uk-UA"/>
        </w:rPr>
        <w:t xml:space="preserve">Найбільше реалізовано продукції підприємствами з постачання електроенергії, газу, пари та кондиційованого повітря. </w:t>
      </w:r>
    </w:p>
    <w:p w:rsidR="00B7551F" w:rsidRPr="00341EB2" w:rsidRDefault="00B7551F" w:rsidP="0020400B">
      <w:pPr>
        <w:ind w:firstLine="720"/>
        <w:jc w:val="both"/>
        <w:rPr>
          <w:sz w:val="28"/>
          <w:szCs w:val="28"/>
          <w:lang w:val="uk-UA"/>
        </w:rPr>
      </w:pPr>
    </w:p>
    <w:bookmarkStart w:id="37" w:name="_MON_1515928663"/>
    <w:bookmarkStart w:id="38" w:name="_MON_1515928720"/>
    <w:bookmarkStart w:id="39" w:name="_MON_1530623036"/>
    <w:bookmarkStart w:id="40" w:name="_MON_1516604777"/>
    <w:bookmarkStart w:id="41" w:name="_MON_1561531819"/>
    <w:bookmarkStart w:id="42" w:name="_MON_1530680854"/>
    <w:bookmarkStart w:id="43" w:name="_MON_1508573419"/>
    <w:bookmarkStart w:id="44" w:name="_MON_1515928513"/>
    <w:bookmarkEnd w:id="37"/>
    <w:bookmarkEnd w:id="38"/>
    <w:bookmarkEnd w:id="39"/>
    <w:bookmarkEnd w:id="40"/>
    <w:bookmarkEnd w:id="41"/>
    <w:bookmarkEnd w:id="42"/>
    <w:bookmarkEnd w:id="43"/>
    <w:bookmarkEnd w:id="44"/>
    <w:p w:rsidR="00B7551F" w:rsidRPr="00341EB2" w:rsidRDefault="00B7551F" w:rsidP="0020400B">
      <w:pPr>
        <w:jc w:val="both"/>
        <w:rPr>
          <w:sz w:val="28"/>
          <w:szCs w:val="28"/>
          <w:lang w:val="uk-UA"/>
        </w:rPr>
      </w:pPr>
      <w:r w:rsidRPr="00341EB2">
        <w:rPr>
          <w:sz w:val="28"/>
          <w:szCs w:val="28"/>
          <w:lang w:val="uk-UA"/>
        </w:rPr>
        <w:object w:dxaOrig="19245" w:dyaOrig="22927">
          <v:shape id="_x0000_i1027" type="#_x0000_t75" style="width:442.5pt;height:378pt" o:ole="">
            <v:imagedata r:id="rId11" o:title=""/>
          </v:shape>
          <o:OLEObject Type="Embed" ProgID="Excel.Sheet.12" ShapeID="_x0000_i1027" DrawAspect="Content" ObjectID="_1564303164" r:id="rId12"/>
        </w:object>
      </w:r>
    </w:p>
    <w:p w:rsidR="00B7551F" w:rsidRPr="00341EB2" w:rsidRDefault="00B7551F" w:rsidP="0020400B">
      <w:pPr>
        <w:jc w:val="both"/>
        <w:rPr>
          <w:sz w:val="28"/>
          <w:szCs w:val="28"/>
          <w:lang w:val="uk-UA"/>
        </w:rPr>
      </w:pPr>
      <w:r w:rsidRPr="00341EB2">
        <w:rPr>
          <w:sz w:val="28"/>
          <w:szCs w:val="28"/>
          <w:lang w:val="uk-UA"/>
        </w:rPr>
        <w:t xml:space="preserve">Рис. </w:t>
      </w:r>
      <w:r>
        <w:rPr>
          <w:sz w:val="28"/>
          <w:szCs w:val="28"/>
          <w:lang w:val="uk-UA"/>
        </w:rPr>
        <w:t>3</w:t>
      </w:r>
      <w:r w:rsidRPr="00341EB2">
        <w:rPr>
          <w:sz w:val="28"/>
          <w:szCs w:val="28"/>
          <w:lang w:val="uk-UA"/>
        </w:rPr>
        <w:t>. Реалізація промислової продукції за основними видами діяльності</w:t>
      </w:r>
    </w:p>
    <w:p w:rsidR="00B7551F" w:rsidRPr="00341EB2" w:rsidRDefault="00B7551F" w:rsidP="0020400B">
      <w:pPr>
        <w:ind w:firstLine="708"/>
        <w:jc w:val="both"/>
        <w:rPr>
          <w:sz w:val="28"/>
          <w:szCs w:val="28"/>
          <w:lang w:val="uk-UA"/>
        </w:rPr>
      </w:pPr>
    </w:p>
    <w:p w:rsidR="00B7551F" w:rsidRPr="00341EB2" w:rsidRDefault="00B7551F" w:rsidP="00511CC4">
      <w:pPr>
        <w:ind w:firstLine="720"/>
        <w:jc w:val="both"/>
        <w:rPr>
          <w:sz w:val="28"/>
          <w:szCs w:val="28"/>
          <w:lang w:val="uk-UA"/>
        </w:rPr>
      </w:pPr>
      <w:r w:rsidRPr="00341EB2">
        <w:rPr>
          <w:sz w:val="28"/>
          <w:szCs w:val="28"/>
          <w:lang w:val="uk-UA"/>
        </w:rPr>
        <w:t>На діяльність промислових підприємств продовжують негативно впливати низька купівельна спроможність внутрішніх споживачів, конкуренція з іногородніми та іноземними виробниками, нестача обігових коштів, обмежена можливість використання кредитних ресурсів, значне зростання цін на сировину та енергоресурси, монополія ПАТ «Чернігівобленерго».</w:t>
      </w:r>
    </w:p>
    <w:p w:rsidR="00B7551F" w:rsidRPr="00341EB2" w:rsidRDefault="00B7551F" w:rsidP="003C5571">
      <w:pPr>
        <w:ind w:firstLine="708"/>
        <w:jc w:val="both"/>
        <w:rPr>
          <w:b/>
          <w:sz w:val="28"/>
          <w:szCs w:val="28"/>
          <w:lang w:val="uk-UA"/>
        </w:rPr>
      </w:pPr>
      <w:r w:rsidRPr="00341EB2">
        <w:rPr>
          <w:b/>
          <w:sz w:val="28"/>
          <w:szCs w:val="28"/>
          <w:lang w:val="uk-UA"/>
        </w:rPr>
        <w:t>Малий та середній бізнес.</w:t>
      </w:r>
    </w:p>
    <w:p w:rsidR="00B7551F" w:rsidRPr="00341EB2" w:rsidRDefault="00B7551F" w:rsidP="002F29EE">
      <w:pPr>
        <w:ind w:firstLine="567"/>
        <w:jc w:val="both"/>
        <w:rPr>
          <w:color w:val="000000"/>
          <w:spacing w:val="8"/>
          <w:sz w:val="28"/>
          <w:szCs w:val="28"/>
          <w:lang w:val="uk-UA"/>
        </w:rPr>
      </w:pPr>
      <w:r w:rsidRPr="00341EB2">
        <w:rPr>
          <w:color w:val="000000"/>
          <w:spacing w:val="8"/>
          <w:sz w:val="28"/>
          <w:szCs w:val="28"/>
          <w:lang w:val="uk-UA"/>
        </w:rPr>
        <w:t xml:space="preserve">У сфері малого та середнього підприємництва зайнято 53,6 тис. осіб, у тому числі: </w:t>
      </w:r>
    </w:p>
    <w:p w:rsidR="00B7551F" w:rsidRPr="00341EB2" w:rsidRDefault="00B7551F" w:rsidP="002F29EE">
      <w:pPr>
        <w:ind w:firstLine="567"/>
        <w:jc w:val="both"/>
        <w:rPr>
          <w:color w:val="000000"/>
          <w:spacing w:val="8"/>
          <w:sz w:val="28"/>
          <w:szCs w:val="28"/>
          <w:lang w:val="uk-UA"/>
        </w:rPr>
      </w:pPr>
      <w:r w:rsidRPr="00341EB2">
        <w:rPr>
          <w:color w:val="000000"/>
          <w:spacing w:val="8"/>
          <w:sz w:val="28"/>
          <w:szCs w:val="28"/>
          <w:lang w:val="uk-UA"/>
        </w:rPr>
        <w:t>- кількість економічно-активних ФОП – 13852 ос.;</w:t>
      </w:r>
    </w:p>
    <w:p w:rsidR="00B7551F" w:rsidRPr="00341EB2" w:rsidRDefault="00B7551F" w:rsidP="002F29EE">
      <w:pPr>
        <w:ind w:firstLine="567"/>
        <w:jc w:val="both"/>
        <w:rPr>
          <w:color w:val="000000"/>
          <w:spacing w:val="8"/>
          <w:sz w:val="28"/>
          <w:szCs w:val="28"/>
          <w:lang w:val="uk-UA"/>
        </w:rPr>
      </w:pPr>
      <w:r w:rsidRPr="00341EB2">
        <w:rPr>
          <w:color w:val="000000"/>
          <w:spacing w:val="8"/>
          <w:sz w:val="28"/>
          <w:szCs w:val="28"/>
          <w:lang w:val="uk-UA"/>
        </w:rPr>
        <w:t>- особи, які перебувають у трудових відносинах з ФОП – 2774 ос.;</w:t>
      </w:r>
    </w:p>
    <w:p w:rsidR="00B7551F" w:rsidRPr="00341EB2" w:rsidRDefault="00B7551F" w:rsidP="002F29EE">
      <w:pPr>
        <w:ind w:firstLine="567"/>
        <w:jc w:val="both"/>
        <w:rPr>
          <w:color w:val="000000"/>
          <w:spacing w:val="8"/>
          <w:sz w:val="28"/>
          <w:szCs w:val="28"/>
          <w:lang w:val="uk-UA"/>
        </w:rPr>
      </w:pPr>
      <w:r w:rsidRPr="00341EB2">
        <w:rPr>
          <w:color w:val="000000"/>
          <w:spacing w:val="8"/>
          <w:sz w:val="28"/>
          <w:szCs w:val="28"/>
          <w:lang w:val="uk-UA"/>
        </w:rPr>
        <w:t xml:space="preserve">- кількість зайнятих на малих підприємствах – 14269ос.; </w:t>
      </w:r>
    </w:p>
    <w:p w:rsidR="00B7551F" w:rsidRPr="00341EB2" w:rsidRDefault="00B7551F" w:rsidP="002F29EE">
      <w:pPr>
        <w:ind w:firstLine="567"/>
        <w:jc w:val="both"/>
        <w:rPr>
          <w:color w:val="000000"/>
          <w:spacing w:val="8"/>
          <w:sz w:val="28"/>
          <w:szCs w:val="28"/>
          <w:lang w:val="uk-UA"/>
        </w:rPr>
      </w:pPr>
      <w:r w:rsidRPr="00341EB2">
        <w:rPr>
          <w:color w:val="000000"/>
          <w:spacing w:val="8"/>
          <w:sz w:val="28"/>
          <w:szCs w:val="28"/>
          <w:lang w:val="uk-UA"/>
        </w:rPr>
        <w:t>- кількість зайнятих на середніх підприємствах – 22770 ос.;</w:t>
      </w:r>
    </w:p>
    <w:p w:rsidR="00B7551F" w:rsidRPr="00341EB2" w:rsidRDefault="00B7551F" w:rsidP="002F29EE">
      <w:pPr>
        <w:tabs>
          <w:tab w:val="left" w:pos="9540"/>
        </w:tabs>
        <w:ind w:firstLine="709"/>
        <w:jc w:val="both"/>
        <w:rPr>
          <w:sz w:val="28"/>
          <w:szCs w:val="28"/>
          <w:lang w:val="uk-UA"/>
        </w:rPr>
      </w:pPr>
      <w:r w:rsidRPr="00341EB2">
        <w:rPr>
          <w:sz w:val="28"/>
          <w:szCs w:val="28"/>
          <w:lang w:val="uk-UA"/>
        </w:rPr>
        <w:t xml:space="preserve">За даними Чернігівської об’єднаної Державної податкової інспекції кількість діючих фізичних осіб - підприємців станом на 01.07.2017 порівняно з початком року зменшилась на 7,0 %. Кількість зареєстрованих ФОП протягом року зменшилась на 2,3 % і склала 14998 осіб. </w:t>
      </w:r>
    </w:p>
    <w:p w:rsidR="00B7551F" w:rsidRPr="00341EB2" w:rsidRDefault="00B7551F" w:rsidP="00237ADD">
      <w:pPr>
        <w:tabs>
          <w:tab w:val="left" w:pos="9540"/>
        </w:tabs>
        <w:ind w:firstLine="900"/>
        <w:jc w:val="both"/>
        <w:rPr>
          <w:sz w:val="28"/>
          <w:szCs w:val="28"/>
          <w:lang w:val="uk-UA"/>
        </w:rPr>
      </w:pPr>
      <w:r w:rsidRPr="00341EB2">
        <w:rPr>
          <w:sz w:val="28"/>
          <w:szCs w:val="28"/>
          <w:lang w:val="uk-UA"/>
        </w:rPr>
        <w:t>Кількість найманих працівників у фізичних осіб скоротилась на 5,8 %  (з 2944 до 2774 осіб). Найчастіше наймані працівники свідомо переходять у тіньовий сектор для отримання субсидії на комунальні послуги, а ФОП таким чином мінімізують свої обов’язкові податкові платежі.</w:t>
      </w:r>
    </w:p>
    <w:p w:rsidR="00B7551F" w:rsidRPr="00341EB2" w:rsidRDefault="00B7551F" w:rsidP="00237ADD">
      <w:pPr>
        <w:tabs>
          <w:tab w:val="left" w:pos="9540"/>
        </w:tabs>
        <w:ind w:firstLine="900"/>
        <w:jc w:val="both"/>
        <w:rPr>
          <w:sz w:val="28"/>
          <w:szCs w:val="28"/>
          <w:lang w:val="uk-UA"/>
        </w:rPr>
      </w:pPr>
      <w:r w:rsidRPr="00341EB2">
        <w:rPr>
          <w:sz w:val="28"/>
          <w:szCs w:val="28"/>
          <w:lang w:val="uk-UA"/>
        </w:rPr>
        <w:t>За даними головного управління статистики у Чернігівській області кількість малих підприємств скоротилась на 13 % і склала 2329 підприємств, на яких зайнято 14269 працівників (у минулому році – 14290 працівників).</w:t>
      </w:r>
    </w:p>
    <w:p w:rsidR="00B7551F" w:rsidRPr="00341EB2" w:rsidRDefault="00B7551F" w:rsidP="00237ADD">
      <w:pPr>
        <w:tabs>
          <w:tab w:val="left" w:pos="9540"/>
        </w:tabs>
        <w:ind w:firstLine="900"/>
        <w:jc w:val="both"/>
        <w:rPr>
          <w:sz w:val="28"/>
          <w:szCs w:val="28"/>
          <w:lang w:val="uk-UA"/>
        </w:rPr>
      </w:pPr>
      <w:r w:rsidRPr="00341EB2">
        <w:rPr>
          <w:sz w:val="28"/>
          <w:szCs w:val="28"/>
          <w:lang w:val="uk-UA"/>
        </w:rPr>
        <w:t xml:space="preserve">Кількість середніх підприємств збільшилась на три суб’єкти господарювання, кількість зайнятих працівників зменшилась на 1,4 %. (з </w:t>
      </w:r>
      <w:r w:rsidRPr="00341EB2">
        <w:rPr>
          <w:color w:val="000000"/>
          <w:spacing w:val="8"/>
          <w:sz w:val="28"/>
          <w:szCs w:val="28"/>
          <w:lang w:val="uk-UA"/>
        </w:rPr>
        <w:t>23091осіб до 22770 ос.).</w:t>
      </w:r>
      <w:r w:rsidRPr="00341EB2">
        <w:rPr>
          <w:sz w:val="28"/>
          <w:szCs w:val="28"/>
          <w:lang w:val="uk-UA"/>
        </w:rPr>
        <w:t xml:space="preserve"> </w:t>
      </w:r>
    </w:p>
    <w:p w:rsidR="00B7551F" w:rsidRDefault="00B7551F" w:rsidP="00E83680">
      <w:pPr>
        <w:pStyle w:val="BodyTextIndent2"/>
        <w:spacing w:after="0" w:line="240" w:lineRule="auto"/>
        <w:ind w:left="0" w:firstLine="546"/>
        <w:jc w:val="both"/>
        <w:rPr>
          <w:sz w:val="28"/>
          <w:szCs w:val="28"/>
          <w:lang w:val="uk-UA"/>
        </w:rPr>
      </w:pPr>
      <w:r w:rsidRPr="00341EB2">
        <w:rPr>
          <w:sz w:val="28"/>
          <w:szCs w:val="28"/>
          <w:lang w:val="uk-UA"/>
        </w:rPr>
        <w:t>Протягом І півріччя 2017 року здійснила реєстраційні дії 201 юридична особа та 1455  фізичних осіб-підприємців. Скасувало діяльність 58 юридичних осіб та 2111 фізичних осіб-підприємців.</w:t>
      </w:r>
      <w:r w:rsidRPr="00E83680">
        <w:rPr>
          <w:sz w:val="28"/>
          <w:szCs w:val="28"/>
          <w:lang w:val="uk-UA"/>
        </w:rPr>
        <w:t xml:space="preserve"> </w:t>
      </w:r>
    </w:p>
    <w:p w:rsidR="00B7551F" w:rsidRDefault="00B7551F" w:rsidP="00E83680">
      <w:pPr>
        <w:pStyle w:val="BodyTextIndent2"/>
        <w:spacing w:after="0" w:line="240" w:lineRule="auto"/>
        <w:ind w:left="0" w:firstLine="546"/>
        <w:jc w:val="both"/>
        <w:rPr>
          <w:sz w:val="28"/>
          <w:szCs w:val="28"/>
          <w:lang w:val="uk-UA"/>
        </w:rPr>
      </w:pPr>
      <w:r w:rsidRPr="00341EB2">
        <w:rPr>
          <w:sz w:val="28"/>
          <w:szCs w:val="28"/>
          <w:lang w:val="uk-UA"/>
        </w:rPr>
        <w:t>Галузева структура, що склалась за останні роки, практично залишається незмінною. Найбільш привабливою для малого бізнесу залишається сфера торгівлі та послуг (33,2 % підприємців). На другому місці сфера послуг – 31,8%.</w:t>
      </w:r>
    </w:p>
    <w:p w:rsidR="00B7551F" w:rsidRDefault="00B7551F" w:rsidP="00E83680">
      <w:pPr>
        <w:pStyle w:val="BodyTextIndent2"/>
        <w:spacing w:after="0" w:line="240" w:lineRule="auto"/>
        <w:ind w:left="0" w:firstLine="546"/>
        <w:jc w:val="both"/>
        <w:rPr>
          <w:sz w:val="28"/>
          <w:szCs w:val="28"/>
          <w:lang w:val="uk-UA"/>
        </w:rPr>
      </w:pPr>
      <w:r>
        <w:rPr>
          <w:sz w:val="28"/>
          <w:szCs w:val="28"/>
          <w:lang w:val="uk-UA"/>
        </w:rPr>
        <w:t>У місті реалізується</w:t>
      </w:r>
      <w:r w:rsidRPr="00E83680">
        <w:rPr>
          <w:sz w:val="28"/>
          <w:szCs w:val="28"/>
          <w:lang w:val="uk-UA"/>
        </w:rPr>
        <w:t xml:space="preserve"> </w:t>
      </w:r>
      <w:r w:rsidRPr="00341EB2">
        <w:rPr>
          <w:sz w:val="28"/>
          <w:szCs w:val="28"/>
          <w:lang w:val="uk-UA"/>
        </w:rPr>
        <w:t>Програма підтримки малого та середнього підприємництва у м. Чернігові на 2017-2020 роки</w:t>
      </w:r>
      <w:r>
        <w:rPr>
          <w:sz w:val="28"/>
          <w:szCs w:val="28"/>
          <w:lang w:val="uk-UA"/>
        </w:rPr>
        <w:t>.</w:t>
      </w:r>
    </w:p>
    <w:p w:rsidR="00B7551F" w:rsidRDefault="00B7551F" w:rsidP="00E83680">
      <w:pPr>
        <w:pStyle w:val="BodyTextIndent2"/>
        <w:spacing w:after="0" w:line="240" w:lineRule="auto"/>
        <w:ind w:left="0" w:firstLine="546"/>
        <w:jc w:val="both"/>
        <w:rPr>
          <w:sz w:val="28"/>
          <w:szCs w:val="28"/>
          <w:lang w:val="uk-UA"/>
        </w:rPr>
      </w:pPr>
      <w:r>
        <w:rPr>
          <w:sz w:val="28"/>
          <w:szCs w:val="28"/>
          <w:lang w:val="uk-UA"/>
        </w:rPr>
        <w:t>В рамках виконання завдань зазначеної Програми було організовано проведення наступних заходів:</w:t>
      </w:r>
    </w:p>
    <w:p w:rsidR="00B7551F" w:rsidRDefault="00B7551F" w:rsidP="00E83680">
      <w:pPr>
        <w:numPr>
          <w:ilvl w:val="0"/>
          <w:numId w:val="8"/>
        </w:numPr>
        <w:ind w:left="0" w:firstLine="708"/>
        <w:jc w:val="both"/>
        <w:rPr>
          <w:sz w:val="28"/>
          <w:szCs w:val="28"/>
          <w:lang w:val="uk-UA"/>
        </w:rPr>
      </w:pPr>
      <w:r>
        <w:rPr>
          <w:sz w:val="28"/>
          <w:szCs w:val="28"/>
          <w:lang w:val="uk-UA"/>
        </w:rPr>
        <w:t xml:space="preserve">-  </w:t>
      </w:r>
      <w:r w:rsidRPr="00341EB2">
        <w:rPr>
          <w:sz w:val="28"/>
          <w:szCs w:val="28"/>
          <w:lang w:val="uk-UA"/>
        </w:rPr>
        <w:t>бізнес-місі</w:t>
      </w:r>
      <w:r>
        <w:rPr>
          <w:sz w:val="28"/>
          <w:szCs w:val="28"/>
          <w:lang w:val="uk-UA"/>
        </w:rPr>
        <w:t>я</w:t>
      </w:r>
      <w:r w:rsidRPr="00341EB2">
        <w:rPr>
          <w:lang w:val="uk-UA"/>
        </w:rPr>
        <w:t xml:space="preserve"> «</w:t>
      </w:r>
      <w:r w:rsidRPr="00341EB2">
        <w:rPr>
          <w:sz w:val="28"/>
          <w:szCs w:val="28"/>
          <w:lang w:val="uk-UA"/>
        </w:rPr>
        <w:t>Бізнес з Польщею: розвиток виробничої кооперації»  підприємців міста до м. Познань</w:t>
      </w:r>
      <w:r>
        <w:rPr>
          <w:sz w:val="28"/>
          <w:szCs w:val="28"/>
          <w:lang w:val="uk-UA"/>
        </w:rPr>
        <w:t>;</w:t>
      </w:r>
      <w:r w:rsidRPr="00E83680">
        <w:rPr>
          <w:sz w:val="28"/>
          <w:szCs w:val="28"/>
          <w:lang w:val="uk-UA"/>
        </w:rPr>
        <w:t xml:space="preserve"> </w:t>
      </w:r>
    </w:p>
    <w:p w:rsidR="00B7551F" w:rsidRPr="00341EB2" w:rsidRDefault="00B7551F" w:rsidP="00E83680">
      <w:pPr>
        <w:numPr>
          <w:ilvl w:val="0"/>
          <w:numId w:val="8"/>
        </w:numPr>
        <w:ind w:left="0" w:firstLine="708"/>
        <w:jc w:val="both"/>
        <w:rPr>
          <w:sz w:val="28"/>
          <w:szCs w:val="28"/>
          <w:lang w:val="uk-UA"/>
        </w:rPr>
      </w:pPr>
      <w:r w:rsidRPr="00341EB2">
        <w:rPr>
          <w:sz w:val="28"/>
          <w:szCs w:val="28"/>
          <w:lang w:val="uk-UA"/>
        </w:rPr>
        <w:t>семінар на тему «Як виконати всі вимоги законодавства про працю та зменшити попадання під великі суми штрафів»;</w:t>
      </w:r>
    </w:p>
    <w:p w:rsidR="00B7551F" w:rsidRPr="00341EB2" w:rsidRDefault="00B7551F" w:rsidP="00E83680">
      <w:pPr>
        <w:numPr>
          <w:ilvl w:val="0"/>
          <w:numId w:val="8"/>
        </w:numPr>
        <w:ind w:left="0" w:firstLine="708"/>
        <w:jc w:val="both"/>
        <w:rPr>
          <w:sz w:val="28"/>
          <w:szCs w:val="28"/>
          <w:lang w:val="uk-UA"/>
        </w:rPr>
      </w:pPr>
      <w:r w:rsidRPr="00341EB2">
        <w:rPr>
          <w:sz w:val="28"/>
          <w:szCs w:val="28"/>
          <w:lang w:val="uk-UA"/>
        </w:rPr>
        <w:t>акцію соціальної реклами на основі дитячих малюнків Чернігівських школярів щодо сплати податків та розвитку міста»;</w:t>
      </w:r>
    </w:p>
    <w:p w:rsidR="00B7551F" w:rsidRPr="00341EB2" w:rsidRDefault="00B7551F" w:rsidP="00E83680">
      <w:pPr>
        <w:numPr>
          <w:ilvl w:val="0"/>
          <w:numId w:val="8"/>
        </w:numPr>
        <w:ind w:left="0" w:firstLine="708"/>
        <w:jc w:val="both"/>
        <w:rPr>
          <w:sz w:val="28"/>
          <w:szCs w:val="28"/>
          <w:lang w:val="uk-UA"/>
        </w:rPr>
      </w:pPr>
      <w:r w:rsidRPr="00341EB2">
        <w:rPr>
          <w:sz w:val="28"/>
          <w:szCs w:val="28"/>
          <w:lang w:val="uk-UA"/>
        </w:rPr>
        <w:t>розроблення та випуску спеціалізованого знаку «Чернігів, купуй рідне!»;</w:t>
      </w:r>
    </w:p>
    <w:p w:rsidR="00B7551F" w:rsidRPr="00341EB2" w:rsidRDefault="00B7551F" w:rsidP="00E83680">
      <w:pPr>
        <w:numPr>
          <w:ilvl w:val="0"/>
          <w:numId w:val="8"/>
        </w:numPr>
        <w:ind w:left="0" w:firstLine="708"/>
        <w:jc w:val="both"/>
        <w:rPr>
          <w:sz w:val="28"/>
          <w:szCs w:val="28"/>
          <w:lang w:val="uk-UA"/>
        </w:rPr>
      </w:pPr>
      <w:r w:rsidRPr="00341EB2">
        <w:rPr>
          <w:sz w:val="28"/>
          <w:szCs w:val="28"/>
          <w:lang w:val="uk-UA"/>
        </w:rPr>
        <w:t>на міському телеканалі «Дитинець» випущено телепередачі «Срібна гривня» (Кейси) (ТОВ Веб-</w:t>
      </w:r>
      <w:r>
        <w:rPr>
          <w:sz w:val="28"/>
          <w:szCs w:val="28"/>
          <w:lang w:val="uk-UA"/>
        </w:rPr>
        <w:t>П</w:t>
      </w:r>
      <w:r w:rsidRPr="00341EB2">
        <w:rPr>
          <w:sz w:val="28"/>
          <w:szCs w:val="28"/>
          <w:lang w:val="uk-UA"/>
        </w:rPr>
        <w:t>родакшен, ТМ «Лавіс», ТОВ «Пет-Технолоджис», ТОВ «Інсаіт»)</w:t>
      </w:r>
      <w:r>
        <w:rPr>
          <w:sz w:val="28"/>
          <w:szCs w:val="28"/>
          <w:lang w:val="uk-UA"/>
        </w:rPr>
        <w:t>;</w:t>
      </w:r>
    </w:p>
    <w:p w:rsidR="00B7551F" w:rsidRDefault="00B7551F" w:rsidP="00E83680">
      <w:pPr>
        <w:numPr>
          <w:ilvl w:val="0"/>
          <w:numId w:val="8"/>
        </w:numPr>
        <w:ind w:left="0" w:firstLine="708"/>
        <w:jc w:val="both"/>
        <w:rPr>
          <w:sz w:val="28"/>
          <w:szCs w:val="28"/>
          <w:lang w:val="uk-UA"/>
        </w:rPr>
      </w:pPr>
      <w:r w:rsidRPr="00341EB2">
        <w:rPr>
          <w:sz w:val="28"/>
          <w:szCs w:val="28"/>
          <w:lang w:val="uk-UA"/>
        </w:rPr>
        <w:t>часткове відшкодування витрат приватного виробничо-торгівельного підприємства «ДЖІ-ЕН-ЕЛ» за участь у виставково-ярмарковому заході у м. Лондон (Велика Британія) на суму 30,8 тис.</w:t>
      </w:r>
      <w:r>
        <w:rPr>
          <w:sz w:val="28"/>
          <w:szCs w:val="28"/>
          <w:lang w:val="uk-UA"/>
        </w:rPr>
        <w:t xml:space="preserve"> </w:t>
      </w:r>
      <w:r w:rsidRPr="00341EB2">
        <w:rPr>
          <w:sz w:val="28"/>
          <w:szCs w:val="28"/>
          <w:lang w:val="uk-UA"/>
        </w:rPr>
        <w:t>грн.</w:t>
      </w:r>
    </w:p>
    <w:p w:rsidR="00B7551F" w:rsidRDefault="00B7551F" w:rsidP="00E83680">
      <w:pPr>
        <w:ind w:firstLine="709"/>
        <w:jc w:val="both"/>
        <w:rPr>
          <w:sz w:val="28"/>
          <w:szCs w:val="28"/>
          <w:lang w:val="uk-UA"/>
        </w:rPr>
      </w:pPr>
      <w:r>
        <w:rPr>
          <w:sz w:val="28"/>
          <w:szCs w:val="28"/>
          <w:lang w:val="uk-UA"/>
        </w:rPr>
        <w:t>-</w:t>
      </w:r>
      <w:r w:rsidRPr="00E83680">
        <w:rPr>
          <w:sz w:val="28"/>
          <w:szCs w:val="28"/>
          <w:lang w:val="uk-UA"/>
        </w:rPr>
        <w:t xml:space="preserve"> знижено граничний розмір пайової участі замовників (інвесторів) у розвитку інфраструктури міста для будівель промислового призначення складає з 10% до 0,01 % загальної кошторисної вартості будівництва об’єкта</w:t>
      </w:r>
      <w:r>
        <w:rPr>
          <w:sz w:val="28"/>
          <w:szCs w:val="28"/>
          <w:lang w:val="uk-UA"/>
        </w:rPr>
        <w:t>.</w:t>
      </w:r>
    </w:p>
    <w:p w:rsidR="00B7551F" w:rsidRPr="00341EB2" w:rsidRDefault="00B7551F" w:rsidP="00E83680">
      <w:pPr>
        <w:ind w:firstLine="708"/>
        <w:jc w:val="both"/>
        <w:rPr>
          <w:sz w:val="28"/>
          <w:szCs w:val="28"/>
          <w:lang w:val="uk-UA"/>
        </w:rPr>
      </w:pPr>
      <w:r>
        <w:rPr>
          <w:sz w:val="28"/>
          <w:szCs w:val="28"/>
          <w:lang w:val="uk-UA"/>
        </w:rPr>
        <w:t>Крім того, з</w:t>
      </w:r>
      <w:r w:rsidRPr="00341EB2">
        <w:rPr>
          <w:sz w:val="28"/>
          <w:szCs w:val="28"/>
          <w:lang w:val="uk-UA"/>
        </w:rPr>
        <w:t xml:space="preserve"> метою підтримки бізнесу для ІІ групи платників єдиного податку, за виключенням фізичних осіб-підп</w:t>
      </w:r>
      <w:r>
        <w:rPr>
          <w:sz w:val="28"/>
          <w:szCs w:val="28"/>
          <w:lang w:val="uk-UA"/>
        </w:rPr>
        <w:t>р</w:t>
      </w:r>
      <w:r w:rsidRPr="00341EB2">
        <w:rPr>
          <w:sz w:val="28"/>
          <w:szCs w:val="28"/>
          <w:lang w:val="uk-UA"/>
        </w:rPr>
        <w:t>иємців, що займаються роздрібною торгівлею з лотків та на ринках, ставку податку зменшено</w:t>
      </w:r>
      <w:r>
        <w:rPr>
          <w:sz w:val="28"/>
          <w:szCs w:val="28"/>
          <w:lang w:val="uk-UA"/>
        </w:rPr>
        <w:t xml:space="preserve"> з 20 % до 15%</w:t>
      </w:r>
      <w:r w:rsidRPr="00341EB2">
        <w:rPr>
          <w:sz w:val="28"/>
          <w:szCs w:val="28"/>
          <w:lang w:val="uk-UA"/>
        </w:rPr>
        <w:t xml:space="preserve">. </w:t>
      </w:r>
    </w:p>
    <w:p w:rsidR="00B7551F" w:rsidRPr="00341EB2" w:rsidRDefault="00B7551F" w:rsidP="00237ADD">
      <w:pPr>
        <w:tabs>
          <w:tab w:val="left" w:pos="9540"/>
        </w:tabs>
        <w:ind w:firstLine="567"/>
        <w:jc w:val="both"/>
        <w:rPr>
          <w:bCs/>
          <w:sz w:val="28"/>
          <w:szCs w:val="28"/>
          <w:lang w:val="uk-UA"/>
        </w:rPr>
      </w:pPr>
      <w:r>
        <w:rPr>
          <w:sz w:val="28"/>
          <w:szCs w:val="28"/>
          <w:lang w:val="uk-UA"/>
        </w:rPr>
        <w:t xml:space="preserve">За результатами господарської діяльності суб’єктів малого та середнього підприємництва  надходження до міського бюджету у </w:t>
      </w:r>
      <w:r w:rsidRPr="00341EB2">
        <w:rPr>
          <w:sz w:val="28"/>
          <w:szCs w:val="28"/>
          <w:lang w:val="uk-UA"/>
        </w:rPr>
        <w:t xml:space="preserve"> І піврічч</w:t>
      </w:r>
      <w:r>
        <w:rPr>
          <w:sz w:val="28"/>
          <w:szCs w:val="28"/>
          <w:lang w:val="uk-UA"/>
        </w:rPr>
        <w:t xml:space="preserve">і 2017 року </w:t>
      </w:r>
      <w:r w:rsidRPr="00341EB2">
        <w:rPr>
          <w:sz w:val="28"/>
          <w:szCs w:val="28"/>
          <w:lang w:val="uk-UA"/>
        </w:rPr>
        <w:t xml:space="preserve"> </w:t>
      </w:r>
      <w:r>
        <w:rPr>
          <w:sz w:val="28"/>
          <w:szCs w:val="28"/>
          <w:lang w:val="uk-UA"/>
        </w:rPr>
        <w:t xml:space="preserve">становили 269,8 млн грн, що на 27,8 % більше ніж за аналогічний період минулого року (податок на доходи фізичних осіб; акцизний податок з реалізації алкогольних напоїв, тютюнових виробів та паливно-мастильних матеріалів; податок на нерухоме майно; плата за землю; транспортний податок, туристичний збір, єдиний податок, екологічний податок). </w:t>
      </w:r>
      <w:r w:rsidRPr="00341EB2">
        <w:rPr>
          <w:bCs/>
          <w:sz w:val="28"/>
          <w:szCs w:val="28"/>
          <w:lang w:val="uk-UA"/>
        </w:rPr>
        <w:t xml:space="preserve">  </w:t>
      </w:r>
    </w:p>
    <w:p w:rsidR="00B7551F" w:rsidRPr="00341EB2" w:rsidRDefault="00B7551F" w:rsidP="0020400B">
      <w:pPr>
        <w:ind w:firstLine="708"/>
        <w:jc w:val="both"/>
        <w:rPr>
          <w:b/>
          <w:sz w:val="28"/>
          <w:szCs w:val="28"/>
          <w:lang w:val="uk-UA"/>
        </w:rPr>
      </w:pPr>
    </w:p>
    <w:p w:rsidR="00B7551F" w:rsidRPr="00341EB2" w:rsidRDefault="00B7551F" w:rsidP="00D2784E">
      <w:pPr>
        <w:pStyle w:val="Heading2"/>
        <w:jc w:val="center"/>
        <w:rPr>
          <w:rFonts w:ascii="Times New Roman" w:hAnsi="Times New Roman"/>
          <w:i w:val="0"/>
          <w:color w:val="000000"/>
          <w:lang w:val="uk-UA"/>
        </w:rPr>
      </w:pPr>
      <w:bookmarkStart w:id="45" w:name="_Toc466886561"/>
      <w:r w:rsidRPr="00341EB2">
        <w:rPr>
          <w:rFonts w:ascii="Times New Roman" w:hAnsi="Times New Roman"/>
          <w:i w:val="0"/>
          <w:color w:val="000000"/>
          <w:lang w:val="uk-UA"/>
        </w:rPr>
        <w:t>ІНВЕСТИЦІЙНА ДІЯЛЬНІСТЬ ТА ІННОВАЦІЙНИЙ РОЗВИТОК</w:t>
      </w:r>
      <w:bookmarkEnd w:id="33"/>
      <w:bookmarkEnd w:id="34"/>
      <w:bookmarkEnd w:id="35"/>
      <w:bookmarkEnd w:id="45"/>
    </w:p>
    <w:p w:rsidR="00B7551F" w:rsidRPr="00341EB2" w:rsidRDefault="00B7551F" w:rsidP="0020400B">
      <w:pPr>
        <w:ind w:firstLine="720"/>
        <w:jc w:val="both"/>
        <w:rPr>
          <w:sz w:val="28"/>
          <w:szCs w:val="28"/>
          <w:lang w:val="uk-UA"/>
        </w:rPr>
      </w:pPr>
      <w:r w:rsidRPr="00341EB2">
        <w:rPr>
          <w:sz w:val="28"/>
          <w:szCs w:val="28"/>
          <w:lang w:val="uk-UA"/>
        </w:rPr>
        <w:t>У І кварталі поточного року підприємства та організації міста за рахунок усіх джерел фінансування освоїли 180,8 млн грн капітальних інвестицій</w:t>
      </w:r>
      <w:r>
        <w:rPr>
          <w:sz w:val="28"/>
          <w:szCs w:val="28"/>
          <w:lang w:val="uk-UA"/>
        </w:rPr>
        <w:t xml:space="preserve">, що більше рівня відповідного періоду минулого року на 28,3 %. </w:t>
      </w:r>
    </w:p>
    <w:bookmarkStart w:id="46" w:name="_MON_1530430435"/>
    <w:bookmarkStart w:id="47" w:name="_MON_1509170268"/>
    <w:bookmarkStart w:id="48" w:name="_MON_1516165678"/>
    <w:bookmarkStart w:id="49" w:name="_MON_1561365086"/>
    <w:bookmarkStart w:id="50" w:name="_MON_1561365118"/>
    <w:bookmarkStart w:id="51" w:name="_MON_1509170200"/>
    <w:bookmarkEnd w:id="46"/>
    <w:bookmarkEnd w:id="47"/>
    <w:bookmarkEnd w:id="48"/>
    <w:bookmarkEnd w:id="49"/>
    <w:bookmarkEnd w:id="50"/>
    <w:bookmarkEnd w:id="51"/>
    <w:p w:rsidR="00B7551F" w:rsidRPr="00341EB2" w:rsidRDefault="00B7551F" w:rsidP="0020400B">
      <w:pPr>
        <w:jc w:val="both"/>
        <w:rPr>
          <w:sz w:val="28"/>
          <w:szCs w:val="28"/>
          <w:lang w:val="uk-UA"/>
        </w:rPr>
      </w:pPr>
      <w:r w:rsidRPr="00341EB2">
        <w:rPr>
          <w:sz w:val="28"/>
          <w:szCs w:val="28"/>
          <w:lang w:val="uk-UA"/>
        </w:rPr>
        <w:object w:dxaOrig="18418" w:dyaOrig="8573">
          <v:shape id="_x0000_i1028" type="#_x0000_t75" style="width:432.75pt;height:154.5pt" o:ole="">
            <v:imagedata r:id="rId13" o:title=""/>
          </v:shape>
          <o:OLEObject Type="Embed" ProgID="Excel.Sheet.12" ShapeID="_x0000_i1028" DrawAspect="Content" ObjectID="_1564303165" r:id="rId14"/>
        </w:object>
      </w:r>
    </w:p>
    <w:p w:rsidR="00B7551F" w:rsidRPr="00341EB2" w:rsidRDefault="00B7551F" w:rsidP="0020400B">
      <w:pPr>
        <w:ind w:firstLine="720"/>
        <w:jc w:val="both"/>
        <w:rPr>
          <w:sz w:val="28"/>
          <w:szCs w:val="28"/>
          <w:lang w:val="uk-UA"/>
        </w:rPr>
      </w:pPr>
      <w:r w:rsidRPr="00341EB2">
        <w:rPr>
          <w:sz w:val="28"/>
          <w:szCs w:val="28"/>
          <w:lang w:val="uk-UA"/>
        </w:rPr>
        <w:t>Рис.</w:t>
      </w:r>
      <w:r>
        <w:rPr>
          <w:sz w:val="28"/>
          <w:szCs w:val="28"/>
          <w:lang w:val="uk-UA"/>
        </w:rPr>
        <w:t>4</w:t>
      </w:r>
      <w:r w:rsidRPr="00341EB2">
        <w:rPr>
          <w:sz w:val="28"/>
          <w:szCs w:val="28"/>
          <w:lang w:val="uk-UA"/>
        </w:rPr>
        <w:t>. Обсяг капітальних інвестицій, освоєних суб’єктами господарювання міста, (млн грн)</w:t>
      </w:r>
    </w:p>
    <w:p w:rsidR="00B7551F" w:rsidRPr="00341EB2" w:rsidRDefault="00B7551F" w:rsidP="0020400B">
      <w:pPr>
        <w:ind w:firstLine="720"/>
        <w:jc w:val="both"/>
        <w:rPr>
          <w:sz w:val="28"/>
          <w:szCs w:val="28"/>
          <w:highlight w:val="yellow"/>
          <w:lang w:val="uk-UA"/>
        </w:rPr>
      </w:pPr>
    </w:p>
    <w:p w:rsidR="00B7551F" w:rsidRPr="00341EB2" w:rsidRDefault="00B7551F" w:rsidP="0020400B">
      <w:pPr>
        <w:ind w:firstLine="720"/>
        <w:jc w:val="both"/>
        <w:rPr>
          <w:sz w:val="28"/>
          <w:szCs w:val="28"/>
          <w:lang w:val="uk-UA"/>
        </w:rPr>
      </w:pPr>
      <w:r w:rsidRPr="00341EB2">
        <w:rPr>
          <w:sz w:val="28"/>
          <w:szCs w:val="28"/>
          <w:lang w:val="uk-UA"/>
        </w:rPr>
        <w:t>Зростання обсягів капітальних інвестицій відбулось за всіма джерелами фінансування крім коштів державного бюджету.  З цього джерела надійшло на 23,2 % коштів менше.</w:t>
      </w:r>
    </w:p>
    <w:p w:rsidR="00B7551F" w:rsidRPr="00341EB2" w:rsidRDefault="00B7551F" w:rsidP="0020400B">
      <w:pPr>
        <w:ind w:firstLine="720"/>
        <w:jc w:val="both"/>
        <w:rPr>
          <w:sz w:val="28"/>
          <w:szCs w:val="28"/>
          <w:lang w:val="uk-UA"/>
        </w:rPr>
      </w:pPr>
      <w:r w:rsidRPr="00341EB2">
        <w:rPr>
          <w:sz w:val="28"/>
          <w:szCs w:val="28"/>
          <w:lang w:val="uk-UA"/>
        </w:rPr>
        <w:t xml:space="preserve">Найбільше збільшився обсяг інвестиції за рахунок коштів місцевого бюджету (майже в 2 рази). </w:t>
      </w:r>
    </w:p>
    <w:p w:rsidR="00B7551F" w:rsidRPr="00341EB2" w:rsidRDefault="00B7551F" w:rsidP="008E6A3E">
      <w:pPr>
        <w:autoSpaceDE w:val="0"/>
        <w:autoSpaceDN w:val="0"/>
        <w:adjustRightInd w:val="0"/>
        <w:ind w:firstLine="708"/>
        <w:jc w:val="both"/>
        <w:rPr>
          <w:sz w:val="28"/>
          <w:szCs w:val="28"/>
          <w:highlight w:val="yellow"/>
          <w:lang w:val="uk-UA"/>
        </w:rPr>
      </w:pPr>
      <w:r w:rsidRPr="00341EB2">
        <w:rPr>
          <w:sz w:val="28"/>
          <w:szCs w:val="28"/>
          <w:lang w:val="uk-UA"/>
        </w:rPr>
        <w:t xml:space="preserve">Головним джерелом фінансування капітальних інвестицій залишаються власні кошти підприємств та організацій (+25.8 % до І кварталу 2016 року). </w:t>
      </w:r>
    </w:p>
    <w:p w:rsidR="00B7551F" w:rsidRPr="00341EB2" w:rsidRDefault="00B7551F" w:rsidP="0020400B">
      <w:pPr>
        <w:ind w:firstLine="720"/>
        <w:jc w:val="both"/>
        <w:rPr>
          <w:sz w:val="28"/>
          <w:szCs w:val="28"/>
          <w:lang w:val="uk-UA"/>
        </w:rPr>
      </w:pPr>
    </w:p>
    <w:bookmarkStart w:id="52" w:name="_MON_1530433876"/>
    <w:bookmarkStart w:id="53" w:name="_MON_1530433518"/>
    <w:bookmarkStart w:id="54" w:name="_MON_1530433768"/>
    <w:bookmarkStart w:id="55" w:name="_MON_1561365363"/>
    <w:bookmarkEnd w:id="52"/>
    <w:bookmarkEnd w:id="53"/>
    <w:bookmarkEnd w:id="54"/>
    <w:bookmarkEnd w:id="55"/>
    <w:p w:rsidR="00B7551F" w:rsidRPr="00341EB2" w:rsidRDefault="00B7551F" w:rsidP="00E80088">
      <w:pPr>
        <w:jc w:val="both"/>
        <w:rPr>
          <w:sz w:val="28"/>
          <w:szCs w:val="28"/>
          <w:lang w:val="uk-UA"/>
        </w:rPr>
      </w:pPr>
      <w:r w:rsidRPr="00ED1347">
        <w:rPr>
          <w:noProof/>
        </w:rPr>
        <w:object w:dxaOrig="9178" w:dyaOrig="5079">
          <v:shape id="Объект 4" o:spid="_x0000_i1029" type="#_x0000_t75" style="width:459pt;height:254.25pt;visibility:visible" o:ole="">
            <v:imagedata r:id="rId15" o:title="" cropbottom="-116f" cropright="-29f"/>
            <o:lock v:ext="edit" aspectratio="f"/>
          </v:shape>
          <o:OLEObject Type="Embed" ProgID="Excel.Chart.8" ShapeID="Объект 4" DrawAspect="Content" ObjectID="_1564303166" r:id="rId16"/>
        </w:object>
      </w:r>
      <w:r w:rsidRPr="00341EB2">
        <w:rPr>
          <w:lang w:val="uk-UA"/>
        </w:rPr>
        <w:tab/>
      </w:r>
      <w:r w:rsidRPr="00341EB2">
        <w:rPr>
          <w:sz w:val="28"/>
          <w:szCs w:val="28"/>
          <w:lang w:val="uk-UA"/>
        </w:rPr>
        <w:t>Рис.</w:t>
      </w:r>
      <w:r>
        <w:rPr>
          <w:sz w:val="28"/>
          <w:szCs w:val="28"/>
          <w:lang w:val="uk-UA"/>
        </w:rPr>
        <w:t>5</w:t>
      </w:r>
      <w:r w:rsidRPr="00341EB2">
        <w:rPr>
          <w:sz w:val="28"/>
          <w:szCs w:val="28"/>
          <w:lang w:val="uk-UA"/>
        </w:rPr>
        <w:t>. Капітальні інвестиції за джерелами фінансування, %</w:t>
      </w:r>
    </w:p>
    <w:p w:rsidR="00B7551F" w:rsidRPr="00341EB2" w:rsidRDefault="00B7551F" w:rsidP="0020400B">
      <w:pPr>
        <w:ind w:firstLine="720"/>
        <w:jc w:val="both"/>
        <w:rPr>
          <w:sz w:val="28"/>
          <w:szCs w:val="28"/>
          <w:lang w:val="uk-UA"/>
        </w:rPr>
      </w:pPr>
    </w:p>
    <w:p w:rsidR="00B7551F" w:rsidRPr="00341EB2" w:rsidRDefault="00B7551F" w:rsidP="0020400B">
      <w:pPr>
        <w:ind w:firstLine="720"/>
        <w:jc w:val="both"/>
        <w:rPr>
          <w:sz w:val="28"/>
          <w:szCs w:val="28"/>
          <w:lang w:val="uk-UA"/>
        </w:rPr>
      </w:pPr>
      <w:r w:rsidRPr="00341EB2">
        <w:rPr>
          <w:sz w:val="28"/>
          <w:szCs w:val="28"/>
          <w:lang w:val="uk-UA"/>
        </w:rPr>
        <w:t xml:space="preserve">Традиційно найбільше капітальних інвестицій (178,1 млн грн) вкладено в матеріальні активи підприємств, установ та організацій міста. </w:t>
      </w:r>
    </w:p>
    <w:p w:rsidR="00B7551F" w:rsidRPr="00341EB2" w:rsidRDefault="00B7551F" w:rsidP="0020400B">
      <w:pPr>
        <w:jc w:val="both"/>
        <w:rPr>
          <w:sz w:val="28"/>
          <w:szCs w:val="28"/>
          <w:highlight w:val="yellow"/>
          <w:lang w:val="uk-UA"/>
        </w:rPr>
      </w:pPr>
      <w:bookmarkStart w:id="56" w:name="_MON_1516600665"/>
      <w:bookmarkStart w:id="57" w:name="_MON_1484463685"/>
      <w:bookmarkStart w:id="58" w:name="_MON_1484629770"/>
      <w:bookmarkStart w:id="59" w:name="_MON_1484630490"/>
      <w:bookmarkStart w:id="60" w:name="_MON_1515496369"/>
      <w:bookmarkStart w:id="61" w:name="_MON_1515496742"/>
      <w:bookmarkStart w:id="62" w:name="_MON_1516600367"/>
      <w:bookmarkEnd w:id="56"/>
      <w:bookmarkEnd w:id="57"/>
      <w:bookmarkEnd w:id="58"/>
      <w:bookmarkEnd w:id="59"/>
      <w:bookmarkEnd w:id="60"/>
      <w:bookmarkEnd w:id="61"/>
      <w:bookmarkEnd w:id="62"/>
    </w:p>
    <w:p w:rsidR="00B7551F" w:rsidRPr="00341EB2" w:rsidRDefault="00B7551F" w:rsidP="0020400B">
      <w:pPr>
        <w:ind w:firstLine="709"/>
        <w:jc w:val="both"/>
        <w:rPr>
          <w:sz w:val="28"/>
          <w:szCs w:val="28"/>
          <w:lang w:val="uk-UA"/>
        </w:rPr>
      </w:pPr>
      <w:r w:rsidRPr="00341EB2">
        <w:rPr>
          <w:sz w:val="28"/>
          <w:szCs w:val="28"/>
          <w:lang w:val="uk-UA"/>
        </w:rPr>
        <w:t xml:space="preserve">Таблиця </w:t>
      </w:r>
      <w:r>
        <w:rPr>
          <w:sz w:val="28"/>
          <w:szCs w:val="28"/>
          <w:lang w:val="uk-UA"/>
        </w:rPr>
        <w:t>3</w:t>
      </w:r>
      <w:r w:rsidRPr="00341EB2">
        <w:rPr>
          <w:sz w:val="28"/>
          <w:szCs w:val="28"/>
          <w:lang w:val="uk-UA"/>
        </w:rPr>
        <w:t>. Капітальні інвестиції за видами активів</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A0"/>
      </w:tblPr>
      <w:tblGrid>
        <w:gridCol w:w="6487"/>
        <w:gridCol w:w="1701"/>
        <w:gridCol w:w="1644"/>
      </w:tblGrid>
      <w:tr w:rsidR="00B7551F" w:rsidRPr="00341EB2" w:rsidTr="00CA40D3">
        <w:trPr>
          <w:cantSplit/>
          <w:trHeight w:val="283"/>
        </w:trPr>
        <w:tc>
          <w:tcPr>
            <w:tcW w:w="3299" w:type="pct"/>
            <w:vMerge w:val="restart"/>
            <w:tcBorders>
              <w:top w:val="single" w:sz="4" w:space="0" w:color="auto"/>
              <w:left w:val="single" w:sz="4" w:space="0" w:color="auto"/>
              <w:bottom w:val="single" w:sz="4" w:space="0" w:color="auto"/>
              <w:right w:val="single" w:sz="4" w:space="0" w:color="auto"/>
            </w:tcBorders>
          </w:tcPr>
          <w:p w:rsidR="00B7551F" w:rsidRPr="00341EB2" w:rsidRDefault="00B7551F" w:rsidP="00CA40D3">
            <w:pPr>
              <w:jc w:val="center"/>
              <w:rPr>
                <w:sz w:val="28"/>
                <w:szCs w:val="28"/>
                <w:highlight w:val="yellow"/>
                <w:lang w:val="uk-UA"/>
              </w:rPr>
            </w:pPr>
          </w:p>
        </w:tc>
        <w:tc>
          <w:tcPr>
            <w:tcW w:w="1701" w:type="pct"/>
            <w:gridSpan w:val="2"/>
            <w:tcBorders>
              <w:top w:val="single" w:sz="4" w:space="0" w:color="auto"/>
              <w:left w:val="single" w:sz="4" w:space="0" w:color="auto"/>
              <w:bottom w:val="single" w:sz="4" w:space="0" w:color="auto"/>
              <w:right w:val="single" w:sz="4" w:space="0" w:color="auto"/>
            </w:tcBorders>
            <w:vAlign w:val="center"/>
          </w:tcPr>
          <w:p w:rsidR="00B7551F" w:rsidRPr="00341EB2" w:rsidRDefault="00B7551F" w:rsidP="00CA40D3">
            <w:pPr>
              <w:tabs>
                <w:tab w:val="left" w:pos="-258"/>
              </w:tabs>
              <w:ind w:left="-78" w:right="-206"/>
              <w:jc w:val="center"/>
              <w:rPr>
                <w:sz w:val="28"/>
                <w:szCs w:val="28"/>
                <w:lang w:val="uk-UA"/>
              </w:rPr>
            </w:pPr>
            <w:r w:rsidRPr="00341EB2">
              <w:rPr>
                <w:sz w:val="28"/>
                <w:szCs w:val="28"/>
                <w:lang w:val="uk-UA"/>
              </w:rPr>
              <w:t>Освоєно (використано) капітальних інвестицій</w:t>
            </w:r>
          </w:p>
        </w:tc>
      </w:tr>
      <w:tr w:rsidR="00B7551F" w:rsidRPr="00341EB2" w:rsidTr="00CA40D3">
        <w:tc>
          <w:tcPr>
            <w:tcW w:w="3299" w:type="pct"/>
            <w:vMerge/>
            <w:tcBorders>
              <w:top w:val="single" w:sz="4" w:space="0" w:color="auto"/>
              <w:left w:val="single" w:sz="4" w:space="0" w:color="auto"/>
              <w:bottom w:val="single" w:sz="4" w:space="0" w:color="auto"/>
              <w:right w:val="single" w:sz="4" w:space="0" w:color="auto"/>
            </w:tcBorders>
            <w:vAlign w:val="center"/>
          </w:tcPr>
          <w:p w:rsidR="00B7551F" w:rsidRPr="00341EB2" w:rsidRDefault="00B7551F" w:rsidP="00CA40D3">
            <w:pPr>
              <w:rPr>
                <w:sz w:val="28"/>
                <w:szCs w:val="28"/>
                <w:highlight w:val="yellow"/>
                <w:lang w:val="uk-UA"/>
              </w:rPr>
            </w:pPr>
          </w:p>
        </w:tc>
        <w:tc>
          <w:tcPr>
            <w:tcW w:w="865" w:type="pct"/>
            <w:tcBorders>
              <w:top w:val="single" w:sz="4" w:space="0" w:color="auto"/>
              <w:left w:val="single" w:sz="4" w:space="0" w:color="auto"/>
              <w:bottom w:val="single" w:sz="4" w:space="0" w:color="auto"/>
              <w:right w:val="single" w:sz="4" w:space="0" w:color="auto"/>
            </w:tcBorders>
            <w:vAlign w:val="center"/>
          </w:tcPr>
          <w:p w:rsidR="00B7551F" w:rsidRPr="00341EB2" w:rsidRDefault="00B7551F" w:rsidP="00CA40D3">
            <w:pPr>
              <w:jc w:val="center"/>
              <w:rPr>
                <w:sz w:val="28"/>
                <w:szCs w:val="28"/>
                <w:highlight w:val="yellow"/>
                <w:lang w:val="uk-UA"/>
              </w:rPr>
            </w:pPr>
            <w:r w:rsidRPr="00341EB2">
              <w:rPr>
                <w:sz w:val="28"/>
                <w:szCs w:val="28"/>
                <w:lang w:val="uk-UA"/>
              </w:rPr>
              <w:t>тис.грн</w:t>
            </w:r>
          </w:p>
        </w:tc>
        <w:tc>
          <w:tcPr>
            <w:tcW w:w="836" w:type="pct"/>
            <w:tcBorders>
              <w:top w:val="single" w:sz="4" w:space="0" w:color="auto"/>
              <w:left w:val="single" w:sz="4" w:space="0" w:color="auto"/>
              <w:bottom w:val="single" w:sz="4" w:space="0" w:color="auto"/>
              <w:right w:val="single" w:sz="4" w:space="0" w:color="auto"/>
            </w:tcBorders>
          </w:tcPr>
          <w:p w:rsidR="00B7551F" w:rsidRPr="00341EB2" w:rsidRDefault="00B7551F" w:rsidP="00CA40D3">
            <w:pPr>
              <w:jc w:val="center"/>
              <w:rPr>
                <w:sz w:val="28"/>
                <w:szCs w:val="28"/>
                <w:lang w:val="uk-UA"/>
              </w:rPr>
            </w:pPr>
            <w:r w:rsidRPr="00341EB2">
              <w:rPr>
                <w:sz w:val="28"/>
                <w:szCs w:val="28"/>
                <w:lang w:val="uk-UA"/>
              </w:rPr>
              <w:t>у % до загального обсягу</w:t>
            </w:r>
          </w:p>
        </w:tc>
      </w:tr>
      <w:tr w:rsidR="00B7551F" w:rsidRPr="00341EB2" w:rsidTr="00CA40D3">
        <w:tc>
          <w:tcPr>
            <w:tcW w:w="3299" w:type="pct"/>
            <w:tcBorders>
              <w:top w:val="single" w:sz="4" w:space="0" w:color="auto"/>
            </w:tcBorders>
            <w:vAlign w:val="bottom"/>
          </w:tcPr>
          <w:p w:rsidR="00B7551F" w:rsidRPr="00341EB2" w:rsidRDefault="00B7551F" w:rsidP="00CA40D3">
            <w:pPr>
              <w:rPr>
                <w:b/>
                <w:sz w:val="28"/>
                <w:szCs w:val="28"/>
                <w:lang w:val="uk-UA"/>
              </w:rPr>
            </w:pPr>
            <w:r w:rsidRPr="00341EB2">
              <w:rPr>
                <w:b/>
                <w:sz w:val="28"/>
                <w:szCs w:val="28"/>
                <w:lang w:val="uk-UA"/>
              </w:rPr>
              <w:t>Усього</w:t>
            </w:r>
          </w:p>
        </w:tc>
        <w:tc>
          <w:tcPr>
            <w:tcW w:w="865" w:type="pct"/>
            <w:tcBorders>
              <w:top w:val="single" w:sz="4" w:space="0" w:color="auto"/>
            </w:tcBorders>
            <w:vAlign w:val="bottom"/>
          </w:tcPr>
          <w:p w:rsidR="00B7551F" w:rsidRPr="00341EB2" w:rsidRDefault="00B7551F" w:rsidP="00CA40D3">
            <w:pPr>
              <w:jc w:val="center"/>
              <w:rPr>
                <w:b/>
                <w:bCs/>
                <w:sz w:val="28"/>
                <w:szCs w:val="28"/>
                <w:lang w:val="uk-UA"/>
              </w:rPr>
            </w:pPr>
            <w:r w:rsidRPr="00341EB2">
              <w:rPr>
                <w:b/>
                <w:bCs/>
                <w:sz w:val="28"/>
                <w:szCs w:val="28"/>
                <w:lang w:val="uk-UA"/>
              </w:rPr>
              <w:t>180764</w:t>
            </w:r>
          </w:p>
        </w:tc>
        <w:tc>
          <w:tcPr>
            <w:tcW w:w="836" w:type="pct"/>
            <w:tcBorders>
              <w:top w:val="single" w:sz="4" w:space="0" w:color="auto"/>
            </w:tcBorders>
            <w:vAlign w:val="bottom"/>
          </w:tcPr>
          <w:p w:rsidR="00B7551F" w:rsidRPr="00341EB2" w:rsidRDefault="00B7551F" w:rsidP="00CA40D3">
            <w:pPr>
              <w:jc w:val="center"/>
              <w:rPr>
                <w:b/>
                <w:bCs/>
                <w:sz w:val="28"/>
                <w:szCs w:val="28"/>
                <w:lang w:val="uk-UA"/>
              </w:rPr>
            </w:pPr>
            <w:r w:rsidRPr="00341EB2">
              <w:rPr>
                <w:b/>
                <w:bCs/>
                <w:sz w:val="28"/>
                <w:szCs w:val="28"/>
                <w:lang w:val="uk-UA"/>
              </w:rPr>
              <w:t>100,0</w:t>
            </w:r>
          </w:p>
        </w:tc>
      </w:tr>
      <w:tr w:rsidR="00B7551F" w:rsidRPr="00341EB2" w:rsidTr="00CA40D3">
        <w:tc>
          <w:tcPr>
            <w:tcW w:w="3299" w:type="pct"/>
            <w:vAlign w:val="bottom"/>
          </w:tcPr>
          <w:p w:rsidR="00B7551F" w:rsidRPr="00341EB2" w:rsidRDefault="00B7551F" w:rsidP="00CA40D3">
            <w:pPr>
              <w:rPr>
                <w:sz w:val="28"/>
                <w:szCs w:val="28"/>
                <w:lang w:val="uk-UA"/>
              </w:rPr>
            </w:pPr>
            <w:r w:rsidRPr="00341EB2">
              <w:rPr>
                <w:sz w:val="28"/>
                <w:szCs w:val="28"/>
                <w:lang w:val="uk-UA"/>
              </w:rPr>
              <w:t>інвестиції в матеріальні активи</w:t>
            </w:r>
          </w:p>
        </w:tc>
        <w:tc>
          <w:tcPr>
            <w:tcW w:w="865" w:type="pct"/>
            <w:vAlign w:val="bottom"/>
          </w:tcPr>
          <w:p w:rsidR="00B7551F" w:rsidRPr="00341EB2" w:rsidRDefault="00B7551F" w:rsidP="00CA40D3">
            <w:pPr>
              <w:jc w:val="center"/>
              <w:rPr>
                <w:sz w:val="28"/>
                <w:szCs w:val="28"/>
                <w:lang w:val="uk-UA"/>
              </w:rPr>
            </w:pPr>
            <w:r w:rsidRPr="00341EB2">
              <w:rPr>
                <w:sz w:val="28"/>
                <w:szCs w:val="28"/>
                <w:lang w:val="uk-UA"/>
              </w:rPr>
              <w:t>178132</w:t>
            </w:r>
          </w:p>
        </w:tc>
        <w:tc>
          <w:tcPr>
            <w:tcW w:w="836" w:type="pct"/>
            <w:vAlign w:val="bottom"/>
          </w:tcPr>
          <w:p w:rsidR="00B7551F" w:rsidRPr="00341EB2" w:rsidRDefault="00B7551F" w:rsidP="00CA40D3">
            <w:pPr>
              <w:jc w:val="center"/>
              <w:rPr>
                <w:sz w:val="28"/>
                <w:szCs w:val="28"/>
                <w:lang w:val="uk-UA"/>
              </w:rPr>
            </w:pPr>
            <w:r w:rsidRPr="00341EB2">
              <w:rPr>
                <w:sz w:val="28"/>
                <w:szCs w:val="28"/>
                <w:lang w:val="uk-UA"/>
              </w:rPr>
              <w:t>98,5</w:t>
            </w:r>
          </w:p>
        </w:tc>
      </w:tr>
      <w:tr w:rsidR="00B7551F" w:rsidRPr="00341EB2" w:rsidTr="00CA40D3">
        <w:tc>
          <w:tcPr>
            <w:tcW w:w="3299" w:type="pct"/>
            <w:vAlign w:val="bottom"/>
          </w:tcPr>
          <w:p w:rsidR="00B7551F" w:rsidRPr="00341EB2" w:rsidRDefault="00B7551F" w:rsidP="00CA40D3">
            <w:pPr>
              <w:ind w:left="142"/>
              <w:rPr>
                <w:sz w:val="28"/>
                <w:szCs w:val="28"/>
                <w:lang w:val="uk-UA"/>
              </w:rPr>
            </w:pPr>
            <w:r w:rsidRPr="00341EB2">
              <w:rPr>
                <w:sz w:val="28"/>
                <w:szCs w:val="28"/>
                <w:lang w:val="uk-UA"/>
              </w:rPr>
              <w:t>житлові будівлі</w:t>
            </w:r>
          </w:p>
        </w:tc>
        <w:tc>
          <w:tcPr>
            <w:tcW w:w="865" w:type="pct"/>
            <w:vAlign w:val="bottom"/>
          </w:tcPr>
          <w:p w:rsidR="00B7551F" w:rsidRPr="00341EB2" w:rsidRDefault="00B7551F" w:rsidP="00CA40D3">
            <w:pPr>
              <w:jc w:val="center"/>
              <w:rPr>
                <w:sz w:val="28"/>
                <w:szCs w:val="28"/>
                <w:lang w:val="uk-UA"/>
              </w:rPr>
            </w:pPr>
            <w:r w:rsidRPr="00341EB2">
              <w:rPr>
                <w:sz w:val="28"/>
                <w:szCs w:val="28"/>
                <w:lang w:val="uk-UA"/>
              </w:rPr>
              <w:t>46854</w:t>
            </w:r>
          </w:p>
        </w:tc>
        <w:tc>
          <w:tcPr>
            <w:tcW w:w="836" w:type="pct"/>
            <w:vAlign w:val="bottom"/>
          </w:tcPr>
          <w:p w:rsidR="00B7551F" w:rsidRPr="00341EB2" w:rsidRDefault="00B7551F" w:rsidP="00CA40D3">
            <w:pPr>
              <w:jc w:val="center"/>
              <w:rPr>
                <w:sz w:val="28"/>
                <w:szCs w:val="28"/>
                <w:lang w:val="uk-UA"/>
              </w:rPr>
            </w:pPr>
            <w:r w:rsidRPr="00341EB2">
              <w:rPr>
                <w:sz w:val="28"/>
                <w:szCs w:val="28"/>
                <w:lang w:val="uk-UA"/>
              </w:rPr>
              <w:t>25,9</w:t>
            </w:r>
          </w:p>
        </w:tc>
      </w:tr>
      <w:tr w:rsidR="00B7551F" w:rsidRPr="00341EB2" w:rsidTr="00CA40D3">
        <w:tc>
          <w:tcPr>
            <w:tcW w:w="3299" w:type="pct"/>
            <w:vAlign w:val="bottom"/>
          </w:tcPr>
          <w:p w:rsidR="00B7551F" w:rsidRPr="00341EB2" w:rsidRDefault="00B7551F" w:rsidP="00CA40D3">
            <w:pPr>
              <w:ind w:left="142"/>
              <w:rPr>
                <w:sz w:val="28"/>
                <w:szCs w:val="28"/>
                <w:lang w:val="uk-UA"/>
              </w:rPr>
            </w:pPr>
            <w:r w:rsidRPr="00341EB2">
              <w:rPr>
                <w:sz w:val="28"/>
                <w:szCs w:val="28"/>
                <w:lang w:val="uk-UA"/>
              </w:rPr>
              <w:t>нежитлові будівлі</w:t>
            </w:r>
          </w:p>
        </w:tc>
        <w:tc>
          <w:tcPr>
            <w:tcW w:w="865" w:type="pct"/>
            <w:vAlign w:val="bottom"/>
          </w:tcPr>
          <w:p w:rsidR="00B7551F" w:rsidRPr="00341EB2" w:rsidRDefault="00B7551F" w:rsidP="00CA40D3">
            <w:pPr>
              <w:jc w:val="center"/>
              <w:rPr>
                <w:sz w:val="28"/>
                <w:szCs w:val="28"/>
                <w:lang w:val="uk-UA"/>
              </w:rPr>
            </w:pPr>
            <w:r w:rsidRPr="00341EB2">
              <w:rPr>
                <w:sz w:val="28"/>
                <w:szCs w:val="28"/>
                <w:lang w:val="uk-UA"/>
              </w:rPr>
              <w:t>18226</w:t>
            </w:r>
          </w:p>
        </w:tc>
        <w:tc>
          <w:tcPr>
            <w:tcW w:w="836" w:type="pct"/>
            <w:vAlign w:val="bottom"/>
          </w:tcPr>
          <w:p w:rsidR="00B7551F" w:rsidRPr="00341EB2" w:rsidRDefault="00B7551F" w:rsidP="00CA40D3">
            <w:pPr>
              <w:jc w:val="center"/>
              <w:rPr>
                <w:sz w:val="28"/>
                <w:szCs w:val="28"/>
                <w:lang w:val="uk-UA"/>
              </w:rPr>
            </w:pPr>
            <w:r w:rsidRPr="00341EB2">
              <w:rPr>
                <w:sz w:val="28"/>
                <w:szCs w:val="28"/>
                <w:lang w:val="uk-UA"/>
              </w:rPr>
              <w:t>10,1</w:t>
            </w:r>
          </w:p>
        </w:tc>
      </w:tr>
      <w:tr w:rsidR="00B7551F" w:rsidRPr="00341EB2" w:rsidTr="00CA40D3">
        <w:tc>
          <w:tcPr>
            <w:tcW w:w="3299" w:type="pct"/>
            <w:vAlign w:val="bottom"/>
          </w:tcPr>
          <w:p w:rsidR="00B7551F" w:rsidRPr="00341EB2" w:rsidRDefault="00B7551F" w:rsidP="00CA40D3">
            <w:pPr>
              <w:ind w:left="142"/>
              <w:rPr>
                <w:sz w:val="28"/>
                <w:szCs w:val="28"/>
                <w:lang w:val="uk-UA"/>
              </w:rPr>
            </w:pPr>
            <w:r w:rsidRPr="00341EB2">
              <w:rPr>
                <w:sz w:val="28"/>
                <w:szCs w:val="28"/>
                <w:lang w:val="uk-UA"/>
              </w:rPr>
              <w:t>інженерні споруди</w:t>
            </w:r>
          </w:p>
        </w:tc>
        <w:tc>
          <w:tcPr>
            <w:tcW w:w="865" w:type="pct"/>
            <w:vAlign w:val="bottom"/>
          </w:tcPr>
          <w:p w:rsidR="00B7551F" w:rsidRPr="00341EB2" w:rsidRDefault="00B7551F" w:rsidP="00CA40D3">
            <w:pPr>
              <w:jc w:val="center"/>
              <w:rPr>
                <w:sz w:val="28"/>
                <w:szCs w:val="28"/>
                <w:lang w:val="uk-UA"/>
              </w:rPr>
            </w:pPr>
            <w:r w:rsidRPr="00341EB2">
              <w:rPr>
                <w:sz w:val="28"/>
                <w:szCs w:val="28"/>
                <w:lang w:val="uk-UA"/>
              </w:rPr>
              <w:t>12509</w:t>
            </w:r>
          </w:p>
        </w:tc>
        <w:tc>
          <w:tcPr>
            <w:tcW w:w="836" w:type="pct"/>
            <w:vAlign w:val="bottom"/>
          </w:tcPr>
          <w:p w:rsidR="00B7551F" w:rsidRPr="00341EB2" w:rsidRDefault="00B7551F" w:rsidP="00CA40D3">
            <w:pPr>
              <w:jc w:val="center"/>
              <w:rPr>
                <w:sz w:val="28"/>
                <w:szCs w:val="28"/>
                <w:lang w:val="uk-UA"/>
              </w:rPr>
            </w:pPr>
            <w:r w:rsidRPr="00341EB2">
              <w:rPr>
                <w:sz w:val="28"/>
                <w:szCs w:val="28"/>
                <w:lang w:val="uk-UA"/>
              </w:rPr>
              <w:t>6,9</w:t>
            </w:r>
          </w:p>
        </w:tc>
      </w:tr>
      <w:tr w:rsidR="00B7551F" w:rsidRPr="00341EB2" w:rsidTr="00CA40D3">
        <w:tc>
          <w:tcPr>
            <w:tcW w:w="3299" w:type="pct"/>
            <w:vAlign w:val="bottom"/>
          </w:tcPr>
          <w:p w:rsidR="00B7551F" w:rsidRPr="00341EB2" w:rsidRDefault="00B7551F" w:rsidP="00CA40D3">
            <w:pPr>
              <w:ind w:left="142"/>
              <w:rPr>
                <w:sz w:val="28"/>
                <w:szCs w:val="28"/>
                <w:lang w:val="uk-UA"/>
              </w:rPr>
            </w:pPr>
            <w:r w:rsidRPr="00341EB2">
              <w:rPr>
                <w:sz w:val="28"/>
                <w:szCs w:val="28"/>
                <w:lang w:val="uk-UA"/>
              </w:rPr>
              <w:t>машини, обладнання та інвентар</w:t>
            </w:r>
          </w:p>
        </w:tc>
        <w:tc>
          <w:tcPr>
            <w:tcW w:w="865" w:type="pct"/>
            <w:vAlign w:val="bottom"/>
          </w:tcPr>
          <w:p w:rsidR="00B7551F" w:rsidRPr="00341EB2" w:rsidRDefault="00B7551F" w:rsidP="00CA40D3">
            <w:pPr>
              <w:jc w:val="center"/>
              <w:rPr>
                <w:sz w:val="28"/>
                <w:szCs w:val="28"/>
                <w:lang w:val="uk-UA"/>
              </w:rPr>
            </w:pPr>
            <w:r w:rsidRPr="00341EB2">
              <w:rPr>
                <w:sz w:val="28"/>
                <w:szCs w:val="28"/>
                <w:lang w:val="uk-UA"/>
              </w:rPr>
              <w:t>67527</w:t>
            </w:r>
          </w:p>
        </w:tc>
        <w:tc>
          <w:tcPr>
            <w:tcW w:w="836" w:type="pct"/>
            <w:vAlign w:val="bottom"/>
          </w:tcPr>
          <w:p w:rsidR="00B7551F" w:rsidRPr="00341EB2" w:rsidRDefault="00B7551F" w:rsidP="00CA40D3">
            <w:pPr>
              <w:jc w:val="center"/>
              <w:rPr>
                <w:sz w:val="28"/>
                <w:szCs w:val="28"/>
                <w:lang w:val="uk-UA"/>
              </w:rPr>
            </w:pPr>
            <w:r w:rsidRPr="00341EB2">
              <w:rPr>
                <w:sz w:val="28"/>
                <w:szCs w:val="28"/>
                <w:lang w:val="uk-UA"/>
              </w:rPr>
              <w:t>37,4</w:t>
            </w:r>
          </w:p>
        </w:tc>
      </w:tr>
      <w:tr w:rsidR="00B7551F" w:rsidRPr="00341EB2" w:rsidTr="00CA40D3">
        <w:tc>
          <w:tcPr>
            <w:tcW w:w="3299" w:type="pct"/>
            <w:vAlign w:val="bottom"/>
          </w:tcPr>
          <w:p w:rsidR="00B7551F" w:rsidRPr="00341EB2" w:rsidRDefault="00B7551F" w:rsidP="00CA40D3">
            <w:pPr>
              <w:ind w:left="142"/>
              <w:rPr>
                <w:sz w:val="28"/>
                <w:szCs w:val="28"/>
                <w:lang w:val="uk-UA"/>
              </w:rPr>
            </w:pPr>
            <w:r w:rsidRPr="00341EB2">
              <w:rPr>
                <w:sz w:val="28"/>
                <w:szCs w:val="28"/>
                <w:lang w:val="uk-UA"/>
              </w:rPr>
              <w:t>транспортні засоби</w:t>
            </w:r>
          </w:p>
        </w:tc>
        <w:tc>
          <w:tcPr>
            <w:tcW w:w="865" w:type="pct"/>
            <w:vAlign w:val="bottom"/>
          </w:tcPr>
          <w:p w:rsidR="00B7551F" w:rsidRPr="00341EB2" w:rsidRDefault="00B7551F" w:rsidP="00CA40D3">
            <w:pPr>
              <w:jc w:val="center"/>
              <w:rPr>
                <w:sz w:val="28"/>
                <w:szCs w:val="28"/>
                <w:lang w:val="uk-UA"/>
              </w:rPr>
            </w:pPr>
            <w:r w:rsidRPr="00341EB2">
              <w:rPr>
                <w:sz w:val="28"/>
                <w:szCs w:val="28"/>
                <w:lang w:val="uk-UA"/>
              </w:rPr>
              <w:t>28815</w:t>
            </w:r>
          </w:p>
        </w:tc>
        <w:tc>
          <w:tcPr>
            <w:tcW w:w="836" w:type="pct"/>
            <w:vAlign w:val="bottom"/>
          </w:tcPr>
          <w:p w:rsidR="00B7551F" w:rsidRPr="00341EB2" w:rsidRDefault="00B7551F" w:rsidP="00CA40D3">
            <w:pPr>
              <w:jc w:val="center"/>
              <w:rPr>
                <w:sz w:val="28"/>
                <w:szCs w:val="28"/>
                <w:lang w:val="uk-UA"/>
              </w:rPr>
            </w:pPr>
            <w:r w:rsidRPr="00341EB2">
              <w:rPr>
                <w:sz w:val="28"/>
                <w:szCs w:val="28"/>
                <w:lang w:val="uk-UA"/>
              </w:rPr>
              <w:t>15,9</w:t>
            </w:r>
          </w:p>
        </w:tc>
      </w:tr>
      <w:tr w:rsidR="00B7551F" w:rsidRPr="00341EB2" w:rsidTr="00CA40D3">
        <w:tc>
          <w:tcPr>
            <w:tcW w:w="3299" w:type="pct"/>
            <w:vAlign w:val="bottom"/>
          </w:tcPr>
          <w:p w:rsidR="00B7551F" w:rsidRPr="00341EB2" w:rsidRDefault="00B7551F" w:rsidP="00CA40D3">
            <w:pPr>
              <w:ind w:left="142"/>
              <w:rPr>
                <w:sz w:val="28"/>
                <w:szCs w:val="28"/>
                <w:lang w:val="uk-UA"/>
              </w:rPr>
            </w:pPr>
            <w:r w:rsidRPr="00341EB2">
              <w:rPr>
                <w:sz w:val="28"/>
                <w:szCs w:val="28"/>
                <w:lang w:val="uk-UA"/>
              </w:rPr>
              <w:t>інші матеріальні активи</w:t>
            </w:r>
          </w:p>
        </w:tc>
        <w:tc>
          <w:tcPr>
            <w:tcW w:w="865" w:type="pct"/>
            <w:vAlign w:val="bottom"/>
          </w:tcPr>
          <w:p w:rsidR="00B7551F" w:rsidRPr="00341EB2" w:rsidRDefault="00B7551F" w:rsidP="00CA40D3">
            <w:pPr>
              <w:jc w:val="center"/>
              <w:rPr>
                <w:sz w:val="28"/>
                <w:szCs w:val="28"/>
                <w:lang w:val="uk-UA"/>
              </w:rPr>
            </w:pPr>
            <w:r w:rsidRPr="00341EB2">
              <w:rPr>
                <w:sz w:val="28"/>
                <w:szCs w:val="28"/>
                <w:lang w:val="uk-UA"/>
              </w:rPr>
              <w:t>4201</w:t>
            </w:r>
          </w:p>
        </w:tc>
        <w:tc>
          <w:tcPr>
            <w:tcW w:w="836" w:type="pct"/>
            <w:vAlign w:val="bottom"/>
          </w:tcPr>
          <w:p w:rsidR="00B7551F" w:rsidRPr="00341EB2" w:rsidRDefault="00B7551F" w:rsidP="00CA40D3">
            <w:pPr>
              <w:jc w:val="center"/>
              <w:rPr>
                <w:sz w:val="28"/>
                <w:szCs w:val="28"/>
                <w:lang w:val="uk-UA"/>
              </w:rPr>
            </w:pPr>
            <w:r w:rsidRPr="00341EB2">
              <w:rPr>
                <w:sz w:val="28"/>
                <w:szCs w:val="28"/>
                <w:lang w:val="uk-UA"/>
              </w:rPr>
              <w:t>2,3</w:t>
            </w:r>
          </w:p>
        </w:tc>
      </w:tr>
      <w:tr w:rsidR="00B7551F" w:rsidRPr="00341EB2" w:rsidTr="00CA40D3">
        <w:tc>
          <w:tcPr>
            <w:tcW w:w="3299" w:type="pct"/>
            <w:vAlign w:val="bottom"/>
          </w:tcPr>
          <w:p w:rsidR="00B7551F" w:rsidRPr="00341EB2" w:rsidRDefault="00B7551F" w:rsidP="00CA40D3">
            <w:pPr>
              <w:rPr>
                <w:sz w:val="28"/>
                <w:szCs w:val="28"/>
                <w:lang w:val="uk-UA"/>
              </w:rPr>
            </w:pPr>
            <w:r w:rsidRPr="00341EB2">
              <w:rPr>
                <w:sz w:val="28"/>
                <w:szCs w:val="28"/>
                <w:lang w:val="uk-UA"/>
              </w:rPr>
              <w:t>інвестиції в нематеріальні активи</w:t>
            </w:r>
          </w:p>
        </w:tc>
        <w:tc>
          <w:tcPr>
            <w:tcW w:w="865" w:type="pct"/>
            <w:vAlign w:val="bottom"/>
          </w:tcPr>
          <w:p w:rsidR="00B7551F" w:rsidRPr="00341EB2" w:rsidRDefault="00B7551F" w:rsidP="00CA40D3">
            <w:pPr>
              <w:jc w:val="center"/>
              <w:rPr>
                <w:sz w:val="28"/>
                <w:szCs w:val="28"/>
                <w:lang w:val="uk-UA"/>
              </w:rPr>
            </w:pPr>
            <w:r w:rsidRPr="00341EB2">
              <w:rPr>
                <w:sz w:val="28"/>
                <w:szCs w:val="28"/>
                <w:lang w:val="uk-UA"/>
              </w:rPr>
              <w:t>2632</w:t>
            </w:r>
          </w:p>
        </w:tc>
        <w:tc>
          <w:tcPr>
            <w:tcW w:w="836" w:type="pct"/>
            <w:vAlign w:val="bottom"/>
          </w:tcPr>
          <w:p w:rsidR="00B7551F" w:rsidRPr="00341EB2" w:rsidRDefault="00B7551F" w:rsidP="00CA40D3">
            <w:pPr>
              <w:jc w:val="center"/>
              <w:rPr>
                <w:sz w:val="28"/>
                <w:szCs w:val="28"/>
                <w:lang w:val="uk-UA"/>
              </w:rPr>
            </w:pPr>
            <w:r w:rsidRPr="00341EB2">
              <w:rPr>
                <w:sz w:val="28"/>
                <w:szCs w:val="28"/>
                <w:lang w:val="uk-UA"/>
              </w:rPr>
              <w:t>1,5</w:t>
            </w:r>
          </w:p>
        </w:tc>
      </w:tr>
      <w:tr w:rsidR="00B7551F" w:rsidRPr="00341EB2" w:rsidTr="00CA40D3">
        <w:tc>
          <w:tcPr>
            <w:tcW w:w="3299" w:type="pct"/>
            <w:vAlign w:val="bottom"/>
          </w:tcPr>
          <w:p w:rsidR="00B7551F" w:rsidRPr="00341EB2" w:rsidRDefault="00B7551F" w:rsidP="00CA40D3">
            <w:pPr>
              <w:ind w:left="142"/>
              <w:rPr>
                <w:sz w:val="28"/>
                <w:szCs w:val="28"/>
                <w:lang w:val="uk-UA"/>
              </w:rPr>
            </w:pPr>
            <w:r w:rsidRPr="00341EB2">
              <w:rPr>
                <w:sz w:val="28"/>
                <w:szCs w:val="28"/>
                <w:lang w:val="uk-UA"/>
              </w:rPr>
              <w:t xml:space="preserve">з них </w:t>
            </w:r>
          </w:p>
        </w:tc>
        <w:tc>
          <w:tcPr>
            <w:tcW w:w="865" w:type="pct"/>
            <w:vAlign w:val="bottom"/>
          </w:tcPr>
          <w:p w:rsidR="00B7551F" w:rsidRPr="00341EB2" w:rsidRDefault="00B7551F" w:rsidP="00CA40D3">
            <w:pPr>
              <w:jc w:val="center"/>
              <w:rPr>
                <w:sz w:val="28"/>
                <w:szCs w:val="28"/>
                <w:lang w:val="uk-UA"/>
              </w:rPr>
            </w:pPr>
          </w:p>
        </w:tc>
        <w:tc>
          <w:tcPr>
            <w:tcW w:w="836" w:type="pct"/>
            <w:vAlign w:val="bottom"/>
          </w:tcPr>
          <w:p w:rsidR="00B7551F" w:rsidRPr="00341EB2" w:rsidRDefault="00B7551F" w:rsidP="00CA40D3">
            <w:pPr>
              <w:jc w:val="center"/>
              <w:rPr>
                <w:sz w:val="28"/>
                <w:szCs w:val="28"/>
                <w:lang w:val="uk-UA"/>
              </w:rPr>
            </w:pPr>
          </w:p>
        </w:tc>
      </w:tr>
      <w:tr w:rsidR="00B7551F" w:rsidRPr="00341EB2" w:rsidTr="00CA40D3">
        <w:tc>
          <w:tcPr>
            <w:tcW w:w="3299" w:type="pct"/>
            <w:vAlign w:val="bottom"/>
          </w:tcPr>
          <w:p w:rsidR="00B7551F" w:rsidRPr="00341EB2" w:rsidRDefault="00B7551F" w:rsidP="00CA40D3">
            <w:pPr>
              <w:ind w:left="142"/>
              <w:rPr>
                <w:sz w:val="28"/>
                <w:szCs w:val="28"/>
                <w:lang w:val="uk-UA"/>
              </w:rPr>
            </w:pPr>
            <w:r w:rsidRPr="00341EB2">
              <w:rPr>
                <w:sz w:val="28"/>
                <w:szCs w:val="28"/>
                <w:lang w:val="uk-UA"/>
              </w:rPr>
              <w:t>програмне забезпечення та бази даних</w:t>
            </w:r>
          </w:p>
        </w:tc>
        <w:tc>
          <w:tcPr>
            <w:tcW w:w="865" w:type="pct"/>
            <w:vAlign w:val="bottom"/>
          </w:tcPr>
          <w:p w:rsidR="00B7551F" w:rsidRPr="00341EB2" w:rsidRDefault="00B7551F" w:rsidP="00CA40D3">
            <w:pPr>
              <w:jc w:val="center"/>
              <w:rPr>
                <w:sz w:val="28"/>
                <w:szCs w:val="28"/>
                <w:lang w:val="uk-UA"/>
              </w:rPr>
            </w:pPr>
            <w:r w:rsidRPr="00341EB2">
              <w:rPr>
                <w:sz w:val="28"/>
                <w:szCs w:val="28"/>
                <w:lang w:val="uk-UA"/>
              </w:rPr>
              <w:t>2452</w:t>
            </w:r>
          </w:p>
        </w:tc>
        <w:tc>
          <w:tcPr>
            <w:tcW w:w="836" w:type="pct"/>
            <w:vAlign w:val="bottom"/>
          </w:tcPr>
          <w:p w:rsidR="00B7551F" w:rsidRPr="00341EB2" w:rsidRDefault="00B7551F" w:rsidP="00CA40D3">
            <w:pPr>
              <w:jc w:val="center"/>
              <w:rPr>
                <w:sz w:val="28"/>
                <w:szCs w:val="28"/>
                <w:lang w:val="uk-UA"/>
              </w:rPr>
            </w:pPr>
            <w:r w:rsidRPr="00341EB2">
              <w:rPr>
                <w:sz w:val="28"/>
                <w:szCs w:val="28"/>
                <w:lang w:val="uk-UA"/>
              </w:rPr>
              <w:t>1,4</w:t>
            </w:r>
          </w:p>
        </w:tc>
      </w:tr>
      <w:tr w:rsidR="00B7551F" w:rsidRPr="00341EB2" w:rsidTr="00CA40D3">
        <w:tc>
          <w:tcPr>
            <w:tcW w:w="3299" w:type="pct"/>
            <w:vAlign w:val="bottom"/>
          </w:tcPr>
          <w:p w:rsidR="00B7551F" w:rsidRPr="00341EB2" w:rsidRDefault="00B7551F" w:rsidP="00CA40D3">
            <w:pPr>
              <w:ind w:left="142"/>
              <w:rPr>
                <w:sz w:val="28"/>
                <w:szCs w:val="28"/>
                <w:lang w:val="uk-UA"/>
              </w:rPr>
            </w:pPr>
            <w:r w:rsidRPr="00341EB2">
              <w:rPr>
                <w:sz w:val="28"/>
                <w:szCs w:val="28"/>
                <w:lang w:val="uk-UA"/>
              </w:rPr>
              <w:t>права на комерційні позначення, об’єкти промислової власності,авторські та суміжні права, патенти,ліцензії, концесії тощо</w:t>
            </w:r>
          </w:p>
        </w:tc>
        <w:tc>
          <w:tcPr>
            <w:tcW w:w="865" w:type="pct"/>
            <w:vAlign w:val="bottom"/>
          </w:tcPr>
          <w:p w:rsidR="00B7551F" w:rsidRPr="00341EB2" w:rsidRDefault="00B7551F" w:rsidP="00CA40D3">
            <w:pPr>
              <w:jc w:val="center"/>
              <w:rPr>
                <w:sz w:val="28"/>
                <w:szCs w:val="28"/>
                <w:lang w:val="uk-UA"/>
              </w:rPr>
            </w:pPr>
            <w:r w:rsidRPr="00341EB2">
              <w:rPr>
                <w:sz w:val="28"/>
                <w:szCs w:val="28"/>
                <w:lang w:val="uk-UA"/>
              </w:rPr>
              <w:t>137</w:t>
            </w:r>
          </w:p>
        </w:tc>
        <w:tc>
          <w:tcPr>
            <w:tcW w:w="836" w:type="pct"/>
            <w:vAlign w:val="bottom"/>
          </w:tcPr>
          <w:p w:rsidR="00B7551F" w:rsidRPr="00341EB2" w:rsidRDefault="00B7551F" w:rsidP="00CA40D3">
            <w:pPr>
              <w:jc w:val="center"/>
              <w:rPr>
                <w:sz w:val="28"/>
                <w:szCs w:val="28"/>
                <w:lang w:val="uk-UA"/>
              </w:rPr>
            </w:pPr>
            <w:r w:rsidRPr="00341EB2">
              <w:rPr>
                <w:sz w:val="28"/>
                <w:szCs w:val="28"/>
                <w:lang w:val="uk-UA"/>
              </w:rPr>
              <w:t>0,1</w:t>
            </w:r>
          </w:p>
        </w:tc>
      </w:tr>
    </w:tbl>
    <w:p w:rsidR="00B7551F" w:rsidRPr="00341EB2" w:rsidRDefault="00B7551F" w:rsidP="00880F3A">
      <w:pPr>
        <w:ind w:firstLine="709"/>
        <w:jc w:val="both"/>
        <w:rPr>
          <w:sz w:val="28"/>
          <w:szCs w:val="28"/>
          <w:highlight w:val="yellow"/>
          <w:lang w:val="uk-UA"/>
        </w:rPr>
      </w:pPr>
      <w:r w:rsidRPr="00341EB2">
        <w:rPr>
          <w:sz w:val="28"/>
          <w:szCs w:val="28"/>
          <w:lang w:val="uk-UA"/>
        </w:rPr>
        <w:t>Промислові підприємства міста вкладали кошти в будівництво об’єктів виробничого призначення, оновлення та модернізацію обладнання, ремонт виробничих та невиробничих приміщень. У І півріччі 2017 року прийнято в експлуатацію як нове будівництво складальний цех №3 для складання обладнання для харчової промисловості по вул. Ушинського, 20 (ТОВ «ТАН), після реконструкції - промислову будівлю будівельної індустрії по вул. Івана Мазепи, 63 (ТОВ "РАСТ"), пекарню по вул. Підводника Китицина, 59, рекламно-поліграфічну майстерню по вул. Старобілоуській, 4а</w:t>
      </w:r>
      <w:r w:rsidRPr="00341EB2">
        <w:rPr>
          <w:rFonts w:ascii="Arial" w:hAnsi="Arial" w:cs="Arial"/>
          <w:color w:val="000000"/>
          <w:sz w:val="18"/>
          <w:szCs w:val="18"/>
          <w:shd w:val="clear" w:color="auto" w:fill="C5DAFF"/>
          <w:lang w:val="uk-UA"/>
        </w:rPr>
        <w:t xml:space="preserve"> </w:t>
      </w:r>
      <w:r w:rsidRPr="00341EB2">
        <w:rPr>
          <w:sz w:val="28"/>
          <w:szCs w:val="28"/>
          <w:lang w:val="uk-UA"/>
        </w:rPr>
        <w:t>(ТОВ "Торгово-виробнича компанія "Полюс СП"), швейний цех по вул. Курганній,5 (корпус 1 )</w:t>
      </w:r>
      <w:r w:rsidRPr="00341EB2">
        <w:rPr>
          <w:rFonts w:ascii="Arial" w:hAnsi="Arial" w:cs="Arial"/>
          <w:color w:val="000000"/>
          <w:sz w:val="18"/>
          <w:szCs w:val="18"/>
          <w:shd w:val="clear" w:color="auto" w:fill="C5DAFF"/>
          <w:lang w:val="uk-UA"/>
        </w:rPr>
        <w:t xml:space="preserve"> (</w:t>
      </w:r>
      <w:r w:rsidRPr="00341EB2">
        <w:rPr>
          <w:sz w:val="28"/>
          <w:szCs w:val="28"/>
          <w:lang w:val="uk-UA"/>
        </w:rPr>
        <w:t xml:space="preserve">ФОП Волошин Олександр Миколайович) та інші. Виконано технічне переоснащення відділення розвантаження вагонів-зерновозів із улаштуванням пристрою для завантаження насипом двадцятифутових контейнерів на ТОВ "Малтюроп Юкрейн". Закуплено та оновлено машини та обладнання на ТОВ «Сівертекс» на суму 1,5 млн.грн, ТОВ «ТАН» на суму 1,1 млн.грн., ТОВ «Новофіл» - ремонт обладнання на суму 3,3 млн.грн., ТОВ «Спорттехніка» придбано станки та </w:t>
      </w:r>
      <w:r>
        <w:rPr>
          <w:sz w:val="28"/>
          <w:szCs w:val="28"/>
          <w:lang w:val="uk-UA"/>
        </w:rPr>
        <w:t>навантажувач</w:t>
      </w:r>
      <w:r w:rsidRPr="00341EB2">
        <w:rPr>
          <w:sz w:val="28"/>
          <w:szCs w:val="28"/>
          <w:lang w:val="uk-UA"/>
        </w:rPr>
        <w:t xml:space="preserve"> майже за 2,5 млн. грн. та ТОВ «Пр</w:t>
      </w:r>
      <w:r>
        <w:rPr>
          <w:sz w:val="28"/>
          <w:szCs w:val="28"/>
          <w:lang w:val="uk-UA"/>
        </w:rPr>
        <w:t xml:space="preserve">омсервіс» - верстати на 3,3 млн </w:t>
      </w:r>
      <w:r w:rsidRPr="00341EB2">
        <w:rPr>
          <w:sz w:val="28"/>
          <w:szCs w:val="28"/>
          <w:lang w:val="uk-UA"/>
        </w:rPr>
        <w:t>грн.</w:t>
      </w:r>
    </w:p>
    <w:p w:rsidR="00B7551F" w:rsidRDefault="00B7551F" w:rsidP="00880F3A">
      <w:pPr>
        <w:ind w:firstLine="709"/>
        <w:jc w:val="both"/>
        <w:rPr>
          <w:sz w:val="28"/>
          <w:szCs w:val="28"/>
          <w:lang w:val="uk-UA"/>
        </w:rPr>
      </w:pPr>
    </w:p>
    <w:p w:rsidR="00B7551F" w:rsidRPr="00341EB2" w:rsidRDefault="00B7551F" w:rsidP="00880F3A">
      <w:pPr>
        <w:ind w:firstLine="709"/>
        <w:jc w:val="both"/>
        <w:rPr>
          <w:sz w:val="28"/>
          <w:szCs w:val="28"/>
          <w:lang w:val="uk-UA"/>
        </w:rPr>
      </w:pPr>
      <w:r w:rsidRPr="00341EB2">
        <w:rPr>
          <w:sz w:val="28"/>
          <w:szCs w:val="28"/>
          <w:lang w:val="uk-UA"/>
        </w:rPr>
        <w:t>Загальний обсяг прямих іноземних інвестицій, залучених в економіку м.Чернігова, за станом на 01.04.2017 склав 24,3 млн. дол. США, що на 3,3 млн. дол. США більше, ніж на початок року. Питома вага міста в іноземному акціонерному капіталі Чернігівської області зросла з 8,7 % на початку року до 10,1 %.</w:t>
      </w:r>
    </w:p>
    <w:p w:rsidR="00B7551F" w:rsidRPr="00341EB2" w:rsidRDefault="00B7551F" w:rsidP="00880F3A">
      <w:pPr>
        <w:ind w:firstLine="709"/>
        <w:jc w:val="both"/>
        <w:rPr>
          <w:sz w:val="28"/>
          <w:szCs w:val="28"/>
          <w:lang w:val="uk-UA"/>
        </w:rPr>
      </w:pPr>
      <w:r w:rsidRPr="00341EB2">
        <w:rPr>
          <w:sz w:val="28"/>
          <w:szCs w:val="28"/>
          <w:lang w:val="uk-UA"/>
        </w:rPr>
        <w:t>Найбільші обсяги іноземних інвестицій зосереджено в промисловості (16,9 млн. дол. США, або 69,5% прямих іноземних інвестицій в економіку міста). Порівняно з 01.01.2017 року в галузь залучено на 3,1 млн. дол. США більше.</w:t>
      </w:r>
    </w:p>
    <w:p w:rsidR="00B7551F" w:rsidRPr="00341EB2" w:rsidRDefault="00B7551F" w:rsidP="00356FC0">
      <w:pPr>
        <w:ind w:left="1560" w:hanging="852"/>
        <w:jc w:val="both"/>
        <w:rPr>
          <w:b/>
          <w:sz w:val="28"/>
          <w:szCs w:val="28"/>
          <w:lang w:val="uk-UA"/>
        </w:rPr>
      </w:pPr>
    </w:p>
    <w:p w:rsidR="00B7551F" w:rsidRPr="00341EB2" w:rsidRDefault="00B7551F" w:rsidP="00356FC0">
      <w:pPr>
        <w:jc w:val="both"/>
        <w:rPr>
          <w:b/>
          <w:sz w:val="28"/>
          <w:szCs w:val="28"/>
          <w:lang w:val="uk-UA"/>
        </w:rPr>
      </w:pPr>
      <w:r w:rsidRPr="00ED1347">
        <w:rPr>
          <w:noProof/>
        </w:rPr>
        <w:object w:dxaOrig="9217" w:dyaOrig="4762">
          <v:shape id="Объект 6" o:spid="_x0000_i1030" type="#_x0000_t75" style="width:460.5pt;height:238.5pt;visibility:visible" o:ole="">
            <v:imagedata r:id="rId17" o:title="" cropbottom="-165f"/>
            <o:lock v:ext="edit" aspectratio="f"/>
          </v:shape>
          <o:OLEObject Type="Embed" ProgID="Excel.Chart.8" ShapeID="Объект 6" DrawAspect="Content" ObjectID="_1564303167" r:id="rId18"/>
        </w:object>
      </w:r>
    </w:p>
    <w:p w:rsidR="00B7551F" w:rsidRPr="00341EB2" w:rsidRDefault="00B7551F" w:rsidP="00356FC0">
      <w:pPr>
        <w:ind w:left="1560" w:hanging="852"/>
        <w:jc w:val="both"/>
        <w:rPr>
          <w:sz w:val="28"/>
          <w:szCs w:val="28"/>
          <w:lang w:val="uk-UA"/>
        </w:rPr>
      </w:pPr>
      <w:r w:rsidRPr="00341EB2">
        <w:rPr>
          <w:sz w:val="28"/>
          <w:szCs w:val="28"/>
          <w:lang w:val="uk-UA"/>
        </w:rPr>
        <w:t>Рис.</w:t>
      </w:r>
      <w:r>
        <w:rPr>
          <w:sz w:val="28"/>
          <w:szCs w:val="28"/>
          <w:lang w:val="uk-UA"/>
        </w:rPr>
        <w:t>6.</w:t>
      </w:r>
      <w:r w:rsidRPr="00341EB2">
        <w:rPr>
          <w:sz w:val="28"/>
          <w:szCs w:val="28"/>
          <w:lang w:val="uk-UA"/>
        </w:rPr>
        <w:t xml:space="preserve"> Прямі іноземні інвестиції (акціонерний капітал) за видами економічної діяльності.</w:t>
      </w:r>
    </w:p>
    <w:p w:rsidR="00B7551F" w:rsidRPr="00341EB2" w:rsidRDefault="00B7551F" w:rsidP="00356FC0">
      <w:pPr>
        <w:spacing w:line="276" w:lineRule="auto"/>
        <w:ind w:firstLine="708"/>
        <w:jc w:val="both"/>
        <w:rPr>
          <w:sz w:val="28"/>
          <w:szCs w:val="28"/>
          <w:lang w:val="uk-UA"/>
        </w:rPr>
      </w:pPr>
    </w:p>
    <w:p w:rsidR="00B7551F" w:rsidRPr="00341EB2" w:rsidRDefault="00B7551F" w:rsidP="00356FC0">
      <w:pPr>
        <w:spacing w:line="276" w:lineRule="auto"/>
        <w:ind w:firstLine="708"/>
        <w:jc w:val="both"/>
        <w:rPr>
          <w:sz w:val="28"/>
          <w:szCs w:val="28"/>
          <w:lang w:val="uk-UA"/>
        </w:rPr>
      </w:pPr>
      <w:r w:rsidRPr="00341EB2">
        <w:rPr>
          <w:sz w:val="28"/>
          <w:szCs w:val="28"/>
          <w:lang w:val="uk-UA"/>
        </w:rPr>
        <w:t>Основним донором іноземних коштів являється Польща (12,7 млн. дол. США або 57,3% іноземних інвестицій в економіку міста).</w:t>
      </w:r>
    </w:p>
    <w:p w:rsidR="00B7551F" w:rsidRPr="00341EB2" w:rsidRDefault="00B7551F" w:rsidP="00356FC0">
      <w:pPr>
        <w:jc w:val="both"/>
        <w:rPr>
          <w:sz w:val="28"/>
          <w:szCs w:val="28"/>
          <w:lang w:val="uk-UA"/>
        </w:rPr>
      </w:pPr>
      <w:r w:rsidRPr="00ED1347">
        <w:rPr>
          <w:noProof/>
        </w:rPr>
        <w:object w:dxaOrig="9466" w:dyaOrig="4906">
          <v:shape id="Объект 7" o:spid="_x0000_i1031" type="#_x0000_t75" style="width:473.25pt;height:246pt;visibility:visible" o:ole="">
            <v:imagedata r:id="rId19" o:title="" cropbottom="-120f"/>
            <o:lock v:ext="edit" aspectratio="f"/>
          </v:shape>
          <o:OLEObject Type="Embed" ProgID="Excel.Chart.8" ShapeID="Объект 7" DrawAspect="Content" ObjectID="_1564303168" r:id="rId20"/>
        </w:object>
      </w:r>
    </w:p>
    <w:p w:rsidR="00B7551F" w:rsidRPr="00341EB2" w:rsidRDefault="00B7551F" w:rsidP="00356FC0">
      <w:pPr>
        <w:jc w:val="both"/>
        <w:rPr>
          <w:sz w:val="28"/>
          <w:szCs w:val="28"/>
          <w:lang w:val="uk-UA"/>
        </w:rPr>
      </w:pPr>
      <w:r w:rsidRPr="00341EB2">
        <w:rPr>
          <w:sz w:val="28"/>
          <w:szCs w:val="28"/>
          <w:lang w:val="uk-UA"/>
        </w:rPr>
        <w:t>Рис.</w:t>
      </w:r>
      <w:r>
        <w:rPr>
          <w:sz w:val="28"/>
          <w:szCs w:val="28"/>
          <w:lang w:val="uk-UA"/>
        </w:rPr>
        <w:t>7.</w:t>
      </w:r>
      <w:r w:rsidRPr="00341EB2">
        <w:rPr>
          <w:sz w:val="28"/>
          <w:szCs w:val="28"/>
          <w:lang w:val="uk-UA"/>
        </w:rPr>
        <w:t xml:space="preserve"> Прямі іноземні інвестиції (акціонерний капітал) за країнами світу.</w:t>
      </w:r>
    </w:p>
    <w:p w:rsidR="00B7551F" w:rsidRPr="00341EB2" w:rsidRDefault="00B7551F" w:rsidP="00D2784E">
      <w:pPr>
        <w:pStyle w:val="Heading2"/>
        <w:jc w:val="center"/>
        <w:rPr>
          <w:rFonts w:ascii="Times New Roman" w:hAnsi="Times New Roman"/>
          <w:i w:val="0"/>
          <w:color w:val="000000"/>
          <w:spacing w:val="8"/>
          <w:lang w:val="uk-UA"/>
        </w:rPr>
      </w:pPr>
      <w:bookmarkStart w:id="63" w:name="_Toc466886562"/>
      <w:r w:rsidRPr="00341EB2">
        <w:rPr>
          <w:rFonts w:ascii="Times New Roman" w:hAnsi="Times New Roman"/>
          <w:i w:val="0"/>
          <w:color w:val="000000"/>
          <w:spacing w:val="8"/>
          <w:lang w:val="uk-UA"/>
        </w:rPr>
        <w:t>ЗОВНІШНЬОЕКОНОМІЧНА ДІЯЛЬНІСТЬ</w:t>
      </w:r>
      <w:bookmarkEnd w:id="63"/>
    </w:p>
    <w:p w:rsidR="00B7551F" w:rsidRPr="00341EB2" w:rsidRDefault="00B7551F" w:rsidP="00DD1359">
      <w:pPr>
        <w:ind w:firstLine="708"/>
        <w:jc w:val="both"/>
        <w:rPr>
          <w:sz w:val="28"/>
          <w:szCs w:val="28"/>
          <w:lang w:val="uk-UA"/>
        </w:rPr>
      </w:pPr>
      <w:r w:rsidRPr="00341EB2">
        <w:rPr>
          <w:sz w:val="28"/>
          <w:szCs w:val="28"/>
          <w:lang w:val="uk-UA"/>
        </w:rPr>
        <w:t xml:space="preserve">За перше півріччя поточного року Чернігівську міську раду відвідало 12 іноземних делегацій (Німеччина, Нідерланди, Австрія, Об’єднані Арабські Емірати) та чотири візити за кордон (Польща, Латвія, Республіка Білорусь) зробили представники міської ради. </w:t>
      </w:r>
    </w:p>
    <w:p w:rsidR="00B7551F" w:rsidRPr="00341EB2" w:rsidRDefault="00B7551F" w:rsidP="00DD1359">
      <w:pPr>
        <w:ind w:firstLine="709"/>
        <w:jc w:val="both"/>
        <w:rPr>
          <w:sz w:val="28"/>
          <w:szCs w:val="28"/>
          <w:lang w:val="uk-UA"/>
        </w:rPr>
      </w:pPr>
      <w:r w:rsidRPr="00341EB2">
        <w:rPr>
          <w:sz w:val="28"/>
          <w:szCs w:val="28"/>
          <w:lang w:val="uk-UA"/>
        </w:rPr>
        <w:t xml:space="preserve">Чернігівською міською радою в рамках програми «Партнерство з містами України», яку впроваджує німецьке товариство «Engagement Global» та сервісна служба «Міста в єдиному світі» (SKEW), подана заявка для залучення до роботи у міській раді інтегрованого спеціаліста у сфері залучення інвестицій з Німеччини. </w:t>
      </w:r>
      <w:r>
        <w:rPr>
          <w:sz w:val="28"/>
          <w:szCs w:val="28"/>
          <w:lang w:val="uk-UA"/>
        </w:rPr>
        <w:t xml:space="preserve">Проводиться робота </w:t>
      </w:r>
      <w:r w:rsidRPr="00341EB2">
        <w:rPr>
          <w:sz w:val="28"/>
          <w:szCs w:val="28"/>
          <w:lang w:val="uk-UA"/>
        </w:rPr>
        <w:t xml:space="preserve">щодо підбору інтегрованого спеціаліста, його кваліфікації, прийому на роботу та інше. </w:t>
      </w:r>
    </w:p>
    <w:p w:rsidR="00B7551F" w:rsidRPr="00341EB2" w:rsidRDefault="00B7551F" w:rsidP="00D2784E">
      <w:pPr>
        <w:pStyle w:val="Heading2"/>
        <w:jc w:val="center"/>
        <w:rPr>
          <w:rFonts w:ascii="Times New Roman" w:hAnsi="Times New Roman"/>
          <w:i w:val="0"/>
          <w:color w:val="000000"/>
          <w:spacing w:val="8"/>
          <w:lang w:val="uk-UA"/>
        </w:rPr>
      </w:pPr>
      <w:bookmarkStart w:id="64" w:name="_Toc375297737"/>
      <w:bookmarkStart w:id="65" w:name="_Toc406178661"/>
      <w:bookmarkStart w:id="66" w:name="_Toc406178853"/>
      <w:bookmarkStart w:id="67" w:name="_Toc406341820"/>
      <w:bookmarkStart w:id="68" w:name="_Toc466886564"/>
      <w:bookmarkEnd w:id="36"/>
      <w:r w:rsidRPr="00341EB2">
        <w:rPr>
          <w:rFonts w:ascii="Times New Roman" w:hAnsi="Times New Roman"/>
          <w:i w:val="0"/>
          <w:color w:val="000000"/>
          <w:spacing w:val="8"/>
          <w:lang w:val="uk-UA"/>
        </w:rPr>
        <w:t>МІСТОБУДУВАННЯ</w:t>
      </w:r>
      <w:bookmarkEnd w:id="64"/>
      <w:bookmarkEnd w:id="65"/>
      <w:bookmarkEnd w:id="66"/>
      <w:bookmarkEnd w:id="67"/>
      <w:bookmarkEnd w:id="68"/>
    </w:p>
    <w:p w:rsidR="00B7551F" w:rsidRPr="00341EB2" w:rsidRDefault="00B7551F" w:rsidP="007E0287">
      <w:pPr>
        <w:ind w:firstLine="709"/>
        <w:jc w:val="both"/>
        <w:rPr>
          <w:sz w:val="28"/>
          <w:szCs w:val="28"/>
          <w:lang w:val="uk-UA"/>
        </w:rPr>
      </w:pPr>
      <w:r w:rsidRPr="00341EB2">
        <w:rPr>
          <w:sz w:val="28"/>
          <w:szCs w:val="28"/>
          <w:lang w:val="uk-UA"/>
        </w:rPr>
        <w:t>Продовжувалась робота із залучення коштів інвесторів у розвиток соціально-побутової та туристичної інфраструктури міста. У звітному періоді введено в експлуатацію 166 об’єктів різного призначення, серед яких 49  житлових об’єктів, 17 магазинів, три кафе, барів та закусочних, п’ять закладів охорони здоров’я, шість офісних приміщень, два салони краси, два спортивні заклади, дев’ять об’єктів виробничого призначення, 25 покрівель житлових та громадських будівель, 48 об’єктів іншого призначення.</w:t>
      </w:r>
    </w:p>
    <w:p w:rsidR="00B7551F" w:rsidRDefault="00B7551F" w:rsidP="007E0287">
      <w:pPr>
        <w:ind w:firstLine="709"/>
        <w:jc w:val="both"/>
        <w:rPr>
          <w:sz w:val="28"/>
          <w:szCs w:val="28"/>
          <w:lang w:val="uk-UA"/>
        </w:rPr>
      </w:pPr>
      <w:r w:rsidRPr="00341EB2">
        <w:rPr>
          <w:sz w:val="28"/>
          <w:szCs w:val="28"/>
          <w:lang w:val="uk-UA"/>
        </w:rPr>
        <w:t>У І півріччі із забудовниками укладено 83 договори про пайову участь (внесок) замовників (інвесторів) у створенні і розвитку інженерно-транспортної інфраструктури м. Чернігова. Замовниками сплачено коштів пайової участі до міського бюджету у сумі 3993,3 тис. грн, що на 21,8 % більше, ніж у відповідному періоді минулого року.</w:t>
      </w:r>
    </w:p>
    <w:p w:rsidR="00B7551F" w:rsidRPr="00341EB2" w:rsidRDefault="00B7551F" w:rsidP="00B570EC">
      <w:pPr>
        <w:ind w:firstLine="709"/>
        <w:jc w:val="both"/>
        <w:rPr>
          <w:sz w:val="28"/>
          <w:szCs w:val="28"/>
          <w:lang w:val="uk-UA"/>
        </w:rPr>
      </w:pPr>
      <w:r>
        <w:rPr>
          <w:sz w:val="28"/>
          <w:szCs w:val="28"/>
          <w:lang w:val="uk-UA"/>
        </w:rPr>
        <w:t>Р</w:t>
      </w:r>
      <w:r w:rsidRPr="00341EB2">
        <w:rPr>
          <w:sz w:val="28"/>
          <w:szCs w:val="28"/>
          <w:lang w:val="uk-UA"/>
        </w:rPr>
        <w:t>озроблені проекти Комплексної схеми розміщення тимчасових споруд для провадження підприємницької діяльності в м. Чернігові та «Адаптація геопросторових даних для розробки Комплексної схеми розміщення тимчасових споруд для провадження підприємницької діяльності в м. Чернігові». Розпочато розроб</w:t>
      </w:r>
      <w:r>
        <w:rPr>
          <w:sz w:val="28"/>
          <w:szCs w:val="28"/>
          <w:lang w:val="uk-UA"/>
        </w:rPr>
        <w:t xml:space="preserve">ку </w:t>
      </w:r>
      <w:r w:rsidRPr="00341EB2">
        <w:rPr>
          <w:sz w:val="28"/>
          <w:szCs w:val="28"/>
          <w:lang w:val="uk-UA"/>
        </w:rPr>
        <w:t>проекту містобудівної документації «Детальний план території багатоквартирної житлової забудови в кварталі, обмеженому вулицею Любецькою, територією молокозаводу та залізничною колією».</w:t>
      </w:r>
    </w:p>
    <w:p w:rsidR="00B7551F" w:rsidRDefault="00B7551F" w:rsidP="007E0287">
      <w:pPr>
        <w:ind w:firstLine="709"/>
        <w:jc w:val="both"/>
        <w:rPr>
          <w:sz w:val="28"/>
          <w:szCs w:val="28"/>
          <w:lang w:val="uk-UA"/>
        </w:rPr>
      </w:pPr>
      <w:r w:rsidRPr="00341EB2">
        <w:rPr>
          <w:sz w:val="28"/>
          <w:szCs w:val="28"/>
          <w:lang w:val="uk-UA"/>
        </w:rPr>
        <w:t>З метою захисту інтересів мешканців міста створено районний парк на території зеленої зони, обмеженої вулицею Кільцевою, багатоквартирною житловою забудовою по вул. Генерала Пухова та садибною забудовою по вул. Генерала Пухова, Бобровицькій та Всеволода Ганцова.</w:t>
      </w:r>
    </w:p>
    <w:p w:rsidR="00B7551F" w:rsidRPr="00341EB2" w:rsidRDefault="00B7551F" w:rsidP="00F50F6F">
      <w:pPr>
        <w:tabs>
          <w:tab w:val="left" w:pos="-3420"/>
        </w:tabs>
        <w:ind w:firstLine="709"/>
        <w:jc w:val="both"/>
        <w:rPr>
          <w:sz w:val="28"/>
          <w:szCs w:val="28"/>
          <w:lang w:val="uk-UA"/>
        </w:rPr>
      </w:pPr>
      <w:r w:rsidRPr="00341EB2">
        <w:rPr>
          <w:sz w:val="28"/>
          <w:szCs w:val="28"/>
          <w:lang w:val="uk-UA"/>
        </w:rPr>
        <w:t>За попередніми даними протягом І півріччя поточного року введено в експлуатацію 52,5 м. кв житла. Це на 73,5 % більше ніж у І півріччі минулого року.</w:t>
      </w:r>
    </w:p>
    <w:p w:rsidR="00B7551F" w:rsidRPr="00341EB2" w:rsidRDefault="00B7551F" w:rsidP="00F50F6F">
      <w:pPr>
        <w:ind w:left="-142" w:firstLine="142"/>
        <w:jc w:val="both"/>
        <w:rPr>
          <w:sz w:val="28"/>
          <w:szCs w:val="28"/>
          <w:lang w:val="uk-UA"/>
        </w:rPr>
      </w:pPr>
      <w:r w:rsidRPr="004C5742">
        <w:rPr>
          <w:noProof/>
          <w:sz w:val="28"/>
          <w:szCs w:val="28"/>
        </w:rPr>
        <w:object w:dxaOrig="6893" w:dyaOrig="3956">
          <v:shape id="Объект 13" o:spid="_x0000_i1032" type="#_x0000_t75" style="width:510.75pt;height:221.25pt;visibility:visible" o:ole="">
            <v:imagedata r:id="rId21" o:title="" croptop="-4771f" cropbottom="-3098f" cropleft="-15697f" cropright="-15944f"/>
            <o:lock v:ext="edit" aspectratio="f"/>
          </v:shape>
          <o:OLEObject Type="Embed" ProgID="Excel.Chart.8" ShapeID="Объект 13" DrawAspect="Content" ObjectID="_1564303169" r:id="rId22"/>
        </w:object>
      </w:r>
    </w:p>
    <w:p w:rsidR="00B7551F" w:rsidRPr="00341EB2" w:rsidRDefault="00B7551F" w:rsidP="00F50F6F">
      <w:pPr>
        <w:ind w:left="-142" w:firstLine="851"/>
        <w:jc w:val="both"/>
        <w:rPr>
          <w:sz w:val="28"/>
          <w:szCs w:val="28"/>
          <w:lang w:val="uk-UA"/>
        </w:rPr>
      </w:pPr>
      <w:r w:rsidRPr="00341EB2">
        <w:rPr>
          <w:sz w:val="28"/>
          <w:szCs w:val="28"/>
          <w:lang w:val="uk-UA"/>
        </w:rPr>
        <w:t>* за попередніми даними</w:t>
      </w:r>
    </w:p>
    <w:p w:rsidR="00B7551F" w:rsidRPr="00341EB2" w:rsidRDefault="00B7551F" w:rsidP="00F50F6F">
      <w:pPr>
        <w:tabs>
          <w:tab w:val="left" w:pos="-3420"/>
        </w:tabs>
        <w:jc w:val="both"/>
        <w:rPr>
          <w:sz w:val="28"/>
          <w:szCs w:val="28"/>
          <w:lang w:val="uk-UA"/>
        </w:rPr>
      </w:pPr>
      <w:r w:rsidRPr="00341EB2">
        <w:rPr>
          <w:sz w:val="28"/>
          <w:szCs w:val="28"/>
          <w:lang w:val="uk-UA"/>
        </w:rPr>
        <w:tab/>
      </w:r>
    </w:p>
    <w:p w:rsidR="00B7551F" w:rsidRPr="00341EB2" w:rsidRDefault="00B7551F" w:rsidP="00F50F6F">
      <w:pPr>
        <w:tabs>
          <w:tab w:val="left" w:pos="-3420"/>
        </w:tabs>
        <w:ind w:firstLine="709"/>
        <w:jc w:val="both"/>
        <w:rPr>
          <w:sz w:val="28"/>
          <w:szCs w:val="28"/>
          <w:lang w:val="uk-UA"/>
        </w:rPr>
      </w:pPr>
      <w:r w:rsidRPr="00341EB2">
        <w:rPr>
          <w:sz w:val="28"/>
          <w:szCs w:val="28"/>
          <w:lang w:val="uk-UA"/>
        </w:rPr>
        <w:t xml:space="preserve">Рис. </w:t>
      </w:r>
      <w:r>
        <w:rPr>
          <w:sz w:val="28"/>
          <w:szCs w:val="28"/>
          <w:lang w:val="uk-UA"/>
        </w:rPr>
        <w:t>8</w:t>
      </w:r>
      <w:r w:rsidRPr="00341EB2">
        <w:rPr>
          <w:sz w:val="28"/>
          <w:szCs w:val="28"/>
          <w:lang w:val="uk-UA"/>
        </w:rPr>
        <w:t xml:space="preserve">. Динаміка введення в експлуатацію житла, тис. кв. м </w:t>
      </w:r>
    </w:p>
    <w:p w:rsidR="00B7551F" w:rsidRPr="00341EB2" w:rsidRDefault="00B7551F" w:rsidP="00F50F6F">
      <w:pPr>
        <w:ind w:firstLine="720"/>
        <w:jc w:val="both"/>
        <w:rPr>
          <w:sz w:val="28"/>
          <w:szCs w:val="28"/>
          <w:lang w:val="uk-UA"/>
        </w:rPr>
      </w:pPr>
    </w:p>
    <w:p w:rsidR="00B7551F" w:rsidRPr="00341EB2" w:rsidRDefault="00B7551F" w:rsidP="00F50F6F">
      <w:pPr>
        <w:tabs>
          <w:tab w:val="left" w:pos="-3420"/>
        </w:tabs>
        <w:jc w:val="both"/>
        <w:rPr>
          <w:sz w:val="28"/>
          <w:szCs w:val="28"/>
          <w:lang w:val="uk-UA"/>
        </w:rPr>
      </w:pPr>
      <w:r w:rsidRPr="00341EB2">
        <w:rPr>
          <w:sz w:val="28"/>
          <w:szCs w:val="28"/>
          <w:lang w:val="uk-UA"/>
        </w:rPr>
        <w:tab/>
        <w:t xml:space="preserve">З багатоквартирного житла введено в експлуатацію 82-квартирний будинок по вул. Красносільського,71а, 62-квартирний будинок по просп. Миру 271в, 58-квартирний будинок по вул. Любецька, 2а, 133 –квартирний будинок по вул. 1-го Травня, 193, 88 квартирний будинок по вул. Шевченка, 97а, 132-квартирний будинок по вул. Шевченка, 101а, 39-квартирний будинок по вул. Д. Самоквасова, 12, 59-квартирний будинок по вул. Текстильників, 26а,  секцію багатоквартирного житлового будинку (65 квартир) по вул.. Незалежності, 15, </w:t>
      </w:r>
    </w:p>
    <w:p w:rsidR="00B7551F" w:rsidRPr="00341EB2" w:rsidRDefault="00B7551F" w:rsidP="00F50F6F">
      <w:pPr>
        <w:tabs>
          <w:tab w:val="left" w:pos="-3420"/>
        </w:tabs>
        <w:ind w:firstLine="709"/>
        <w:jc w:val="both"/>
        <w:rPr>
          <w:sz w:val="28"/>
          <w:szCs w:val="28"/>
          <w:lang w:val="uk-UA"/>
        </w:rPr>
      </w:pPr>
      <w:r w:rsidRPr="00341EB2">
        <w:rPr>
          <w:sz w:val="28"/>
          <w:szCs w:val="28"/>
          <w:lang w:val="uk-UA"/>
        </w:rPr>
        <w:t>Серед обласних центрів м. Чернігів у І кварталі 2017 року посіло 14 місце з 22-х за обсягами введеного житла у розрахунку на 10 тис. населення.</w:t>
      </w:r>
    </w:p>
    <w:p w:rsidR="00B7551F" w:rsidRPr="00341EB2" w:rsidRDefault="00B7551F" w:rsidP="00F50F6F">
      <w:pPr>
        <w:ind w:firstLine="720"/>
        <w:jc w:val="both"/>
        <w:rPr>
          <w:sz w:val="28"/>
          <w:szCs w:val="28"/>
          <w:lang w:val="uk-UA"/>
        </w:rPr>
      </w:pPr>
      <w:r w:rsidRPr="00341EB2">
        <w:rPr>
          <w:sz w:val="28"/>
          <w:szCs w:val="28"/>
          <w:lang w:val="uk-UA"/>
        </w:rPr>
        <w:t>За станом на 01.07.2017 на квартирному обліку у виконавчому комітеті міської ради перебувало 6492 сім’ї. Крім того, самостійний квартирний облік ведуть 58 підприємств, установ та організацій міста, на якому перебуває 2343 сім’ї.</w:t>
      </w:r>
    </w:p>
    <w:p w:rsidR="00B7551F" w:rsidRPr="00341EB2" w:rsidRDefault="00B7551F" w:rsidP="00F50F6F">
      <w:pPr>
        <w:ind w:firstLine="720"/>
        <w:jc w:val="both"/>
        <w:rPr>
          <w:sz w:val="28"/>
          <w:szCs w:val="28"/>
          <w:lang w:val="uk-UA"/>
        </w:rPr>
      </w:pPr>
      <w:r w:rsidRPr="00341EB2">
        <w:rPr>
          <w:sz w:val="28"/>
          <w:szCs w:val="28"/>
          <w:lang w:val="uk-UA"/>
        </w:rPr>
        <w:t xml:space="preserve">Протягом І півріччя особам, які мають статус учасників бойових дій та перебували на квартирному обліку за місцем служби, видано  ордери на 19 житлових приміщень. </w:t>
      </w:r>
    </w:p>
    <w:p w:rsidR="00B7551F" w:rsidRPr="00341EB2" w:rsidRDefault="00B7551F" w:rsidP="00F50F6F">
      <w:pPr>
        <w:ind w:firstLine="720"/>
        <w:jc w:val="both"/>
        <w:rPr>
          <w:sz w:val="28"/>
          <w:szCs w:val="28"/>
          <w:lang w:val="uk-UA"/>
        </w:rPr>
      </w:pPr>
      <w:r w:rsidRPr="00341EB2">
        <w:rPr>
          <w:sz w:val="28"/>
          <w:szCs w:val="28"/>
          <w:lang w:val="uk-UA"/>
        </w:rPr>
        <w:t>Змінено статус шести приміщень із службових та гуртожитків на житлові, що дало можливість їх мешканцям використати право на приватизацію.</w:t>
      </w:r>
    </w:p>
    <w:p w:rsidR="00B7551F" w:rsidRPr="00341EB2" w:rsidRDefault="00B7551F" w:rsidP="00F50F6F">
      <w:pPr>
        <w:ind w:firstLine="720"/>
        <w:jc w:val="both"/>
        <w:rPr>
          <w:sz w:val="28"/>
          <w:szCs w:val="28"/>
          <w:lang w:val="uk-UA"/>
        </w:rPr>
      </w:pPr>
      <w:r w:rsidRPr="00341EB2">
        <w:rPr>
          <w:sz w:val="28"/>
          <w:szCs w:val="28"/>
          <w:lang w:val="uk-UA"/>
        </w:rPr>
        <w:t>За станом на 01.07.2017 у місті приватизовано та викуплено 70,8 тис. житлових приміщень, що складає 89,3 % від загальної кількості особових рахунків.</w:t>
      </w:r>
    </w:p>
    <w:p w:rsidR="00B7551F" w:rsidRPr="00341EB2" w:rsidRDefault="00B7551F" w:rsidP="00F50F6F">
      <w:pPr>
        <w:ind w:firstLine="720"/>
        <w:jc w:val="both"/>
        <w:rPr>
          <w:sz w:val="28"/>
          <w:szCs w:val="28"/>
          <w:lang w:val="uk-UA"/>
        </w:rPr>
      </w:pPr>
      <w:r w:rsidRPr="00341EB2">
        <w:rPr>
          <w:sz w:val="28"/>
          <w:szCs w:val="28"/>
          <w:lang w:val="uk-UA"/>
        </w:rPr>
        <w:t xml:space="preserve">У житловому фонді соціального призначення перебуває 30 житлових приміщень, у фонді житла для тимчасового проживання – 14 житлових приміщень, які заселені в установленому законодавством порядку відповідною категорією громадян. </w:t>
      </w:r>
    </w:p>
    <w:p w:rsidR="00B7551F" w:rsidRPr="00341EB2" w:rsidRDefault="00B7551F" w:rsidP="00D2784E">
      <w:pPr>
        <w:pStyle w:val="Heading2"/>
        <w:jc w:val="center"/>
        <w:rPr>
          <w:rFonts w:ascii="Times New Roman" w:hAnsi="Times New Roman"/>
          <w:i w:val="0"/>
          <w:color w:val="000000"/>
          <w:szCs w:val="28"/>
          <w:lang w:val="uk-UA"/>
        </w:rPr>
      </w:pPr>
      <w:bookmarkStart w:id="69" w:name="_Toc375297738"/>
      <w:bookmarkStart w:id="70" w:name="_Toc406178662"/>
      <w:bookmarkStart w:id="71" w:name="_Toc406178854"/>
      <w:bookmarkStart w:id="72" w:name="_Toc406341821"/>
      <w:bookmarkStart w:id="73" w:name="_Toc466886565"/>
      <w:r w:rsidRPr="00341EB2">
        <w:rPr>
          <w:rFonts w:ascii="Times New Roman" w:hAnsi="Times New Roman"/>
          <w:i w:val="0"/>
          <w:color w:val="000000"/>
          <w:szCs w:val="28"/>
          <w:lang w:val="uk-UA"/>
        </w:rPr>
        <w:t>БУДІВНИЦТВО, РЕМОНТ ТА УТРИМАННЯ АВТОМОБІЛЬНИХ ДОРІГ</w:t>
      </w:r>
      <w:bookmarkEnd w:id="69"/>
      <w:bookmarkEnd w:id="70"/>
      <w:bookmarkEnd w:id="71"/>
      <w:bookmarkEnd w:id="72"/>
      <w:bookmarkEnd w:id="73"/>
    </w:p>
    <w:p w:rsidR="00B7551F" w:rsidRPr="00341EB2" w:rsidRDefault="00B7551F" w:rsidP="00436DB2">
      <w:pPr>
        <w:ind w:firstLine="567"/>
        <w:jc w:val="both"/>
        <w:rPr>
          <w:sz w:val="28"/>
          <w:szCs w:val="28"/>
          <w:lang w:val="uk-UA"/>
        </w:rPr>
      </w:pPr>
      <w:r w:rsidRPr="00341EB2">
        <w:rPr>
          <w:sz w:val="28"/>
          <w:szCs w:val="28"/>
          <w:lang w:val="uk-UA"/>
        </w:rPr>
        <w:t>За I півріччя 2017 року укладено договори на капітальний ремонт доріг по проспекту Миру, вулицях Івана Мазепи, Преображенська, Пушкіна, ділянки дороги по вул. Берегова (від вул.1-ша Кордівка до перехрестя вул. Олега Міхнюка). За станом на 01.07.2017 відремонтовано 20,7 тис м2 на загальну суму 1</w:t>
      </w:r>
      <w:r>
        <w:rPr>
          <w:sz w:val="28"/>
          <w:szCs w:val="28"/>
          <w:lang w:val="uk-UA"/>
        </w:rPr>
        <w:t>7,1</w:t>
      </w:r>
      <w:r w:rsidRPr="00341EB2">
        <w:rPr>
          <w:sz w:val="28"/>
          <w:szCs w:val="28"/>
          <w:lang w:val="uk-UA"/>
        </w:rPr>
        <w:t xml:space="preserve"> </w:t>
      </w:r>
      <w:r>
        <w:rPr>
          <w:sz w:val="28"/>
          <w:szCs w:val="28"/>
          <w:lang w:val="uk-UA"/>
        </w:rPr>
        <w:t>млн.</w:t>
      </w:r>
      <w:r w:rsidRPr="00341EB2">
        <w:rPr>
          <w:sz w:val="28"/>
          <w:szCs w:val="28"/>
          <w:lang w:val="uk-UA"/>
        </w:rPr>
        <w:t xml:space="preserve"> грн (12,9 % передбаченої на рік суми). </w:t>
      </w:r>
    </w:p>
    <w:p w:rsidR="00B7551F" w:rsidRPr="00341EB2" w:rsidRDefault="00B7551F" w:rsidP="00436DB2">
      <w:pPr>
        <w:ind w:firstLine="567"/>
        <w:jc w:val="both"/>
        <w:rPr>
          <w:sz w:val="28"/>
          <w:szCs w:val="28"/>
          <w:lang w:val="uk-UA"/>
        </w:rPr>
      </w:pPr>
      <w:r w:rsidRPr="00341EB2">
        <w:rPr>
          <w:sz w:val="28"/>
          <w:szCs w:val="28"/>
          <w:lang w:val="uk-UA"/>
        </w:rPr>
        <w:t>Виконано поточний ремонт 9324,4 м2 асфальто-бетонного покриття на суму 2 686,1 тис. грн, що становить 16,8 % плану.</w:t>
      </w:r>
    </w:p>
    <w:p w:rsidR="00B7551F" w:rsidRPr="00341EB2" w:rsidRDefault="00B7551F" w:rsidP="00436DB2">
      <w:pPr>
        <w:ind w:firstLine="567"/>
        <w:jc w:val="both"/>
        <w:rPr>
          <w:sz w:val="28"/>
          <w:szCs w:val="28"/>
          <w:lang w:val="uk-UA"/>
        </w:rPr>
      </w:pPr>
      <w:r w:rsidRPr="00341EB2">
        <w:rPr>
          <w:sz w:val="28"/>
          <w:szCs w:val="28"/>
          <w:lang w:val="uk-UA"/>
        </w:rPr>
        <w:t xml:space="preserve">Розроблено та відкореговано 11 проектно-кошторисних документації на суму 871,4 тис грн. </w:t>
      </w:r>
    </w:p>
    <w:p w:rsidR="00B7551F" w:rsidRPr="00341EB2" w:rsidRDefault="00B7551F" w:rsidP="00EE6D46">
      <w:pPr>
        <w:ind w:firstLine="567"/>
        <w:jc w:val="both"/>
        <w:rPr>
          <w:sz w:val="28"/>
          <w:szCs w:val="28"/>
          <w:lang w:val="uk-UA"/>
        </w:rPr>
      </w:pPr>
      <w:r w:rsidRPr="00341EB2">
        <w:rPr>
          <w:sz w:val="28"/>
          <w:szCs w:val="28"/>
          <w:lang w:val="uk-UA"/>
        </w:rPr>
        <w:t xml:space="preserve">В рамках реалізації комплексної цільової Програми розвитку житлово-комунального господарства міста Чернігова на 2017-2020 роки були передбачені кошти на капітальний ремонт внутрішньобудинкових проїздів в житловій забудові в сумі 20 000, 0 тис. грн. З початку року виконано капітальний ремонт 8 тис. м2 прибудинкових територій по вул.Козацький 8- 16, 38-44, та під’їздної дороги до ліцею №15. </w:t>
      </w:r>
    </w:p>
    <w:p w:rsidR="00B7551F" w:rsidRPr="00341EB2" w:rsidRDefault="00B7551F" w:rsidP="00EE6D46">
      <w:pPr>
        <w:ind w:firstLine="567"/>
        <w:jc w:val="both"/>
        <w:rPr>
          <w:sz w:val="28"/>
          <w:szCs w:val="28"/>
          <w:lang w:val="uk-UA"/>
        </w:rPr>
      </w:pPr>
      <w:r w:rsidRPr="00341EB2">
        <w:rPr>
          <w:sz w:val="28"/>
          <w:szCs w:val="28"/>
          <w:lang w:val="uk-UA"/>
        </w:rPr>
        <w:t>З початку року профінансовано встановлення восьми зупинок громадського транспорту на суму 824,2 тис. грн (8,2 % запланованого - 10 000, 0 тис. грн).</w:t>
      </w:r>
    </w:p>
    <w:p w:rsidR="00B7551F" w:rsidRPr="00341EB2" w:rsidRDefault="00B7551F" w:rsidP="00EE6D46">
      <w:pPr>
        <w:ind w:firstLine="567"/>
        <w:jc w:val="both"/>
        <w:rPr>
          <w:sz w:val="28"/>
          <w:szCs w:val="28"/>
          <w:lang w:val="uk-UA"/>
        </w:rPr>
      </w:pPr>
      <w:r w:rsidRPr="00341EB2">
        <w:rPr>
          <w:sz w:val="28"/>
          <w:szCs w:val="28"/>
          <w:lang w:val="uk-UA"/>
        </w:rPr>
        <w:t>На виконання програми розвитку інженерно - транспортної структури приватного сектору міста Чернігова на 2016-2020 роки передбачено міським бюджетом 3 200 ,0 тис. грн, що дало можливість спільно з органом самоорганізації населення «Мікрарайон Півці» розпочати капітальний ремонт проїзної частини вул. Ривкіна на суму 229,</w:t>
      </w:r>
      <w:r>
        <w:rPr>
          <w:sz w:val="28"/>
          <w:szCs w:val="28"/>
          <w:lang w:val="uk-UA"/>
        </w:rPr>
        <w:t>2</w:t>
      </w:r>
      <w:r w:rsidRPr="00341EB2">
        <w:rPr>
          <w:sz w:val="28"/>
          <w:szCs w:val="28"/>
          <w:lang w:val="uk-UA"/>
        </w:rPr>
        <w:t xml:space="preserve"> тис.грн.</w:t>
      </w:r>
    </w:p>
    <w:p w:rsidR="00B7551F" w:rsidRPr="00341EB2" w:rsidRDefault="00B7551F" w:rsidP="00D2784E">
      <w:pPr>
        <w:pStyle w:val="Heading2"/>
        <w:jc w:val="center"/>
        <w:rPr>
          <w:rFonts w:ascii="Times New Roman" w:hAnsi="Times New Roman"/>
          <w:i w:val="0"/>
          <w:color w:val="000000"/>
          <w:spacing w:val="-1"/>
          <w:lang w:val="uk-UA"/>
        </w:rPr>
      </w:pPr>
      <w:bookmarkStart w:id="74" w:name="_Toc466886567"/>
      <w:r w:rsidRPr="00341EB2">
        <w:rPr>
          <w:rFonts w:ascii="Times New Roman" w:hAnsi="Times New Roman"/>
          <w:i w:val="0"/>
          <w:color w:val="000000"/>
          <w:spacing w:val="-1"/>
          <w:lang w:val="uk-UA"/>
        </w:rPr>
        <w:t>УТРИМАННЯ ЖИТЛОВОГО ФОНДУ ТА БЛАГОУСТРІЙ</w:t>
      </w:r>
      <w:bookmarkEnd w:id="74"/>
    </w:p>
    <w:p w:rsidR="00B7551F" w:rsidRPr="00341EB2" w:rsidRDefault="00B7551F" w:rsidP="00652985">
      <w:pPr>
        <w:ind w:firstLine="567"/>
        <w:jc w:val="both"/>
        <w:rPr>
          <w:b/>
          <w:sz w:val="28"/>
          <w:szCs w:val="28"/>
          <w:lang w:val="uk-UA"/>
        </w:rPr>
      </w:pPr>
      <w:r w:rsidRPr="00341EB2">
        <w:rPr>
          <w:sz w:val="28"/>
          <w:szCs w:val="28"/>
          <w:lang w:val="uk-UA"/>
        </w:rPr>
        <w:t>У рамках Програми сприяння створенню ОСББ та підтримки будинків  ОСББ та ЖБК на 2016-2018 роки виконано капітальний ремонт шістьох багатоповерхових житлових будинків на загальну суму 1 194 ,770 тис. грн, з них кошти з міського бюджету -1 074 ,7 тис. грн (17,9 % річної суми) та кошти ОСББ-120,</w:t>
      </w:r>
      <w:r>
        <w:rPr>
          <w:sz w:val="28"/>
          <w:szCs w:val="28"/>
          <w:lang w:val="uk-UA"/>
        </w:rPr>
        <w:t>1</w:t>
      </w:r>
      <w:r w:rsidRPr="00341EB2">
        <w:rPr>
          <w:sz w:val="28"/>
          <w:szCs w:val="28"/>
          <w:lang w:val="uk-UA"/>
        </w:rPr>
        <w:t xml:space="preserve"> тис. грн. </w:t>
      </w:r>
    </w:p>
    <w:p w:rsidR="00B7551F" w:rsidRPr="00341EB2" w:rsidRDefault="00B7551F" w:rsidP="00652985">
      <w:pPr>
        <w:jc w:val="both"/>
        <w:rPr>
          <w:sz w:val="28"/>
          <w:szCs w:val="28"/>
          <w:lang w:val="uk-UA"/>
        </w:rPr>
      </w:pPr>
      <w:r w:rsidRPr="00341EB2">
        <w:rPr>
          <w:sz w:val="28"/>
          <w:szCs w:val="28"/>
          <w:lang w:val="uk-UA"/>
        </w:rPr>
        <w:tab/>
        <w:t>На виконання комплексної цільової Програми розвитку житлово-комунального господарства міста Чернігова на 2017-2020 роки передбачено 12 000, 0 тис.грн на капітальний ремонт ліфтів у житлових будинках міста. За 6 місяців освоєно 2 784, 3 тис. грн. Проведене експертне обстеження ліфтів, розроблено проектно - кошторисну документацію та проведено її державну експертизу. Капітально відремонтовано 16 ліфтів.</w:t>
      </w:r>
    </w:p>
    <w:p w:rsidR="00B7551F" w:rsidRPr="00341EB2" w:rsidRDefault="00B7551F" w:rsidP="00652985">
      <w:pPr>
        <w:shd w:val="clear" w:color="auto" w:fill="FFFFFF"/>
        <w:ind w:firstLine="567"/>
        <w:jc w:val="both"/>
        <w:rPr>
          <w:sz w:val="28"/>
          <w:szCs w:val="28"/>
          <w:lang w:val="uk-UA"/>
        </w:rPr>
      </w:pPr>
      <w:r>
        <w:rPr>
          <w:sz w:val="28"/>
          <w:szCs w:val="28"/>
          <w:lang w:val="uk-UA"/>
        </w:rPr>
        <w:t xml:space="preserve">Забезпечено </w:t>
      </w:r>
      <w:r w:rsidRPr="00341EB2">
        <w:rPr>
          <w:sz w:val="28"/>
          <w:szCs w:val="28"/>
          <w:lang w:val="uk-UA"/>
        </w:rPr>
        <w:t>прибирання 1,9 млн. м</w:t>
      </w:r>
      <w:r w:rsidRPr="00341EB2">
        <w:rPr>
          <w:sz w:val="28"/>
          <w:szCs w:val="28"/>
          <w:vertAlign w:val="superscript"/>
          <w:lang w:val="uk-UA"/>
        </w:rPr>
        <w:t xml:space="preserve">2 </w:t>
      </w:r>
      <w:r w:rsidRPr="00341EB2">
        <w:rPr>
          <w:sz w:val="28"/>
          <w:szCs w:val="28"/>
          <w:lang w:val="uk-UA"/>
        </w:rPr>
        <w:t>вулиць проспектів, площ, тротуарів</w:t>
      </w:r>
      <w:r>
        <w:rPr>
          <w:sz w:val="28"/>
          <w:szCs w:val="28"/>
          <w:lang w:val="uk-UA"/>
        </w:rPr>
        <w:t>.</w:t>
      </w:r>
      <w:r w:rsidRPr="00341EB2">
        <w:rPr>
          <w:sz w:val="28"/>
          <w:szCs w:val="28"/>
          <w:lang w:val="uk-UA"/>
        </w:rPr>
        <w:t xml:space="preserve"> </w:t>
      </w:r>
      <w:r>
        <w:rPr>
          <w:sz w:val="28"/>
          <w:szCs w:val="28"/>
          <w:lang w:val="uk-UA"/>
        </w:rPr>
        <w:t>В</w:t>
      </w:r>
      <w:r w:rsidRPr="00341EB2">
        <w:rPr>
          <w:sz w:val="28"/>
          <w:szCs w:val="28"/>
          <w:lang w:val="uk-UA"/>
        </w:rPr>
        <w:t>итра</w:t>
      </w:r>
      <w:r>
        <w:rPr>
          <w:sz w:val="28"/>
          <w:szCs w:val="28"/>
          <w:lang w:val="uk-UA"/>
        </w:rPr>
        <w:t>ти склали</w:t>
      </w:r>
      <w:r w:rsidRPr="00341EB2">
        <w:rPr>
          <w:sz w:val="28"/>
          <w:szCs w:val="28"/>
          <w:lang w:val="uk-UA"/>
        </w:rPr>
        <w:t xml:space="preserve"> 12 767,</w:t>
      </w:r>
      <w:r>
        <w:rPr>
          <w:sz w:val="28"/>
          <w:szCs w:val="28"/>
          <w:lang w:val="uk-UA"/>
        </w:rPr>
        <w:t>8</w:t>
      </w:r>
      <w:r w:rsidRPr="00341EB2">
        <w:rPr>
          <w:sz w:val="28"/>
          <w:szCs w:val="28"/>
          <w:lang w:val="uk-UA"/>
        </w:rPr>
        <w:t xml:space="preserve"> тис. грн.  </w:t>
      </w:r>
    </w:p>
    <w:p w:rsidR="00B7551F" w:rsidRPr="00341EB2" w:rsidRDefault="00B7551F" w:rsidP="00652985">
      <w:pPr>
        <w:shd w:val="clear" w:color="auto" w:fill="FFFFFF"/>
        <w:ind w:firstLine="567"/>
        <w:jc w:val="both"/>
        <w:rPr>
          <w:sz w:val="28"/>
          <w:szCs w:val="28"/>
          <w:lang w:val="uk-UA"/>
        </w:rPr>
      </w:pPr>
      <w:r>
        <w:rPr>
          <w:sz w:val="28"/>
          <w:lang w:val="uk-UA"/>
        </w:rPr>
        <w:t>На утримання</w:t>
      </w:r>
      <w:r w:rsidRPr="00341EB2">
        <w:rPr>
          <w:sz w:val="28"/>
          <w:lang w:val="uk-UA"/>
        </w:rPr>
        <w:t xml:space="preserve"> „зеленого” господарства міста </w:t>
      </w:r>
      <w:r>
        <w:rPr>
          <w:sz w:val="28"/>
          <w:lang w:val="uk-UA"/>
        </w:rPr>
        <w:t>у</w:t>
      </w:r>
      <w:r w:rsidRPr="00341EB2">
        <w:rPr>
          <w:sz w:val="28"/>
          <w:lang w:val="uk-UA"/>
        </w:rPr>
        <w:t xml:space="preserve"> звітн</w:t>
      </w:r>
      <w:r>
        <w:rPr>
          <w:sz w:val="28"/>
          <w:lang w:val="uk-UA"/>
        </w:rPr>
        <w:t>ьому</w:t>
      </w:r>
      <w:r w:rsidRPr="00341EB2">
        <w:rPr>
          <w:sz w:val="28"/>
          <w:lang w:val="uk-UA"/>
        </w:rPr>
        <w:t xml:space="preserve"> період</w:t>
      </w:r>
      <w:r>
        <w:rPr>
          <w:sz w:val="28"/>
          <w:lang w:val="uk-UA"/>
        </w:rPr>
        <w:t>і</w:t>
      </w:r>
      <w:r w:rsidRPr="00341EB2">
        <w:rPr>
          <w:sz w:val="28"/>
          <w:lang w:val="uk-UA"/>
        </w:rPr>
        <w:t xml:space="preserve"> освоєно 6 098,8</w:t>
      </w:r>
      <w:r>
        <w:rPr>
          <w:sz w:val="28"/>
          <w:lang w:val="uk-UA"/>
        </w:rPr>
        <w:t xml:space="preserve"> </w:t>
      </w:r>
      <w:r w:rsidRPr="00341EB2">
        <w:rPr>
          <w:sz w:val="28"/>
          <w:lang w:val="uk-UA"/>
        </w:rPr>
        <w:t>тис. грн:</w:t>
      </w:r>
      <w:r w:rsidRPr="00341EB2">
        <w:rPr>
          <w:sz w:val="28"/>
          <w:szCs w:val="28"/>
          <w:lang w:val="uk-UA"/>
        </w:rPr>
        <w:t xml:space="preserve"> прибирання зелених зон –2 951,6 тис. грн, косіння трави - 458,</w:t>
      </w:r>
      <w:r>
        <w:rPr>
          <w:sz w:val="28"/>
          <w:szCs w:val="28"/>
          <w:lang w:val="uk-UA"/>
        </w:rPr>
        <w:t>9</w:t>
      </w:r>
      <w:r w:rsidRPr="00341EB2">
        <w:rPr>
          <w:sz w:val="28"/>
          <w:szCs w:val="28"/>
          <w:lang w:val="uk-UA"/>
        </w:rPr>
        <w:t xml:space="preserve"> тис. грн., заходи з озеленення – 2 688,3 тис. грн. </w:t>
      </w:r>
    </w:p>
    <w:p w:rsidR="00B7551F" w:rsidRPr="00341EB2" w:rsidRDefault="00B7551F" w:rsidP="00652985">
      <w:pPr>
        <w:shd w:val="clear" w:color="auto" w:fill="FFFFFF"/>
        <w:ind w:firstLine="567"/>
        <w:jc w:val="both"/>
        <w:rPr>
          <w:bCs/>
          <w:color w:val="000000"/>
          <w:sz w:val="28"/>
          <w:szCs w:val="28"/>
          <w:lang w:val="uk-UA"/>
        </w:rPr>
      </w:pPr>
      <w:r w:rsidRPr="00341EB2">
        <w:rPr>
          <w:sz w:val="28"/>
          <w:szCs w:val="28"/>
          <w:lang w:val="uk-UA"/>
        </w:rPr>
        <w:t>Протягом  I півріччя 2017 року</w:t>
      </w:r>
      <w:r w:rsidRPr="00341EB2">
        <w:rPr>
          <w:b/>
          <w:sz w:val="28"/>
          <w:szCs w:val="28"/>
          <w:lang w:val="uk-UA"/>
        </w:rPr>
        <w:t xml:space="preserve"> </w:t>
      </w:r>
      <w:r w:rsidRPr="00341EB2">
        <w:rPr>
          <w:sz w:val="28"/>
          <w:szCs w:val="28"/>
          <w:lang w:val="uk-UA"/>
        </w:rPr>
        <w:t xml:space="preserve">висаджено 80 </w:t>
      </w:r>
      <w:r>
        <w:rPr>
          <w:sz w:val="28"/>
          <w:szCs w:val="28"/>
          <w:lang w:val="uk-UA"/>
        </w:rPr>
        <w:t>дерев</w:t>
      </w:r>
      <w:r w:rsidRPr="00341EB2">
        <w:rPr>
          <w:sz w:val="28"/>
          <w:szCs w:val="28"/>
          <w:lang w:val="uk-UA"/>
        </w:rPr>
        <w:t xml:space="preserve">, 270 кущів, квітів на суму </w:t>
      </w:r>
      <w:r w:rsidRPr="00341EB2">
        <w:rPr>
          <w:color w:val="000000"/>
          <w:sz w:val="28"/>
          <w:szCs w:val="28"/>
          <w:lang w:val="uk-UA"/>
        </w:rPr>
        <w:t>17,</w:t>
      </w:r>
      <w:r>
        <w:rPr>
          <w:color w:val="000000"/>
          <w:sz w:val="28"/>
          <w:szCs w:val="28"/>
          <w:lang w:val="uk-UA"/>
        </w:rPr>
        <w:t>3</w:t>
      </w:r>
      <w:r w:rsidRPr="00341EB2">
        <w:rPr>
          <w:sz w:val="28"/>
          <w:szCs w:val="28"/>
          <w:lang w:val="uk-UA"/>
        </w:rPr>
        <w:t xml:space="preserve"> тис. грн. Проведене </w:t>
      </w:r>
      <w:r w:rsidRPr="00341EB2">
        <w:rPr>
          <w:bCs/>
          <w:color w:val="000000"/>
          <w:sz w:val="28"/>
          <w:szCs w:val="28"/>
          <w:lang w:val="uk-UA"/>
        </w:rPr>
        <w:t xml:space="preserve">обрізування 504 дерев, кроновано 271 дерево знесено 204 дерева. Влаштовано 7764 </w:t>
      </w:r>
      <w:r w:rsidRPr="00341EB2">
        <w:rPr>
          <w:sz w:val="28"/>
          <w:szCs w:val="28"/>
          <w:lang w:val="uk-UA"/>
        </w:rPr>
        <w:t>м</w:t>
      </w:r>
      <w:r w:rsidRPr="00341EB2">
        <w:rPr>
          <w:sz w:val="28"/>
          <w:szCs w:val="28"/>
          <w:vertAlign w:val="superscript"/>
          <w:lang w:val="uk-UA"/>
        </w:rPr>
        <w:t xml:space="preserve">2 </w:t>
      </w:r>
      <w:r w:rsidRPr="00341EB2">
        <w:rPr>
          <w:bCs/>
          <w:color w:val="000000"/>
          <w:sz w:val="28"/>
          <w:szCs w:val="28"/>
          <w:lang w:val="uk-UA"/>
        </w:rPr>
        <w:t xml:space="preserve">газонів, висаджено квітів на площі 2756 </w:t>
      </w:r>
      <w:r w:rsidRPr="00341EB2">
        <w:rPr>
          <w:sz w:val="28"/>
          <w:szCs w:val="28"/>
          <w:lang w:val="uk-UA"/>
        </w:rPr>
        <w:t>м</w:t>
      </w:r>
      <w:r w:rsidRPr="00341EB2">
        <w:rPr>
          <w:sz w:val="28"/>
          <w:szCs w:val="28"/>
          <w:vertAlign w:val="superscript"/>
          <w:lang w:val="uk-UA"/>
        </w:rPr>
        <w:t>2</w:t>
      </w:r>
      <w:r w:rsidRPr="00341EB2">
        <w:rPr>
          <w:sz w:val="28"/>
          <w:szCs w:val="28"/>
          <w:lang w:val="uk-UA"/>
        </w:rPr>
        <w:t>.</w:t>
      </w:r>
      <w:r w:rsidRPr="00341EB2">
        <w:rPr>
          <w:sz w:val="28"/>
          <w:szCs w:val="28"/>
          <w:vertAlign w:val="superscript"/>
          <w:lang w:val="uk-UA"/>
        </w:rPr>
        <w:t xml:space="preserve"> </w:t>
      </w:r>
      <w:r w:rsidRPr="00341EB2">
        <w:rPr>
          <w:sz w:val="28"/>
          <w:szCs w:val="28"/>
          <w:lang w:val="uk-UA"/>
        </w:rPr>
        <w:t xml:space="preserve">Здійснено озеленення </w:t>
      </w:r>
      <w:r w:rsidRPr="00341EB2">
        <w:rPr>
          <w:bCs/>
          <w:color w:val="000000"/>
          <w:sz w:val="28"/>
          <w:szCs w:val="28"/>
          <w:lang w:val="uk-UA"/>
        </w:rPr>
        <w:t xml:space="preserve">552 </w:t>
      </w:r>
      <w:r w:rsidRPr="00341EB2">
        <w:rPr>
          <w:sz w:val="28"/>
          <w:szCs w:val="28"/>
          <w:lang w:val="uk-UA"/>
        </w:rPr>
        <w:t>термоч</w:t>
      </w:r>
      <w:r w:rsidRPr="00341EB2">
        <w:rPr>
          <w:bCs/>
          <w:color w:val="000000"/>
          <w:sz w:val="28"/>
          <w:szCs w:val="28"/>
          <w:lang w:val="uk-UA"/>
        </w:rPr>
        <w:t xml:space="preserve">аш на суму 188,4 тис. грн.  Виконані роботи в «Мар’їному гаю» </w:t>
      </w:r>
      <w:r>
        <w:rPr>
          <w:bCs/>
          <w:color w:val="000000"/>
          <w:sz w:val="28"/>
          <w:szCs w:val="28"/>
          <w:lang w:val="uk-UA"/>
        </w:rPr>
        <w:t xml:space="preserve">на загальну </w:t>
      </w:r>
      <w:r w:rsidRPr="00341EB2">
        <w:rPr>
          <w:bCs/>
          <w:color w:val="000000"/>
          <w:sz w:val="28"/>
          <w:szCs w:val="28"/>
          <w:lang w:val="uk-UA"/>
        </w:rPr>
        <w:t>суму 12,6 тис. грн.</w:t>
      </w:r>
    </w:p>
    <w:p w:rsidR="00B7551F" w:rsidRPr="00341EB2" w:rsidRDefault="00B7551F" w:rsidP="00D80741">
      <w:pPr>
        <w:ind w:firstLine="567"/>
        <w:jc w:val="both"/>
        <w:rPr>
          <w:sz w:val="28"/>
          <w:szCs w:val="28"/>
          <w:lang w:val="uk-UA"/>
        </w:rPr>
      </w:pPr>
      <w:r w:rsidRPr="00D20110">
        <w:rPr>
          <w:sz w:val="28"/>
          <w:szCs w:val="28"/>
          <w:lang w:val="uk-UA"/>
        </w:rPr>
        <w:t>Завершено влаштування газонів на території бульвару по проспекту Миру.</w:t>
      </w:r>
    </w:p>
    <w:p w:rsidR="00B7551F" w:rsidRPr="00341EB2" w:rsidRDefault="00B7551F" w:rsidP="00652985">
      <w:pPr>
        <w:shd w:val="clear" w:color="auto" w:fill="FFFFFF"/>
        <w:ind w:firstLine="567"/>
        <w:jc w:val="both"/>
        <w:rPr>
          <w:color w:val="000000"/>
          <w:sz w:val="28"/>
          <w:szCs w:val="28"/>
          <w:lang w:val="uk-UA"/>
        </w:rPr>
      </w:pPr>
      <w:r w:rsidRPr="00341EB2">
        <w:rPr>
          <w:bCs/>
          <w:color w:val="000000"/>
          <w:sz w:val="28"/>
          <w:szCs w:val="28"/>
          <w:lang w:val="uk-UA"/>
        </w:rPr>
        <w:t>Проведені роботи з демонтажу</w:t>
      </w:r>
      <w:r>
        <w:rPr>
          <w:bCs/>
          <w:color w:val="000000"/>
          <w:sz w:val="28"/>
          <w:szCs w:val="28"/>
          <w:lang w:val="uk-UA"/>
        </w:rPr>
        <w:t xml:space="preserve"> конструкцій</w:t>
      </w:r>
      <w:r w:rsidRPr="00341EB2">
        <w:rPr>
          <w:bCs/>
          <w:color w:val="000000"/>
          <w:sz w:val="28"/>
          <w:szCs w:val="28"/>
          <w:lang w:val="uk-UA"/>
        </w:rPr>
        <w:t xml:space="preserve"> зовнішн</w:t>
      </w:r>
      <w:r>
        <w:rPr>
          <w:bCs/>
          <w:color w:val="000000"/>
          <w:sz w:val="28"/>
          <w:szCs w:val="28"/>
          <w:lang w:val="uk-UA"/>
        </w:rPr>
        <w:t>ьої</w:t>
      </w:r>
      <w:r w:rsidRPr="00341EB2">
        <w:rPr>
          <w:bCs/>
          <w:color w:val="000000"/>
          <w:sz w:val="28"/>
          <w:szCs w:val="28"/>
          <w:lang w:val="uk-UA"/>
        </w:rPr>
        <w:t xml:space="preserve"> реклам</w:t>
      </w:r>
      <w:r>
        <w:rPr>
          <w:bCs/>
          <w:color w:val="000000"/>
          <w:sz w:val="28"/>
          <w:szCs w:val="28"/>
          <w:lang w:val="uk-UA"/>
        </w:rPr>
        <w:t>и</w:t>
      </w:r>
      <w:r w:rsidRPr="00341EB2">
        <w:rPr>
          <w:bCs/>
          <w:color w:val="000000"/>
          <w:sz w:val="28"/>
          <w:szCs w:val="28"/>
          <w:lang w:val="uk-UA"/>
        </w:rPr>
        <w:t xml:space="preserve"> по просп. Миру (Київський в’їзд), вулицям І. Мазепи (Михайло-Коцюбинський в’їзд),</w:t>
      </w:r>
      <w:r w:rsidRPr="00341EB2">
        <w:rPr>
          <w:color w:val="000000"/>
          <w:sz w:val="28"/>
          <w:szCs w:val="28"/>
          <w:lang w:val="uk-UA"/>
        </w:rPr>
        <w:t xml:space="preserve"> Старобіолуська, 16-а, Шевченка,194, Хлібопекарська, 16-18, Інструментальна, перехрестя просп. Миру та вул. </w:t>
      </w:r>
      <w:r>
        <w:rPr>
          <w:color w:val="000000"/>
          <w:sz w:val="28"/>
          <w:szCs w:val="28"/>
          <w:lang w:val="uk-UA"/>
        </w:rPr>
        <w:t xml:space="preserve">Тичини на суму15,2 </w:t>
      </w:r>
      <w:r w:rsidRPr="00341EB2">
        <w:rPr>
          <w:color w:val="000000"/>
          <w:sz w:val="28"/>
          <w:szCs w:val="28"/>
          <w:lang w:val="uk-UA"/>
        </w:rPr>
        <w:t>тис. грн.</w:t>
      </w:r>
    </w:p>
    <w:p w:rsidR="00B7551F" w:rsidRPr="00341EB2" w:rsidRDefault="00B7551F" w:rsidP="00652985">
      <w:pPr>
        <w:ind w:firstLine="567"/>
        <w:jc w:val="both"/>
        <w:rPr>
          <w:color w:val="000000"/>
          <w:sz w:val="28"/>
          <w:szCs w:val="28"/>
          <w:lang w:val="uk-UA"/>
        </w:rPr>
      </w:pPr>
      <w:r w:rsidRPr="00341EB2">
        <w:rPr>
          <w:color w:val="000000"/>
          <w:sz w:val="28"/>
          <w:szCs w:val="28"/>
          <w:lang w:val="uk-UA"/>
        </w:rPr>
        <w:t>На утримання та експлуатацію мереж зовнішнього освітлення витрачено 698, 9</w:t>
      </w:r>
      <w:r>
        <w:rPr>
          <w:color w:val="000000"/>
          <w:sz w:val="28"/>
          <w:szCs w:val="28"/>
          <w:lang w:val="uk-UA"/>
        </w:rPr>
        <w:t xml:space="preserve"> </w:t>
      </w:r>
      <w:r w:rsidRPr="00341EB2">
        <w:rPr>
          <w:color w:val="000000"/>
          <w:sz w:val="28"/>
          <w:szCs w:val="28"/>
          <w:lang w:val="uk-UA"/>
        </w:rPr>
        <w:t>тис</w:t>
      </w:r>
      <w:r>
        <w:rPr>
          <w:color w:val="000000"/>
          <w:sz w:val="28"/>
          <w:szCs w:val="28"/>
          <w:lang w:val="uk-UA"/>
        </w:rPr>
        <w:t>.</w:t>
      </w:r>
      <w:r w:rsidRPr="00341EB2">
        <w:rPr>
          <w:color w:val="000000"/>
          <w:sz w:val="28"/>
          <w:szCs w:val="28"/>
          <w:lang w:val="uk-UA"/>
        </w:rPr>
        <w:t xml:space="preserve"> грн (заплановано на рік 2 450,0 тис. грн). Замінено 1972 ламп ЛОН 60-75-100Вт на суму 10,</w:t>
      </w:r>
      <w:r>
        <w:rPr>
          <w:color w:val="000000"/>
          <w:sz w:val="28"/>
          <w:szCs w:val="28"/>
          <w:lang w:val="uk-UA"/>
        </w:rPr>
        <w:t>7</w:t>
      </w:r>
      <w:r w:rsidRPr="00341EB2">
        <w:rPr>
          <w:color w:val="000000"/>
          <w:sz w:val="28"/>
          <w:szCs w:val="28"/>
          <w:lang w:val="uk-UA"/>
        </w:rPr>
        <w:t xml:space="preserve"> тис.грн та 46 ламп світлофорних 100Вт Е28 на суму 1656</w:t>
      </w:r>
      <w:r>
        <w:rPr>
          <w:color w:val="000000"/>
          <w:sz w:val="28"/>
          <w:szCs w:val="28"/>
          <w:lang w:val="uk-UA"/>
        </w:rPr>
        <w:t>,0</w:t>
      </w:r>
      <w:r w:rsidRPr="00341EB2">
        <w:rPr>
          <w:color w:val="000000"/>
          <w:sz w:val="28"/>
          <w:szCs w:val="28"/>
          <w:lang w:val="uk-UA"/>
        </w:rPr>
        <w:t xml:space="preserve"> тис. грн, 11 модулів, 9 лічильників та інших матеріалів на загальну суму 564,1 тис.</w:t>
      </w:r>
      <w:r>
        <w:rPr>
          <w:color w:val="000000"/>
          <w:sz w:val="28"/>
          <w:szCs w:val="28"/>
          <w:lang w:val="uk-UA"/>
        </w:rPr>
        <w:t xml:space="preserve"> </w:t>
      </w:r>
      <w:r w:rsidRPr="00341EB2">
        <w:rPr>
          <w:color w:val="000000"/>
          <w:sz w:val="28"/>
          <w:szCs w:val="28"/>
          <w:lang w:val="uk-UA"/>
        </w:rPr>
        <w:t xml:space="preserve">грн.  </w:t>
      </w:r>
    </w:p>
    <w:p w:rsidR="00B7551F" w:rsidRPr="00341EB2" w:rsidRDefault="00B7551F" w:rsidP="00D6675B">
      <w:pPr>
        <w:ind w:firstLine="567"/>
        <w:jc w:val="both"/>
        <w:rPr>
          <w:color w:val="000000"/>
          <w:sz w:val="28"/>
          <w:szCs w:val="28"/>
          <w:lang w:val="uk-UA"/>
        </w:rPr>
      </w:pPr>
      <w:r w:rsidRPr="00341EB2">
        <w:rPr>
          <w:color w:val="000000"/>
          <w:sz w:val="28"/>
          <w:szCs w:val="28"/>
          <w:lang w:val="uk-UA"/>
        </w:rPr>
        <w:t>На оформлення міста до урочистих подій та свят у місь</w:t>
      </w:r>
      <w:r>
        <w:rPr>
          <w:color w:val="000000"/>
          <w:sz w:val="28"/>
          <w:szCs w:val="28"/>
          <w:lang w:val="uk-UA"/>
        </w:rPr>
        <w:t>кому бюджеті заплановано 560,0</w:t>
      </w:r>
      <w:r w:rsidRPr="00341EB2">
        <w:rPr>
          <w:color w:val="000000"/>
          <w:sz w:val="28"/>
          <w:szCs w:val="28"/>
          <w:lang w:val="uk-UA"/>
        </w:rPr>
        <w:t xml:space="preserve"> тис.</w:t>
      </w:r>
      <w:r>
        <w:rPr>
          <w:color w:val="000000"/>
          <w:sz w:val="28"/>
          <w:szCs w:val="28"/>
          <w:lang w:val="uk-UA"/>
        </w:rPr>
        <w:t xml:space="preserve"> </w:t>
      </w:r>
      <w:r w:rsidRPr="00341EB2">
        <w:rPr>
          <w:color w:val="000000"/>
          <w:sz w:val="28"/>
          <w:szCs w:val="28"/>
          <w:lang w:val="uk-UA"/>
        </w:rPr>
        <w:t xml:space="preserve">грн. За I півріччя використано коштів </w:t>
      </w:r>
      <w:r>
        <w:rPr>
          <w:color w:val="000000"/>
          <w:sz w:val="28"/>
          <w:szCs w:val="28"/>
          <w:lang w:val="uk-UA"/>
        </w:rPr>
        <w:t>на загальну суму 102,9</w:t>
      </w:r>
      <w:r w:rsidRPr="00341EB2">
        <w:rPr>
          <w:color w:val="000000"/>
          <w:sz w:val="28"/>
          <w:szCs w:val="28"/>
          <w:lang w:val="uk-UA"/>
        </w:rPr>
        <w:t xml:space="preserve"> тис.</w:t>
      </w:r>
      <w:r>
        <w:rPr>
          <w:color w:val="000000"/>
          <w:sz w:val="28"/>
          <w:szCs w:val="28"/>
          <w:lang w:val="uk-UA"/>
        </w:rPr>
        <w:t xml:space="preserve"> грн, з яких 84,9</w:t>
      </w:r>
      <w:r w:rsidRPr="00341EB2">
        <w:rPr>
          <w:color w:val="000000"/>
          <w:sz w:val="28"/>
          <w:szCs w:val="28"/>
          <w:lang w:val="uk-UA"/>
        </w:rPr>
        <w:t xml:space="preserve"> тис.</w:t>
      </w:r>
      <w:r>
        <w:rPr>
          <w:color w:val="000000"/>
          <w:sz w:val="28"/>
          <w:szCs w:val="28"/>
          <w:lang w:val="uk-UA"/>
        </w:rPr>
        <w:t xml:space="preserve"> </w:t>
      </w:r>
      <w:r w:rsidRPr="00341EB2">
        <w:rPr>
          <w:color w:val="000000"/>
          <w:sz w:val="28"/>
          <w:szCs w:val="28"/>
          <w:lang w:val="uk-UA"/>
        </w:rPr>
        <w:t>грн за послуги розбирання шту</w:t>
      </w:r>
      <w:r>
        <w:rPr>
          <w:color w:val="000000"/>
          <w:sz w:val="28"/>
          <w:szCs w:val="28"/>
          <w:lang w:val="uk-UA"/>
        </w:rPr>
        <w:t>чної новорічної ялинки та 17,9</w:t>
      </w:r>
      <w:r w:rsidRPr="00341EB2">
        <w:rPr>
          <w:color w:val="000000"/>
          <w:sz w:val="28"/>
          <w:szCs w:val="28"/>
          <w:lang w:val="uk-UA"/>
        </w:rPr>
        <w:t xml:space="preserve"> тис. грн за послуги по оформленню міста до урочистих подій. </w:t>
      </w:r>
    </w:p>
    <w:p w:rsidR="00B7551F" w:rsidRPr="00341EB2" w:rsidRDefault="00B7551F" w:rsidP="00E1633E">
      <w:pPr>
        <w:ind w:firstLine="708"/>
        <w:jc w:val="both"/>
        <w:rPr>
          <w:color w:val="000000"/>
          <w:sz w:val="28"/>
          <w:szCs w:val="28"/>
          <w:lang w:val="uk-UA"/>
        </w:rPr>
      </w:pPr>
      <w:r w:rsidRPr="00341EB2">
        <w:rPr>
          <w:color w:val="000000"/>
          <w:sz w:val="28"/>
          <w:szCs w:val="28"/>
          <w:lang w:val="uk-UA"/>
        </w:rPr>
        <w:t>Проведено поточний ремонт 1487 метрів мереж зовнішнього освітлення (заміна дротів на ізольовані дроти марки СИП) на загальну суму 30,</w:t>
      </w:r>
      <w:r>
        <w:rPr>
          <w:color w:val="000000"/>
          <w:sz w:val="28"/>
          <w:szCs w:val="28"/>
          <w:lang w:val="uk-UA"/>
        </w:rPr>
        <w:t>3</w:t>
      </w:r>
      <w:r w:rsidRPr="00341EB2">
        <w:rPr>
          <w:color w:val="000000"/>
          <w:sz w:val="28"/>
          <w:szCs w:val="28"/>
          <w:lang w:val="uk-UA"/>
        </w:rPr>
        <w:t xml:space="preserve"> тис.</w:t>
      </w:r>
      <w:r>
        <w:rPr>
          <w:color w:val="000000"/>
          <w:sz w:val="28"/>
          <w:szCs w:val="28"/>
          <w:lang w:val="uk-UA"/>
        </w:rPr>
        <w:t xml:space="preserve"> </w:t>
      </w:r>
      <w:r w:rsidRPr="00341EB2">
        <w:rPr>
          <w:color w:val="000000"/>
          <w:sz w:val="28"/>
          <w:szCs w:val="28"/>
          <w:lang w:val="uk-UA"/>
        </w:rPr>
        <w:t xml:space="preserve">грн (заплановано на рік 199,0 тис.грн.) </w:t>
      </w:r>
    </w:p>
    <w:p w:rsidR="00B7551F" w:rsidRPr="00341EB2" w:rsidRDefault="00B7551F" w:rsidP="00652985">
      <w:pPr>
        <w:ind w:firstLine="720"/>
        <w:jc w:val="both"/>
        <w:rPr>
          <w:color w:val="000000"/>
          <w:sz w:val="28"/>
          <w:szCs w:val="28"/>
          <w:lang w:val="uk-UA"/>
        </w:rPr>
      </w:pPr>
      <w:r w:rsidRPr="00341EB2">
        <w:rPr>
          <w:color w:val="000000"/>
          <w:sz w:val="28"/>
          <w:szCs w:val="28"/>
          <w:lang w:val="uk-UA"/>
        </w:rPr>
        <w:t>На виконання послуг з технічного обслуговування електромереж зовнішнього освітлення з березня по червень 2017 року використано 1 393,1 тис. грн (річний план - 4800,0 тис. грн). Встановлено 32 опори на суму 62,6 тис.</w:t>
      </w:r>
      <w:r>
        <w:rPr>
          <w:color w:val="000000"/>
          <w:sz w:val="28"/>
          <w:szCs w:val="28"/>
          <w:lang w:val="uk-UA"/>
        </w:rPr>
        <w:t xml:space="preserve"> </w:t>
      </w:r>
      <w:r w:rsidRPr="00341EB2">
        <w:rPr>
          <w:color w:val="000000"/>
          <w:sz w:val="28"/>
          <w:szCs w:val="28"/>
          <w:lang w:val="uk-UA"/>
        </w:rPr>
        <w:t xml:space="preserve">грн, замінено 42 світильники, 554 ламп, пуско-регулюючої апаратури світильника в кількості 45 штук, 34 дроселі. </w:t>
      </w:r>
    </w:p>
    <w:p w:rsidR="00B7551F" w:rsidRDefault="00B7551F" w:rsidP="00CE6FA9">
      <w:pPr>
        <w:ind w:firstLine="720"/>
        <w:jc w:val="both"/>
        <w:rPr>
          <w:color w:val="000000"/>
          <w:sz w:val="28"/>
          <w:szCs w:val="28"/>
          <w:lang w:val="uk-UA"/>
        </w:rPr>
      </w:pPr>
      <w:r w:rsidRPr="00341EB2">
        <w:rPr>
          <w:color w:val="000000"/>
          <w:sz w:val="28"/>
          <w:szCs w:val="28"/>
          <w:lang w:val="uk-UA"/>
        </w:rPr>
        <w:t>В центральній частині міста ведуться роботи з реконструкції скверу ім. Богдана Хмельницького, постаменту пам’ятника Б. Хмельницького, зеленої зони по проспекту Миру від Красної площі до проспекту Перемоги в межах існуючого об’єкту, сходів та підземного переходу на перехресті проспекту Перемоги та проспекту Миру, а також будівництво ЛЕП - 0,4 для зовнішнього освітлення скверу Б. Хмельницького. За звітний період виконано робіт на загальну суму – 3294,8 тис. грн.</w:t>
      </w:r>
    </w:p>
    <w:p w:rsidR="00B7551F" w:rsidRDefault="00B7551F" w:rsidP="00CE6FA9">
      <w:pPr>
        <w:ind w:firstLine="720"/>
        <w:jc w:val="both"/>
        <w:rPr>
          <w:color w:val="000000"/>
          <w:sz w:val="28"/>
          <w:szCs w:val="28"/>
          <w:lang w:val="uk-UA"/>
        </w:rPr>
      </w:pPr>
      <w:r w:rsidRPr="00CE6FA9">
        <w:rPr>
          <w:color w:val="000000"/>
          <w:sz w:val="28"/>
          <w:szCs w:val="28"/>
          <w:lang w:val="uk-UA"/>
        </w:rPr>
        <w:t>КП «Чернігівводоканал» виконува</w:t>
      </w:r>
      <w:r>
        <w:rPr>
          <w:color w:val="000000"/>
          <w:sz w:val="28"/>
          <w:szCs w:val="28"/>
          <w:lang w:val="uk-UA"/>
        </w:rPr>
        <w:t>ло</w:t>
      </w:r>
      <w:r w:rsidRPr="00CE6FA9">
        <w:rPr>
          <w:color w:val="000000"/>
          <w:sz w:val="28"/>
          <w:szCs w:val="28"/>
          <w:lang w:val="uk-UA"/>
        </w:rPr>
        <w:t xml:space="preserve"> </w:t>
      </w:r>
      <w:r w:rsidRPr="007E5B33">
        <w:rPr>
          <w:color w:val="000000"/>
          <w:sz w:val="28"/>
          <w:szCs w:val="28"/>
          <w:lang w:val="uk-UA"/>
        </w:rPr>
        <w:t xml:space="preserve">капітальний ремонт оглядових колодязів </w:t>
      </w:r>
      <w:r w:rsidRPr="00D82F36">
        <w:rPr>
          <w:color w:val="000000"/>
          <w:sz w:val="28"/>
          <w:szCs w:val="28"/>
          <w:lang w:val="uk-UA"/>
        </w:rPr>
        <w:t>каналізаційних та водопровідних мереж</w:t>
      </w:r>
      <w:r w:rsidRPr="00CE6FA9">
        <w:rPr>
          <w:color w:val="000000"/>
          <w:sz w:val="28"/>
          <w:szCs w:val="28"/>
          <w:lang w:val="uk-UA"/>
        </w:rPr>
        <w:t xml:space="preserve"> </w:t>
      </w:r>
      <w:r>
        <w:rPr>
          <w:color w:val="000000"/>
          <w:sz w:val="28"/>
          <w:szCs w:val="28"/>
          <w:lang w:val="uk-UA"/>
        </w:rPr>
        <w:t xml:space="preserve">і </w:t>
      </w:r>
      <w:r w:rsidRPr="00CE6FA9">
        <w:rPr>
          <w:color w:val="000000"/>
          <w:sz w:val="28"/>
          <w:szCs w:val="28"/>
          <w:lang w:val="uk-UA"/>
        </w:rPr>
        <w:t>планові роботи по заміні люків оглядових колодязів</w:t>
      </w:r>
      <w:r>
        <w:rPr>
          <w:color w:val="000000"/>
          <w:sz w:val="28"/>
          <w:szCs w:val="28"/>
          <w:lang w:val="uk-UA"/>
        </w:rPr>
        <w:t>.</w:t>
      </w:r>
      <w:r w:rsidRPr="00CE6FA9">
        <w:rPr>
          <w:color w:val="000000"/>
          <w:sz w:val="28"/>
          <w:szCs w:val="28"/>
          <w:lang w:val="uk-UA"/>
        </w:rPr>
        <w:t xml:space="preserve"> </w:t>
      </w:r>
      <w:r>
        <w:rPr>
          <w:color w:val="000000"/>
          <w:sz w:val="28"/>
          <w:szCs w:val="28"/>
          <w:lang w:val="uk-UA"/>
        </w:rPr>
        <w:t xml:space="preserve">Розпочато реконструкцію </w:t>
      </w:r>
      <w:r w:rsidRPr="00CE6FA9">
        <w:rPr>
          <w:color w:val="000000"/>
          <w:sz w:val="28"/>
          <w:szCs w:val="28"/>
          <w:lang w:val="uk-UA"/>
        </w:rPr>
        <w:t>магістральних водопроводів</w:t>
      </w:r>
      <w:r w:rsidRPr="003B5272">
        <w:rPr>
          <w:color w:val="000000"/>
          <w:sz w:val="28"/>
          <w:szCs w:val="28"/>
          <w:lang w:val="uk-UA"/>
        </w:rPr>
        <w:t xml:space="preserve"> </w:t>
      </w:r>
      <w:r>
        <w:rPr>
          <w:color w:val="000000"/>
          <w:sz w:val="28"/>
          <w:szCs w:val="28"/>
          <w:lang w:val="uk-UA"/>
        </w:rPr>
        <w:t>по вул. Гончій від вул. Київської</w:t>
      </w:r>
      <w:r w:rsidRPr="00CE6FA9">
        <w:rPr>
          <w:color w:val="000000"/>
          <w:sz w:val="28"/>
          <w:szCs w:val="28"/>
          <w:lang w:val="uk-UA"/>
        </w:rPr>
        <w:t> </w:t>
      </w:r>
      <w:r>
        <w:rPr>
          <w:color w:val="000000"/>
          <w:sz w:val="28"/>
          <w:szCs w:val="28"/>
          <w:lang w:val="uk-UA"/>
        </w:rPr>
        <w:t>до просп. Перемоги та</w:t>
      </w:r>
      <w:r w:rsidRPr="00BB54F3">
        <w:rPr>
          <w:color w:val="000000"/>
          <w:sz w:val="28"/>
          <w:szCs w:val="28"/>
          <w:lang w:val="uk-UA"/>
        </w:rPr>
        <w:t xml:space="preserve"> на </w:t>
      </w:r>
      <w:r>
        <w:rPr>
          <w:color w:val="000000"/>
          <w:sz w:val="28"/>
          <w:szCs w:val="28"/>
          <w:lang w:val="uk-UA"/>
        </w:rPr>
        <w:t>вул.</w:t>
      </w:r>
      <w:r w:rsidRPr="00BB54F3">
        <w:rPr>
          <w:color w:val="000000"/>
          <w:sz w:val="28"/>
          <w:szCs w:val="28"/>
          <w:lang w:val="uk-UA"/>
        </w:rPr>
        <w:t xml:space="preserve"> Гагаріна</w:t>
      </w:r>
      <w:r>
        <w:rPr>
          <w:color w:val="000000"/>
          <w:sz w:val="28"/>
          <w:szCs w:val="28"/>
          <w:lang w:val="uk-UA"/>
        </w:rPr>
        <w:t xml:space="preserve">, </w:t>
      </w:r>
      <w:r w:rsidRPr="0043484B">
        <w:rPr>
          <w:color w:val="000000"/>
          <w:sz w:val="28"/>
          <w:szCs w:val="28"/>
          <w:lang w:val="uk-UA"/>
        </w:rPr>
        <w:t>каналізаційної насосної станції №11 по вул. Шевченка, 248-а</w:t>
      </w:r>
      <w:r>
        <w:rPr>
          <w:color w:val="000000"/>
          <w:sz w:val="28"/>
          <w:szCs w:val="28"/>
          <w:lang w:val="uk-UA"/>
        </w:rPr>
        <w:t>. Завершено</w:t>
      </w:r>
      <w:r w:rsidRPr="0043484B">
        <w:rPr>
          <w:color w:val="000000"/>
          <w:sz w:val="28"/>
          <w:szCs w:val="28"/>
          <w:lang w:val="uk-UA"/>
        </w:rPr>
        <w:t xml:space="preserve"> замін</w:t>
      </w:r>
      <w:r>
        <w:rPr>
          <w:color w:val="000000"/>
          <w:sz w:val="28"/>
          <w:szCs w:val="28"/>
          <w:lang w:val="uk-UA"/>
        </w:rPr>
        <w:t>у</w:t>
      </w:r>
      <w:r w:rsidRPr="0043484B">
        <w:rPr>
          <w:color w:val="000000"/>
          <w:sz w:val="28"/>
          <w:szCs w:val="28"/>
          <w:lang w:val="uk-UA"/>
        </w:rPr>
        <w:t xml:space="preserve"> вуличного водопроводу по вул. Івана Мазепи від </w:t>
      </w:r>
      <w:r>
        <w:rPr>
          <w:color w:val="000000"/>
          <w:sz w:val="28"/>
          <w:szCs w:val="28"/>
          <w:lang w:val="uk-UA"/>
        </w:rPr>
        <w:t xml:space="preserve">будинку </w:t>
      </w:r>
      <w:r w:rsidRPr="0043484B">
        <w:rPr>
          <w:color w:val="000000"/>
          <w:sz w:val="28"/>
          <w:szCs w:val="28"/>
          <w:lang w:val="uk-UA"/>
        </w:rPr>
        <w:t>№55-в до вулиці Кропивницького</w:t>
      </w:r>
      <w:r>
        <w:rPr>
          <w:color w:val="000000"/>
          <w:sz w:val="28"/>
          <w:szCs w:val="28"/>
          <w:lang w:val="uk-UA"/>
        </w:rPr>
        <w:t>.</w:t>
      </w:r>
    </w:p>
    <w:p w:rsidR="00B7551F" w:rsidRPr="00341EB2" w:rsidRDefault="00B7551F" w:rsidP="0051417D">
      <w:pPr>
        <w:ind w:firstLine="567"/>
        <w:jc w:val="both"/>
        <w:rPr>
          <w:sz w:val="28"/>
          <w:szCs w:val="28"/>
          <w:lang w:val="uk-UA"/>
        </w:rPr>
      </w:pPr>
      <w:r w:rsidRPr="00341EB2">
        <w:rPr>
          <w:sz w:val="28"/>
          <w:szCs w:val="28"/>
          <w:lang w:val="uk-UA"/>
        </w:rPr>
        <w:t>У 2017 році на реалізацію природоохоронних заходів та завдань програми поліпшення екологічного стану міста Чернігова передбачено 15,7 млн грн. В I півріччі укладено договорів на загальну суму 13,7 млн грн.</w:t>
      </w:r>
    </w:p>
    <w:p w:rsidR="00B7551F" w:rsidRPr="00341EB2" w:rsidRDefault="00B7551F" w:rsidP="0051417D">
      <w:pPr>
        <w:ind w:firstLine="567"/>
        <w:jc w:val="both"/>
        <w:rPr>
          <w:sz w:val="28"/>
          <w:szCs w:val="28"/>
          <w:lang w:val="uk-UA"/>
        </w:rPr>
      </w:pPr>
      <w:r w:rsidRPr="00341EB2">
        <w:rPr>
          <w:sz w:val="28"/>
          <w:szCs w:val="28"/>
          <w:lang w:val="uk-UA"/>
        </w:rPr>
        <w:t>Комунальним підприємствам «АТП-2528» міської ради виконувалось прибирання водного дзеркала р. Стрижень.</w:t>
      </w:r>
    </w:p>
    <w:p w:rsidR="00B7551F" w:rsidRPr="00341EB2" w:rsidRDefault="00B7551F" w:rsidP="0051417D">
      <w:pPr>
        <w:ind w:firstLine="567"/>
        <w:jc w:val="both"/>
        <w:rPr>
          <w:sz w:val="28"/>
          <w:szCs w:val="28"/>
          <w:lang w:val="uk-UA"/>
        </w:rPr>
      </w:pPr>
      <w:r w:rsidRPr="00341EB2">
        <w:rPr>
          <w:sz w:val="28"/>
          <w:szCs w:val="28"/>
          <w:lang w:val="uk-UA"/>
        </w:rPr>
        <w:t>Проведено корегування робочого проекту «Реконструкції гідротехнічної споруди на річці Стрижень по вул. Героїв Чорнобиля м. Чернігів» та визначено виконавця проекту.</w:t>
      </w:r>
    </w:p>
    <w:p w:rsidR="00B7551F" w:rsidRPr="00341EB2" w:rsidRDefault="00B7551F" w:rsidP="0051417D">
      <w:pPr>
        <w:ind w:firstLine="567"/>
        <w:jc w:val="both"/>
        <w:rPr>
          <w:sz w:val="28"/>
          <w:szCs w:val="28"/>
          <w:lang w:val="uk-UA"/>
        </w:rPr>
      </w:pPr>
      <w:r w:rsidRPr="00341EB2">
        <w:rPr>
          <w:sz w:val="28"/>
          <w:szCs w:val="28"/>
          <w:lang w:val="uk-UA"/>
        </w:rPr>
        <w:t>ТОВ «Водпроект-Чернігів» проводить розробку робочого проекту «Поліпшення технічного стану та благоустрій водойми на території Центрального парку культури та відпочинку в м. Чернігові».</w:t>
      </w:r>
    </w:p>
    <w:p w:rsidR="00B7551F" w:rsidRPr="00341EB2" w:rsidRDefault="00B7551F" w:rsidP="0051417D">
      <w:pPr>
        <w:ind w:firstLine="567"/>
        <w:jc w:val="both"/>
        <w:rPr>
          <w:sz w:val="28"/>
          <w:szCs w:val="28"/>
          <w:lang w:val="uk-UA"/>
        </w:rPr>
      </w:pPr>
      <w:r w:rsidRPr="00341EB2">
        <w:rPr>
          <w:sz w:val="28"/>
          <w:szCs w:val="28"/>
          <w:lang w:val="uk-UA"/>
        </w:rPr>
        <w:t>Крім того, ТОВ «Водпроект-Чернігів» продовжує проведення моніторингу забруднення підземних та повеневих вод у районі ставків-накопичувачів рідких токсичних промислових відходів та сміттєзвалища м. Чернігова біля с. Масани. Результати моніторингу у І півріччі підтверджують високий вміст забруднюючих речовин у ґрунтових водах біля полігону твердих побутових відходів та поруч із ставками-накопичувачами.</w:t>
      </w:r>
    </w:p>
    <w:p w:rsidR="00B7551F" w:rsidRPr="00341EB2" w:rsidRDefault="00B7551F" w:rsidP="0051417D">
      <w:pPr>
        <w:ind w:firstLine="567"/>
        <w:jc w:val="both"/>
        <w:rPr>
          <w:sz w:val="28"/>
          <w:szCs w:val="28"/>
          <w:lang w:val="uk-UA"/>
        </w:rPr>
      </w:pPr>
      <w:r w:rsidRPr="00341EB2">
        <w:rPr>
          <w:sz w:val="28"/>
          <w:szCs w:val="28"/>
          <w:lang w:val="uk-UA"/>
        </w:rPr>
        <w:t>Проведено коригування робочого проекту по об’єкту «Будівництво пункту тимчасового утримання тварин по вул. Любченка в м. Чернігові на земельній ділянці, яка знаходиться в постійному користуванні». На час коригування робочого проекту роботи, розпочаті у 2016 році, було призупинено. Продовження будівництва сплановано на липень-серпень поточного року.</w:t>
      </w:r>
    </w:p>
    <w:p w:rsidR="00B7551F" w:rsidRPr="00341EB2" w:rsidRDefault="00B7551F" w:rsidP="0051417D">
      <w:pPr>
        <w:ind w:firstLine="567"/>
        <w:jc w:val="both"/>
        <w:rPr>
          <w:sz w:val="28"/>
          <w:szCs w:val="28"/>
          <w:lang w:val="uk-UA"/>
        </w:rPr>
      </w:pPr>
      <w:r w:rsidRPr="00341EB2">
        <w:rPr>
          <w:sz w:val="28"/>
          <w:szCs w:val="28"/>
          <w:lang w:val="uk-UA"/>
        </w:rPr>
        <w:t>Замовлено науково-дослідну роботу «Розроблення режиму експлуатації річки Стрижень у м. Чернігові. Розробник – Інститут гідробіології Національної академії наук України. на першому етапі досліджень проведені натурні гідро екологічні дослідження на р. стрижень (гідрометричні та гідрофізичні виміри, відбір проб води для гідрохімічного аналізу та гідробіологічного дослідження).</w:t>
      </w:r>
    </w:p>
    <w:p w:rsidR="00B7551F" w:rsidRPr="00341EB2" w:rsidRDefault="00B7551F" w:rsidP="0051417D">
      <w:pPr>
        <w:ind w:firstLine="567"/>
        <w:jc w:val="both"/>
        <w:rPr>
          <w:sz w:val="28"/>
          <w:szCs w:val="28"/>
          <w:lang w:val="uk-UA"/>
        </w:rPr>
      </w:pPr>
      <w:r w:rsidRPr="00341EB2">
        <w:rPr>
          <w:sz w:val="28"/>
          <w:szCs w:val="28"/>
          <w:lang w:val="uk-UA"/>
        </w:rPr>
        <w:t>Проводяться роботи з забезпечення екологічно-безпечного збирання та тимчасового зберігання небезпечних відходів (люмінесцентні лампи,термометри та інші). У місті діє п’ять пунктів прийму небезпечних відходів. Комунальними підприємствами «Новозаводське», «Деснянське», ЖЕК -10, укладені договори на утилізацію небезпечних відходів з ПП «Дон-Бас», а комунальним підприємством ЖЕК -13 – з ТОВ «Альфа Екологія». З початку поточного року на утилізацію передано 1546 люмінісцентних ламп та 1073 батарейки.</w:t>
      </w:r>
    </w:p>
    <w:p w:rsidR="00B7551F" w:rsidRPr="00341EB2" w:rsidRDefault="00B7551F" w:rsidP="0051417D">
      <w:pPr>
        <w:widowControl w:val="0"/>
        <w:autoSpaceDE w:val="0"/>
        <w:autoSpaceDN w:val="0"/>
        <w:adjustRightInd w:val="0"/>
        <w:ind w:firstLine="701"/>
        <w:jc w:val="both"/>
        <w:rPr>
          <w:sz w:val="28"/>
          <w:szCs w:val="28"/>
          <w:lang w:val="uk-UA"/>
        </w:rPr>
      </w:pPr>
      <w:r w:rsidRPr="00341EB2">
        <w:rPr>
          <w:sz w:val="28"/>
          <w:szCs w:val="28"/>
          <w:lang w:val="uk-UA"/>
        </w:rPr>
        <w:t xml:space="preserve">На території міста розташовано 67 підприємств, на яких функціонує 105 потенційно небезпечних об’єктів. Найбільша імовірність виникнення надзвичайних ситуацій зберігається на чотирьох хімічно-небезпечних об’єктах, які у виробничому процесі використовують сильнодіючі отруйні речовини, а також на об’єктах комунального господарства. </w:t>
      </w:r>
    </w:p>
    <w:p w:rsidR="00B7551F" w:rsidRPr="00341EB2" w:rsidRDefault="00B7551F" w:rsidP="0051417D">
      <w:pPr>
        <w:widowControl w:val="0"/>
        <w:autoSpaceDE w:val="0"/>
        <w:autoSpaceDN w:val="0"/>
        <w:adjustRightInd w:val="0"/>
        <w:ind w:firstLine="701"/>
        <w:jc w:val="both"/>
        <w:rPr>
          <w:sz w:val="28"/>
          <w:szCs w:val="28"/>
          <w:lang w:val="uk-UA"/>
        </w:rPr>
      </w:pPr>
      <w:r w:rsidRPr="00341EB2">
        <w:rPr>
          <w:sz w:val="28"/>
          <w:szCs w:val="28"/>
          <w:lang w:val="uk-UA"/>
        </w:rPr>
        <w:t>За станом на 01.07.2017 у місті зареєстровано одну надзвичайну подію</w:t>
      </w:r>
      <w:r w:rsidRPr="00341EB2">
        <w:rPr>
          <w:b/>
          <w:sz w:val="28"/>
          <w:szCs w:val="28"/>
          <w:lang w:val="uk-UA"/>
        </w:rPr>
        <w:t xml:space="preserve"> </w:t>
      </w:r>
      <w:r w:rsidRPr="00341EB2">
        <w:rPr>
          <w:sz w:val="28"/>
          <w:szCs w:val="28"/>
          <w:lang w:val="uk-UA"/>
        </w:rPr>
        <w:t>техногенного характеру (падіння приватного літака), 15 небезпечних подій, з яких</w:t>
      </w:r>
      <w:r w:rsidRPr="00341EB2">
        <w:rPr>
          <w:color w:val="FF0000"/>
          <w:sz w:val="28"/>
          <w:szCs w:val="28"/>
          <w:lang w:val="uk-UA"/>
        </w:rPr>
        <w:t xml:space="preserve"> </w:t>
      </w:r>
      <w:r w:rsidRPr="00341EB2">
        <w:rPr>
          <w:sz w:val="28"/>
          <w:szCs w:val="28"/>
          <w:lang w:val="uk-UA"/>
        </w:rPr>
        <w:t>чотири випадки виявлення боєприпасів часів Великої Вітчизняної війни, одне повідомлення про мінування,</w:t>
      </w:r>
      <w:r w:rsidRPr="00341EB2">
        <w:rPr>
          <w:b/>
          <w:sz w:val="28"/>
          <w:szCs w:val="28"/>
          <w:lang w:val="uk-UA"/>
        </w:rPr>
        <w:t xml:space="preserve"> </w:t>
      </w:r>
      <w:r w:rsidRPr="00341EB2">
        <w:rPr>
          <w:sz w:val="28"/>
          <w:szCs w:val="28"/>
          <w:lang w:val="uk-UA"/>
        </w:rPr>
        <w:t>сім випадків виявлення хімічно-небезпечних речовин та</w:t>
      </w:r>
      <w:r w:rsidRPr="00341EB2">
        <w:rPr>
          <w:iCs/>
          <w:sz w:val="28"/>
          <w:szCs w:val="28"/>
          <w:lang w:val="uk-UA"/>
        </w:rPr>
        <w:t xml:space="preserve"> один випадок</w:t>
      </w:r>
      <w:r w:rsidRPr="00341EB2">
        <w:rPr>
          <w:sz w:val="28"/>
          <w:szCs w:val="28"/>
          <w:lang w:val="uk-UA"/>
        </w:rPr>
        <w:t xml:space="preserve"> загибелі людини на воді, </w:t>
      </w:r>
      <w:r w:rsidRPr="00341EB2">
        <w:rPr>
          <w:iCs/>
          <w:sz w:val="28"/>
          <w:szCs w:val="28"/>
          <w:lang w:val="uk-UA"/>
        </w:rPr>
        <w:t>один випадок перевищення нормативного показника забруднення по мікробіологічним параметрам р.Стрижень та один випадок захворювання собаки на сказ</w:t>
      </w:r>
      <w:r w:rsidRPr="00341EB2">
        <w:rPr>
          <w:sz w:val="28"/>
          <w:szCs w:val="28"/>
          <w:lang w:val="uk-UA"/>
        </w:rPr>
        <w:t>.</w:t>
      </w:r>
    </w:p>
    <w:p w:rsidR="00B7551F" w:rsidRPr="00341EB2" w:rsidRDefault="00B7551F" w:rsidP="0051417D">
      <w:pPr>
        <w:widowControl w:val="0"/>
        <w:shd w:val="clear" w:color="auto" w:fill="FFFFFF"/>
        <w:autoSpaceDE w:val="0"/>
        <w:autoSpaceDN w:val="0"/>
        <w:adjustRightInd w:val="0"/>
        <w:ind w:left="5" w:right="5" w:firstLine="710"/>
        <w:jc w:val="both"/>
        <w:rPr>
          <w:sz w:val="28"/>
          <w:szCs w:val="28"/>
          <w:lang w:val="uk-UA"/>
        </w:rPr>
      </w:pPr>
      <w:r w:rsidRPr="00341EB2">
        <w:rPr>
          <w:sz w:val="28"/>
          <w:szCs w:val="28"/>
          <w:lang w:val="uk-UA"/>
        </w:rPr>
        <w:t>За І півріччя 2017 року здійснено один позаплановий та 106 планових заходів державного нагляду (контролю) за додержанням і виконанням підприємствами, установами та організаціями міста вимог законодавства у сферах цивільного захисту, пожежної і техногенної безпеки. Проведено 31 перевірку готовності до використання за призначенням захисних споруд цивільного захисту. За результатами перевірок складені акти та приписи, визначені терміни усунення виявлених недоліків.</w:t>
      </w:r>
    </w:p>
    <w:p w:rsidR="00B7551F" w:rsidRPr="00341EB2" w:rsidRDefault="00B7551F" w:rsidP="0051417D">
      <w:pPr>
        <w:widowControl w:val="0"/>
        <w:shd w:val="clear" w:color="auto" w:fill="FFFFFF"/>
        <w:autoSpaceDE w:val="0"/>
        <w:autoSpaceDN w:val="0"/>
        <w:adjustRightInd w:val="0"/>
        <w:ind w:left="5" w:right="5" w:firstLine="710"/>
        <w:jc w:val="both"/>
        <w:rPr>
          <w:sz w:val="28"/>
          <w:szCs w:val="28"/>
          <w:lang w:val="uk-UA"/>
        </w:rPr>
      </w:pPr>
      <w:r w:rsidRPr="00341EB2">
        <w:rPr>
          <w:sz w:val="28"/>
          <w:szCs w:val="28"/>
          <w:lang w:val="uk-UA"/>
        </w:rPr>
        <w:t>На виконання плану першочергових заходів та робіт щодо запобігання виникненню надзвичайних ситуацій на об'єктах господарювання м. Чернігова підприємствами, установами та організаціями з початку поточного року витрачено коштів на суму понад 6,6 млн. грн.</w:t>
      </w:r>
    </w:p>
    <w:p w:rsidR="00B7551F" w:rsidRPr="00341EB2" w:rsidRDefault="00B7551F" w:rsidP="0051417D">
      <w:pPr>
        <w:widowControl w:val="0"/>
        <w:shd w:val="clear" w:color="auto" w:fill="FFFFFF"/>
        <w:autoSpaceDE w:val="0"/>
        <w:autoSpaceDN w:val="0"/>
        <w:adjustRightInd w:val="0"/>
        <w:ind w:left="5" w:right="5" w:firstLine="710"/>
        <w:jc w:val="both"/>
        <w:rPr>
          <w:sz w:val="28"/>
          <w:szCs w:val="28"/>
          <w:lang w:val="uk-UA"/>
        </w:rPr>
      </w:pPr>
      <w:r w:rsidRPr="00341EB2">
        <w:rPr>
          <w:sz w:val="28"/>
          <w:szCs w:val="28"/>
          <w:lang w:val="uk-UA"/>
        </w:rPr>
        <w:t>На реалізацію заходів Програми з охорони життя людей на водних об’єктах у місті Чернігові використано 65,0 тис грн (31,2 % запланованої на рік суми).</w:t>
      </w:r>
    </w:p>
    <w:p w:rsidR="00B7551F" w:rsidRDefault="00B7551F" w:rsidP="00CE6FA9">
      <w:pPr>
        <w:ind w:firstLine="720"/>
        <w:jc w:val="both"/>
        <w:rPr>
          <w:color w:val="000000"/>
          <w:sz w:val="28"/>
          <w:szCs w:val="28"/>
          <w:lang w:val="uk-UA"/>
        </w:rPr>
      </w:pPr>
    </w:p>
    <w:p w:rsidR="00B7551F" w:rsidRPr="00341EB2" w:rsidRDefault="00B7551F" w:rsidP="00D2784E">
      <w:pPr>
        <w:pStyle w:val="Heading2"/>
        <w:jc w:val="center"/>
        <w:rPr>
          <w:rFonts w:ascii="Times New Roman" w:hAnsi="Times New Roman"/>
          <w:i w:val="0"/>
          <w:color w:val="000000"/>
          <w:lang w:val="uk-UA"/>
        </w:rPr>
      </w:pPr>
      <w:bookmarkStart w:id="75" w:name="_Toc406178668"/>
      <w:bookmarkStart w:id="76" w:name="_Toc406178860"/>
      <w:bookmarkStart w:id="77" w:name="_Toc406341827"/>
      <w:bookmarkStart w:id="78" w:name="_Toc466886568"/>
      <w:r w:rsidRPr="00341EB2">
        <w:rPr>
          <w:rFonts w:ascii="Times New Roman" w:hAnsi="Times New Roman"/>
          <w:i w:val="0"/>
          <w:color w:val="000000"/>
          <w:lang w:val="uk-UA"/>
        </w:rPr>
        <w:t>ЕНЕРГОЗБЕРЕЖЕННЯ</w:t>
      </w:r>
      <w:bookmarkEnd w:id="75"/>
      <w:bookmarkEnd w:id="76"/>
      <w:bookmarkEnd w:id="77"/>
      <w:bookmarkEnd w:id="78"/>
    </w:p>
    <w:p w:rsidR="00B7551F" w:rsidRPr="00AC0F66" w:rsidRDefault="00B7551F" w:rsidP="00AC0F66">
      <w:pPr>
        <w:ind w:firstLine="720"/>
        <w:jc w:val="both"/>
        <w:rPr>
          <w:color w:val="000000"/>
          <w:sz w:val="28"/>
          <w:szCs w:val="28"/>
          <w:lang w:val="uk-UA"/>
        </w:rPr>
      </w:pPr>
      <w:r w:rsidRPr="00AC0F66">
        <w:rPr>
          <w:color w:val="000000"/>
          <w:sz w:val="28"/>
          <w:szCs w:val="28"/>
          <w:lang w:val="uk-UA"/>
        </w:rPr>
        <w:t>У І півріччі 2017 року виконувались завдання Плану дій зі сталого енергетичного розвитку м. Чернігова на 2015-2023 роки (SEAP).</w:t>
      </w:r>
    </w:p>
    <w:p w:rsidR="00B7551F" w:rsidRPr="00AC0F66" w:rsidRDefault="00B7551F" w:rsidP="00AC0F66">
      <w:pPr>
        <w:ind w:firstLine="720"/>
        <w:jc w:val="both"/>
        <w:rPr>
          <w:color w:val="000000"/>
          <w:sz w:val="28"/>
          <w:szCs w:val="28"/>
          <w:lang w:val="uk-UA"/>
        </w:rPr>
      </w:pPr>
      <w:r w:rsidRPr="00AC0F66">
        <w:rPr>
          <w:color w:val="000000"/>
          <w:sz w:val="28"/>
          <w:szCs w:val="28"/>
          <w:lang w:val="uk-UA"/>
        </w:rPr>
        <w:t>Проводилась робота щодо оснащення багатоквартирних житлових будинків засобами обліку холодної води та теплової енергії:</w:t>
      </w:r>
    </w:p>
    <w:p w:rsidR="00B7551F" w:rsidRPr="00AC0F66" w:rsidRDefault="00B7551F" w:rsidP="00AC0F66">
      <w:pPr>
        <w:ind w:firstLine="720"/>
        <w:jc w:val="both"/>
        <w:rPr>
          <w:color w:val="000000"/>
          <w:sz w:val="28"/>
          <w:szCs w:val="28"/>
          <w:lang w:val="uk-UA"/>
        </w:rPr>
      </w:pPr>
      <w:r w:rsidRPr="00AC0F66">
        <w:rPr>
          <w:color w:val="000000"/>
          <w:sz w:val="28"/>
          <w:szCs w:val="28"/>
          <w:lang w:val="uk-UA"/>
        </w:rPr>
        <w:t xml:space="preserve">КП «Чернігівводоканал» Чернігівської міської ради придбано 209 загальнобудинкових вузлів обліку холодної води на суму 2,3 млн. грн. Встановлено два вузли обліку, решту буде змонтовано до кінця року.  </w:t>
      </w:r>
    </w:p>
    <w:p w:rsidR="00B7551F" w:rsidRPr="00AC0F66" w:rsidRDefault="00B7551F" w:rsidP="00AC0F66">
      <w:pPr>
        <w:ind w:firstLine="720"/>
        <w:jc w:val="both"/>
        <w:rPr>
          <w:color w:val="000000"/>
          <w:sz w:val="28"/>
          <w:szCs w:val="28"/>
          <w:lang w:val="uk-UA"/>
        </w:rPr>
      </w:pPr>
      <w:r w:rsidRPr="00AC0F66">
        <w:rPr>
          <w:color w:val="000000"/>
          <w:sz w:val="28"/>
          <w:szCs w:val="28"/>
          <w:lang w:val="uk-UA"/>
        </w:rPr>
        <w:t>КЕП «Чернігівська ТЕЦ» ТОВ ФІРМА «ТЕХНОВА» встановлено дев’ять загальнобудинкових вузлів обліку теплової енергії на суму 252 тис. грн., ще 13 заплановано встановити до початку опалювального сезону.</w:t>
      </w:r>
    </w:p>
    <w:p w:rsidR="00B7551F" w:rsidRPr="00AC0F66" w:rsidRDefault="00B7551F" w:rsidP="00AC0F66">
      <w:pPr>
        <w:ind w:firstLine="720"/>
        <w:jc w:val="both"/>
        <w:rPr>
          <w:color w:val="000000"/>
          <w:sz w:val="28"/>
          <w:szCs w:val="28"/>
          <w:lang w:val="uk-UA"/>
        </w:rPr>
      </w:pPr>
      <w:r w:rsidRPr="00AC0F66">
        <w:rPr>
          <w:color w:val="000000"/>
          <w:sz w:val="28"/>
          <w:szCs w:val="28"/>
          <w:lang w:val="uk-UA"/>
        </w:rPr>
        <w:t>ПАТ «Облтеплокомуненерго» придбано та встановлено 114 загальнобудинкових вузлів обліку теплової енергії на суму 5,3 млн грн. До кінця року заплановано встановити ще 100 вузлів обліку тепла.</w:t>
      </w:r>
    </w:p>
    <w:p w:rsidR="00B7551F" w:rsidRPr="00AC0F66" w:rsidRDefault="00B7551F" w:rsidP="00AC0F66">
      <w:pPr>
        <w:ind w:firstLine="720"/>
        <w:jc w:val="both"/>
        <w:rPr>
          <w:color w:val="000000"/>
          <w:sz w:val="28"/>
          <w:szCs w:val="28"/>
          <w:lang w:val="uk-UA"/>
        </w:rPr>
      </w:pPr>
      <w:r>
        <w:rPr>
          <w:color w:val="000000"/>
          <w:sz w:val="28"/>
          <w:szCs w:val="28"/>
          <w:lang w:val="uk-UA"/>
        </w:rPr>
        <w:t>У</w:t>
      </w:r>
      <w:r w:rsidRPr="00AC0F66">
        <w:rPr>
          <w:color w:val="000000"/>
          <w:sz w:val="28"/>
          <w:szCs w:val="28"/>
          <w:lang w:val="uk-UA"/>
        </w:rPr>
        <w:t xml:space="preserve"> рамках реалізації Програми підвищення енергоефективності в бюджетних установах м. Чернігова на 2017-2027 роки розроблено проектно-кошторисну документацію зі встановлення LED світильників для внутрішнього освітлення у 90 бюджетних будівлях на суму 35,5 млн грн</w:t>
      </w:r>
      <w:r>
        <w:rPr>
          <w:color w:val="000000"/>
          <w:sz w:val="28"/>
          <w:szCs w:val="28"/>
          <w:lang w:val="uk-UA"/>
        </w:rPr>
        <w:t xml:space="preserve"> та</w:t>
      </w:r>
      <w:r w:rsidRPr="00AC0F66">
        <w:rPr>
          <w:color w:val="000000"/>
          <w:sz w:val="28"/>
          <w:szCs w:val="28"/>
          <w:lang w:val="uk-UA"/>
        </w:rPr>
        <w:t xml:space="preserve"> зі встановлення енергоефективних віконних та дверних конструкцій у  двох лікарнях та 15 закладах освіти на суму майже 17 млн. грн. </w:t>
      </w:r>
    </w:p>
    <w:p w:rsidR="00B7551F" w:rsidRDefault="00B7551F" w:rsidP="00AC0F66">
      <w:pPr>
        <w:ind w:firstLine="720"/>
        <w:jc w:val="both"/>
        <w:rPr>
          <w:color w:val="000000"/>
          <w:sz w:val="28"/>
          <w:szCs w:val="28"/>
          <w:lang w:val="uk-UA"/>
        </w:rPr>
      </w:pPr>
      <w:r w:rsidRPr="00AC0F66">
        <w:rPr>
          <w:color w:val="000000"/>
          <w:sz w:val="28"/>
          <w:szCs w:val="28"/>
          <w:lang w:val="uk-UA"/>
        </w:rPr>
        <w:t>У міській лікарні №</w:t>
      </w:r>
      <w:r>
        <w:rPr>
          <w:color w:val="000000"/>
          <w:sz w:val="28"/>
          <w:szCs w:val="28"/>
          <w:lang w:val="uk-UA"/>
        </w:rPr>
        <w:t xml:space="preserve"> </w:t>
      </w:r>
      <w:r w:rsidRPr="00AC0F66">
        <w:rPr>
          <w:color w:val="000000"/>
          <w:sz w:val="28"/>
          <w:szCs w:val="28"/>
          <w:lang w:val="uk-UA"/>
        </w:rPr>
        <w:t>2 міської ради встановлен</w:t>
      </w:r>
      <w:r>
        <w:rPr>
          <w:color w:val="000000"/>
          <w:sz w:val="28"/>
          <w:szCs w:val="28"/>
          <w:lang w:val="uk-UA"/>
        </w:rPr>
        <w:t>о</w:t>
      </w:r>
      <w:r w:rsidRPr="00AC0F66">
        <w:rPr>
          <w:color w:val="000000"/>
          <w:sz w:val="28"/>
          <w:szCs w:val="28"/>
          <w:lang w:val="uk-UA"/>
        </w:rPr>
        <w:t xml:space="preserve"> 12 однополюсних автоматичних вимикачів в системі електропостачання. Вартість робіт 68,1 тис. грн. </w:t>
      </w:r>
    </w:p>
    <w:p w:rsidR="00B7551F" w:rsidRPr="00AC0F66" w:rsidRDefault="00B7551F" w:rsidP="00AC0F66">
      <w:pPr>
        <w:ind w:firstLine="720"/>
        <w:jc w:val="both"/>
        <w:rPr>
          <w:color w:val="000000"/>
          <w:sz w:val="28"/>
          <w:szCs w:val="28"/>
          <w:lang w:val="uk-UA"/>
        </w:rPr>
      </w:pPr>
      <w:r w:rsidRPr="00AC0F66">
        <w:rPr>
          <w:color w:val="000000"/>
          <w:sz w:val="28"/>
          <w:szCs w:val="28"/>
          <w:lang w:val="uk-UA"/>
        </w:rPr>
        <w:t>Модернізовано систему опалення у пологовому будинку (заміна регістрів, запірної арматури). Вартість робіт 195 тис. грн.</w:t>
      </w:r>
    </w:p>
    <w:p w:rsidR="00B7551F" w:rsidRPr="00AC0F66" w:rsidRDefault="00B7551F" w:rsidP="00AC0F66">
      <w:pPr>
        <w:ind w:firstLine="720"/>
        <w:jc w:val="both"/>
        <w:rPr>
          <w:color w:val="000000"/>
          <w:sz w:val="28"/>
          <w:szCs w:val="28"/>
          <w:lang w:val="uk-UA"/>
        </w:rPr>
      </w:pPr>
      <w:r w:rsidRPr="00AC0F66">
        <w:rPr>
          <w:color w:val="000000"/>
          <w:sz w:val="28"/>
          <w:szCs w:val="28"/>
          <w:lang w:val="uk-UA"/>
        </w:rPr>
        <w:t>Управлінням освіти закуплено 3 100 шт. однополюсних автоматичних вимикачів на суму 162,9 тис. грн. Роботи з монтажу автоматів будуть завершені до кінця року.</w:t>
      </w:r>
    </w:p>
    <w:p w:rsidR="00B7551F" w:rsidRPr="00AC0F66" w:rsidRDefault="00B7551F" w:rsidP="00AC0F66">
      <w:pPr>
        <w:ind w:firstLine="720"/>
        <w:jc w:val="both"/>
        <w:rPr>
          <w:color w:val="000000"/>
          <w:sz w:val="28"/>
          <w:szCs w:val="28"/>
          <w:lang w:val="uk-UA"/>
        </w:rPr>
      </w:pPr>
      <w:r w:rsidRPr="00AC0F66">
        <w:rPr>
          <w:color w:val="000000"/>
          <w:sz w:val="28"/>
          <w:szCs w:val="28"/>
          <w:lang w:val="uk-UA"/>
        </w:rPr>
        <w:t>У комунальних закладах «Ровесник» та «Спорт для всіх» Центру роботи з дітьми та молоддю за місцем проживання встановлено вузли обліку на гаряче та холодне водопостачання  на суму 17,8 тис. грн.</w:t>
      </w:r>
    </w:p>
    <w:p w:rsidR="00B7551F" w:rsidRPr="00AC0F66" w:rsidRDefault="00B7551F" w:rsidP="00AC0F66">
      <w:pPr>
        <w:ind w:firstLine="720"/>
        <w:jc w:val="both"/>
        <w:rPr>
          <w:color w:val="000000"/>
          <w:sz w:val="28"/>
          <w:szCs w:val="28"/>
          <w:lang w:val="uk-UA"/>
        </w:rPr>
      </w:pPr>
      <w:r w:rsidRPr="00AC0F66">
        <w:rPr>
          <w:color w:val="000000"/>
          <w:sz w:val="28"/>
          <w:szCs w:val="28"/>
          <w:lang w:val="uk-UA"/>
        </w:rPr>
        <w:t>У звітному періоді проводились капітальні та поточні ремонти у бюджетних будівлях:</w:t>
      </w:r>
    </w:p>
    <w:p w:rsidR="00B7551F" w:rsidRPr="00AC0F66" w:rsidRDefault="00B7551F" w:rsidP="00AC0F66">
      <w:pPr>
        <w:ind w:firstLine="720"/>
        <w:jc w:val="both"/>
        <w:rPr>
          <w:color w:val="000000"/>
          <w:sz w:val="28"/>
          <w:szCs w:val="28"/>
          <w:lang w:val="uk-UA"/>
        </w:rPr>
      </w:pPr>
      <w:r w:rsidRPr="00AC0F66">
        <w:rPr>
          <w:color w:val="000000"/>
          <w:sz w:val="28"/>
          <w:szCs w:val="28"/>
          <w:lang w:val="uk-UA"/>
        </w:rPr>
        <w:t>встановлено 267 енергоефективних світлодіодних ламп у трьох закладах охорони здоров’я (31,0 тис грн);</w:t>
      </w:r>
    </w:p>
    <w:p w:rsidR="00B7551F" w:rsidRPr="00AC0F66" w:rsidRDefault="00B7551F" w:rsidP="00AC0F66">
      <w:pPr>
        <w:ind w:firstLine="720"/>
        <w:jc w:val="both"/>
        <w:rPr>
          <w:color w:val="000000"/>
          <w:sz w:val="28"/>
          <w:szCs w:val="28"/>
          <w:lang w:val="uk-UA"/>
        </w:rPr>
      </w:pPr>
      <w:r w:rsidRPr="00AC0F66">
        <w:rPr>
          <w:color w:val="000000"/>
          <w:sz w:val="28"/>
          <w:szCs w:val="28"/>
          <w:lang w:val="uk-UA"/>
        </w:rPr>
        <w:t>виконано ремонт  вузлів вводу теплової енергії у трьох закладах освіти ( 58,1 тис. грн);</w:t>
      </w:r>
    </w:p>
    <w:p w:rsidR="00B7551F" w:rsidRPr="00AC0F66" w:rsidRDefault="00B7551F" w:rsidP="00AC0F66">
      <w:pPr>
        <w:ind w:firstLine="720"/>
        <w:jc w:val="both"/>
        <w:rPr>
          <w:color w:val="000000"/>
          <w:sz w:val="28"/>
          <w:szCs w:val="28"/>
          <w:lang w:val="uk-UA"/>
        </w:rPr>
      </w:pPr>
      <w:r w:rsidRPr="00AC0F66">
        <w:rPr>
          <w:color w:val="000000"/>
          <w:sz w:val="28"/>
          <w:szCs w:val="28"/>
          <w:lang w:val="uk-UA"/>
        </w:rPr>
        <w:t>встановлено 897,5 м2 віконних конструкцій у п’яти закладах охорони здоров’я, 30,7 м2 – у двох адміністративних будівлях. Вартість робіт – 1 414,5 тис. грн.</w:t>
      </w:r>
    </w:p>
    <w:p w:rsidR="00B7551F" w:rsidRPr="00AC0F66" w:rsidRDefault="00B7551F" w:rsidP="00AC0F66">
      <w:pPr>
        <w:ind w:firstLine="720"/>
        <w:jc w:val="both"/>
        <w:rPr>
          <w:color w:val="000000"/>
          <w:sz w:val="28"/>
          <w:szCs w:val="28"/>
          <w:lang w:val="uk-UA"/>
        </w:rPr>
      </w:pPr>
      <w:r w:rsidRPr="00AC0F66">
        <w:rPr>
          <w:color w:val="000000"/>
          <w:sz w:val="28"/>
          <w:szCs w:val="28"/>
          <w:lang w:val="uk-UA"/>
        </w:rPr>
        <w:t>Економія від впроваджених заходів та моніторингу споживання енергоносіїв в бюджетних будівлях міста склала 2,2 млн грн.</w:t>
      </w:r>
    </w:p>
    <w:p w:rsidR="00B7551F" w:rsidRPr="00AC0F66" w:rsidRDefault="00B7551F" w:rsidP="00AC0F66">
      <w:pPr>
        <w:ind w:firstLine="720"/>
        <w:jc w:val="both"/>
        <w:rPr>
          <w:color w:val="000000"/>
          <w:sz w:val="28"/>
          <w:szCs w:val="28"/>
          <w:lang w:val="uk-UA"/>
        </w:rPr>
      </w:pPr>
      <w:r w:rsidRPr="00AC0F66">
        <w:rPr>
          <w:color w:val="000000"/>
          <w:sz w:val="28"/>
          <w:szCs w:val="28"/>
          <w:lang w:val="uk-UA"/>
        </w:rPr>
        <w:t>Проводилась робота у напрямку залучення інвестиційних ресурсів для реалізації енергоощадних заходів у бюджетній сфері.</w:t>
      </w:r>
    </w:p>
    <w:p w:rsidR="00B7551F" w:rsidRPr="00AC0F66" w:rsidRDefault="00B7551F" w:rsidP="00AC0F66">
      <w:pPr>
        <w:ind w:firstLine="720"/>
        <w:jc w:val="both"/>
        <w:rPr>
          <w:color w:val="000000"/>
          <w:sz w:val="28"/>
          <w:szCs w:val="28"/>
          <w:lang w:val="uk-UA"/>
        </w:rPr>
      </w:pPr>
      <w:r w:rsidRPr="00AC0F66">
        <w:rPr>
          <w:color w:val="000000"/>
          <w:sz w:val="28"/>
          <w:szCs w:val="28"/>
          <w:lang w:val="uk-UA"/>
        </w:rPr>
        <w:t>У рамках спільного з НЕФКО інвестиційного проекту «Підвищення енергоефективності ЗОШ №</w:t>
      </w:r>
      <w:r>
        <w:rPr>
          <w:color w:val="000000"/>
          <w:sz w:val="28"/>
          <w:szCs w:val="28"/>
          <w:lang w:val="uk-UA"/>
        </w:rPr>
        <w:t xml:space="preserve"> </w:t>
      </w:r>
      <w:r w:rsidRPr="00AC0F66">
        <w:rPr>
          <w:color w:val="000000"/>
          <w:sz w:val="28"/>
          <w:szCs w:val="28"/>
          <w:lang w:val="uk-UA"/>
        </w:rPr>
        <w:t>5 та системи вуличного освітлення м. Чернігова» сформовано документацію конкурсних торгів</w:t>
      </w:r>
      <w:r>
        <w:rPr>
          <w:color w:val="000000"/>
          <w:sz w:val="28"/>
          <w:szCs w:val="28"/>
          <w:lang w:val="uk-UA"/>
        </w:rPr>
        <w:t>,</w:t>
      </w:r>
      <w:r w:rsidRPr="00AC0F66">
        <w:rPr>
          <w:color w:val="000000"/>
          <w:sz w:val="28"/>
          <w:szCs w:val="28"/>
          <w:lang w:val="uk-UA"/>
        </w:rPr>
        <w:t xml:space="preserve"> оголощено тендери на закупівлю робіт з енергоефективної реновації школи №</w:t>
      </w:r>
      <w:r>
        <w:rPr>
          <w:color w:val="000000"/>
          <w:sz w:val="28"/>
          <w:szCs w:val="28"/>
          <w:lang w:val="uk-UA"/>
        </w:rPr>
        <w:t xml:space="preserve"> </w:t>
      </w:r>
      <w:r w:rsidRPr="00AC0F66">
        <w:rPr>
          <w:color w:val="000000"/>
          <w:sz w:val="28"/>
          <w:szCs w:val="28"/>
          <w:lang w:val="uk-UA"/>
        </w:rPr>
        <w:t>5 та встановлення вуличних LED-світильників.</w:t>
      </w:r>
      <w:r>
        <w:rPr>
          <w:color w:val="000000"/>
          <w:sz w:val="28"/>
          <w:szCs w:val="28"/>
          <w:lang w:val="uk-UA"/>
        </w:rPr>
        <w:t xml:space="preserve"> В</w:t>
      </w:r>
      <w:r w:rsidRPr="00AC0F66">
        <w:rPr>
          <w:color w:val="000000"/>
          <w:sz w:val="28"/>
          <w:szCs w:val="28"/>
          <w:lang w:val="uk-UA"/>
        </w:rPr>
        <w:t xml:space="preserve">артість проекту </w:t>
      </w:r>
      <w:r>
        <w:rPr>
          <w:color w:val="000000"/>
          <w:sz w:val="28"/>
          <w:szCs w:val="28"/>
          <w:lang w:val="uk-UA"/>
        </w:rPr>
        <w:t>майже 19,3 млн</w:t>
      </w:r>
      <w:r w:rsidRPr="00AC0F66">
        <w:rPr>
          <w:color w:val="000000"/>
          <w:sz w:val="28"/>
          <w:szCs w:val="28"/>
          <w:lang w:val="uk-UA"/>
        </w:rPr>
        <w:t xml:space="preserve"> грн, з яких 11,4 млн грн – кредитні кошти,  5,6 млн грн – грант та 1,9 млн грн – бюджетне співфінансування. </w:t>
      </w:r>
    </w:p>
    <w:p w:rsidR="00B7551F" w:rsidRPr="00AC0F66" w:rsidRDefault="00B7551F" w:rsidP="00AC0F66">
      <w:pPr>
        <w:ind w:firstLine="720"/>
        <w:jc w:val="both"/>
        <w:rPr>
          <w:color w:val="000000"/>
          <w:sz w:val="28"/>
          <w:szCs w:val="28"/>
          <w:lang w:val="uk-UA"/>
        </w:rPr>
      </w:pPr>
      <w:r w:rsidRPr="00AC0F66">
        <w:rPr>
          <w:color w:val="000000"/>
          <w:sz w:val="28"/>
          <w:szCs w:val="28"/>
          <w:lang w:val="uk-UA"/>
        </w:rPr>
        <w:t>У рамках співпраці з проектом «Партнерство з модернізації: енергоефективність у лікарнях», що виконується GIZ за дорученням Федерального Уряду Німеччини, розпочато роботи з проведення енергоаудиту у Міській лікарні №</w:t>
      </w:r>
      <w:r>
        <w:rPr>
          <w:color w:val="000000"/>
          <w:sz w:val="28"/>
          <w:szCs w:val="28"/>
          <w:lang w:val="uk-UA"/>
        </w:rPr>
        <w:t xml:space="preserve"> </w:t>
      </w:r>
      <w:r w:rsidRPr="00AC0F66">
        <w:rPr>
          <w:color w:val="000000"/>
          <w:sz w:val="28"/>
          <w:szCs w:val="28"/>
          <w:lang w:val="uk-UA"/>
        </w:rPr>
        <w:t>2 Чернігівської міської ради.</w:t>
      </w:r>
    </w:p>
    <w:p w:rsidR="00B7551F" w:rsidRPr="00341EB2" w:rsidRDefault="00B7551F" w:rsidP="00D2784E">
      <w:pPr>
        <w:pStyle w:val="Heading2"/>
        <w:jc w:val="center"/>
        <w:rPr>
          <w:rFonts w:ascii="Times New Roman" w:hAnsi="Times New Roman"/>
          <w:i w:val="0"/>
          <w:color w:val="000000"/>
          <w:lang w:val="uk-UA"/>
        </w:rPr>
      </w:pPr>
      <w:bookmarkStart w:id="79" w:name="_Toc375297748"/>
      <w:bookmarkStart w:id="80" w:name="_Toc406178671"/>
      <w:bookmarkStart w:id="81" w:name="_Toc406178863"/>
      <w:bookmarkStart w:id="82" w:name="_Toc406341830"/>
      <w:bookmarkStart w:id="83" w:name="_Toc466886569"/>
      <w:r w:rsidRPr="00341EB2">
        <w:rPr>
          <w:rFonts w:ascii="Times New Roman" w:hAnsi="Times New Roman"/>
          <w:i w:val="0"/>
          <w:color w:val="000000"/>
          <w:lang w:val="uk-UA"/>
        </w:rPr>
        <w:t>ТРАНСПОРТ</w:t>
      </w:r>
      <w:bookmarkEnd w:id="79"/>
      <w:bookmarkEnd w:id="80"/>
      <w:bookmarkEnd w:id="81"/>
      <w:bookmarkEnd w:id="82"/>
      <w:bookmarkEnd w:id="83"/>
    </w:p>
    <w:p w:rsidR="00B7551F" w:rsidRDefault="00B7551F" w:rsidP="005604C0">
      <w:pPr>
        <w:shd w:val="clear" w:color="auto" w:fill="FFFFFF"/>
        <w:ind w:firstLine="567"/>
        <w:jc w:val="both"/>
        <w:rPr>
          <w:bCs/>
          <w:color w:val="000000"/>
          <w:sz w:val="28"/>
          <w:szCs w:val="28"/>
          <w:lang w:val="uk-UA"/>
        </w:rPr>
      </w:pPr>
      <w:bookmarkStart w:id="84" w:name="_Toc375297750"/>
      <w:bookmarkStart w:id="85" w:name="_Toc406178673"/>
      <w:bookmarkStart w:id="86" w:name="_Toc406178865"/>
      <w:bookmarkStart w:id="87" w:name="_Toc406341832"/>
      <w:r>
        <w:rPr>
          <w:bCs/>
          <w:color w:val="000000"/>
          <w:sz w:val="28"/>
          <w:szCs w:val="28"/>
          <w:lang w:val="uk-UA"/>
        </w:rPr>
        <w:t>Послуги з перевезення пасажирів у місті надають</w:t>
      </w:r>
      <w:r w:rsidRPr="00341EB2">
        <w:rPr>
          <w:bCs/>
          <w:color w:val="000000"/>
          <w:sz w:val="28"/>
          <w:szCs w:val="28"/>
          <w:lang w:val="uk-UA"/>
        </w:rPr>
        <w:t xml:space="preserve"> КП «Чернігівське тролейбусне управління» міської ради, ПАТ «Чернігівавтосервіс» і ПрАТ «Таксосервіс» та вісім приватних підприємців, автобуси середньої та малої місткості яких у кількості близько 120 та 150 одиниць відповідно працюють на 36 маршрутах мережі міського пасажирського транспорту.</w:t>
      </w:r>
    </w:p>
    <w:p w:rsidR="00B7551F" w:rsidRDefault="00B7551F" w:rsidP="00DF317B">
      <w:pPr>
        <w:ind w:firstLine="709"/>
        <w:jc w:val="both"/>
        <w:rPr>
          <w:bCs/>
          <w:color w:val="000000"/>
          <w:sz w:val="28"/>
          <w:szCs w:val="28"/>
          <w:lang w:val="uk-UA"/>
        </w:rPr>
      </w:pPr>
      <w:r w:rsidRPr="00341EB2">
        <w:rPr>
          <w:bCs/>
          <w:color w:val="000000"/>
          <w:sz w:val="28"/>
          <w:szCs w:val="28"/>
          <w:lang w:val="uk-UA"/>
        </w:rPr>
        <w:t xml:space="preserve"> </w:t>
      </w:r>
      <w:r>
        <w:rPr>
          <w:bCs/>
          <w:color w:val="000000"/>
          <w:sz w:val="28"/>
          <w:szCs w:val="28"/>
          <w:lang w:val="uk-UA"/>
        </w:rPr>
        <w:t>У рамках транспортної реформи, що проводиться у місті, у</w:t>
      </w:r>
      <w:r w:rsidRPr="00341EB2">
        <w:rPr>
          <w:bCs/>
          <w:color w:val="000000"/>
          <w:sz w:val="28"/>
          <w:szCs w:val="28"/>
          <w:lang w:val="uk-UA"/>
        </w:rPr>
        <w:t xml:space="preserve"> січні 2017 року укладено нові договори про організацію пасажирських перевезень на міських автобусних маршрутах загального користування,  </w:t>
      </w:r>
      <w:r>
        <w:rPr>
          <w:bCs/>
          <w:color w:val="000000"/>
          <w:sz w:val="28"/>
          <w:szCs w:val="28"/>
          <w:lang w:val="uk-UA"/>
        </w:rPr>
        <w:t>які передбачають заміну</w:t>
      </w:r>
      <w:r w:rsidRPr="00341EB2">
        <w:rPr>
          <w:bCs/>
          <w:color w:val="000000"/>
          <w:sz w:val="28"/>
          <w:szCs w:val="28"/>
          <w:lang w:val="uk-UA"/>
        </w:rPr>
        <w:t xml:space="preserve"> 38 застаріли</w:t>
      </w:r>
      <w:r>
        <w:rPr>
          <w:bCs/>
          <w:color w:val="000000"/>
          <w:sz w:val="28"/>
          <w:szCs w:val="28"/>
          <w:lang w:val="uk-UA"/>
        </w:rPr>
        <w:t>х</w:t>
      </w:r>
      <w:r w:rsidRPr="00341EB2">
        <w:rPr>
          <w:bCs/>
          <w:color w:val="000000"/>
          <w:sz w:val="28"/>
          <w:szCs w:val="28"/>
          <w:lang w:val="uk-UA"/>
        </w:rPr>
        <w:t xml:space="preserve"> автобус</w:t>
      </w:r>
      <w:r>
        <w:rPr>
          <w:bCs/>
          <w:color w:val="000000"/>
          <w:sz w:val="28"/>
          <w:szCs w:val="28"/>
          <w:lang w:val="uk-UA"/>
        </w:rPr>
        <w:t>ів</w:t>
      </w:r>
      <w:r w:rsidRPr="00341EB2">
        <w:rPr>
          <w:bCs/>
          <w:color w:val="000000"/>
          <w:sz w:val="28"/>
          <w:szCs w:val="28"/>
          <w:lang w:val="uk-UA"/>
        </w:rPr>
        <w:t xml:space="preserve"> малої місткості (Рута 17, Рута 19) </w:t>
      </w:r>
      <w:r>
        <w:rPr>
          <w:bCs/>
          <w:color w:val="000000"/>
          <w:sz w:val="28"/>
          <w:szCs w:val="28"/>
          <w:lang w:val="uk-UA"/>
        </w:rPr>
        <w:t xml:space="preserve">на </w:t>
      </w:r>
      <w:r w:rsidRPr="00341EB2">
        <w:rPr>
          <w:bCs/>
          <w:color w:val="000000"/>
          <w:sz w:val="28"/>
          <w:szCs w:val="28"/>
          <w:lang w:val="uk-UA"/>
        </w:rPr>
        <w:t>20 автобусів середньої місткості</w:t>
      </w:r>
      <w:r>
        <w:rPr>
          <w:bCs/>
          <w:color w:val="000000"/>
          <w:sz w:val="28"/>
          <w:szCs w:val="28"/>
          <w:lang w:val="uk-UA"/>
        </w:rPr>
        <w:t xml:space="preserve">, встановлення на рухомому складі </w:t>
      </w:r>
      <w:r w:rsidRPr="00341EB2">
        <w:rPr>
          <w:bCs/>
          <w:color w:val="000000"/>
          <w:sz w:val="28"/>
          <w:szCs w:val="28"/>
          <w:lang w:val="uk-UA"/>
        </w:rPr>
        <w:t>GPS-трекер</w:t>
      </w:r>
      <w:r>
        <w:rPr>
          <w:bCs/>
          <w:color w:val="000000"/>
          <w:sz w:val="28"/>
          <w:szCs w:val="28"/>
          <w:lang w:val="uk-UA"/>
        </w:rPr>
        <w:t xml:space="preserve">ів які дають можливість </w:t>
      </w:r>
      <w:r w:rsidRPr="00341EB2">
        <w:rPr>
          <w:bCs/>
          <w:color w:val="000000"/>
          <w:sz w:val="28"/>
          <w:szCs w:val="28"/>
          <w:lang w:val="uk-UA"/>
        </w:rPr>
        <w:t>відслідковується рух автобусів за маршрутами</w:t>
      </w:r>
      <w:r>
        <w:rPr>
          <w:bCs/>
          <w:color w:val="000000"/>
          <w:sz w:val="28"/>
          <w:szCs w:val="28"/>
          <w:lang w:val="uk-UA"/>
        </w:rPr>
        <w:t>. О</w:t>
      </w:r>
      <w:r w:rsidRPr="00341EB2">
        <w:rPr>
          <w:bCs/>
          <w:color w:val="000000"/>
          <w:sz w:val="28"/>
          <w:szCs w:val="28"/>
          <w:lang w:val="uk-UA"/>
        </w:rPr>
        <w:t>дночасн</w:t>
      </w:r>
      <w:r>
        <w:rPr>
          <w:bCs/>
          <w:color w:val="000000"/>
          <w:sz w:val="28"/>
          <w:szCs w:val="28"/>
          <w:lang w:val="uk-UA"/>
        </w:rPr>
        <w:t xml:space="preserve">о </w:t>
      </w:r>
      <w:r w:rsidRPr="00341EB2">
        <w:rPr>
          <w:bCs/>
          <w:color w:val="000000"/>
          <w:sz w:val="28"/>
          <w:szCs w:val="28"/>
          <w:lang w:val="uk-UA"/>
        </w:rPr>
        <w:t>відпрац</w:t>
      </w:r>
      <w:r>
        <w:rPr>
          <w:bCs/>
          <w:color w:val="000000"/>
          <w:sz w:val="28"/>
          <w:szCs w:val="28"/>
          <w:lang w:val="uk-UA"/>
        </w:rPr>
        <w:t>ьовується</w:t>
      </w:r>
      <w:r w:rsidRPr="00341EB2">
        <w:rPr>
          <w:bCs/>
          <w:color w:val="000000"/>
          <w:sz w:val="28"/>
          <w:szCs w:val="28"/>
          <w:lang w:val="uk-UA"/>
        </w:rPr>
        <w:t xml:space="preserve"> та налагодж</w:t>
      </w:r>
      <w:r>
        <w:rPr>
          <w:bCs/>
          <w:color w:val="000000"/>
          <w:sz w:val="28"/>
          <w:szCs w:val="28"/>
          <w:lang w:val="uk-UA"/>
        </w:rPr>
        <w:t>ується</w:t>
      </w:r>
      <w:r w:rsidRPr="00341EB2">
        <w:rPr>
          <w:bCs/>
          <w:color w:val="000000"/>
          <w:sz w:val="28"/>
          <w:szCs w:val="28"/>
          <w:lang w:val="uk-UA"/>
        </w:rPr>
        <w:t xml:space="preserve"> GPS-систем</w:t>
      </w:r>
      <w:r>
        <w:rPr>
          <w:bCs/>
          <w:color w:val="000000"/>
          <w:sz w:val="28"/>
          <w:szCs w:val="28"/>
          <w:lang w:val="uk-UA"/>
        </w:rPr>
        <w:t>а</w:t>
      </w:r>
      <w:r w:rsidRPr="00341EB2">
        <w:rPr>
          <w:bCs/>
          <w:color w:val="000000"/>
          <w:sz w:val="28"/>
          <w:szCs w:val="28"/>
          <w:lang w:val="uk-UA"/>
        </w:rPr>
        <w:t xml:space="preserve"> на транспорті</w:t>
      </w:r>
      <w:r>
        <w:rPr>
          <w:bCs/>
          <w:color w:val="000000"/>
          <w:sz w:val="28"/>
          <w:szCs w:val="28"/>
          <w:lang w:val="uk-UA"/>
        </w:rPr>
        <w:t xml:space="preserve"> з метою налагодження дієвого контролю за роботою пасажирського автотранспорту.</w:t>
      </w:r>
      <w:r w:rsidRPr="00341EB2">
        <w:rPr>
          <w:bCs/>
          <w:color w:val="000000"/>
          <w:sz w:val="28"/>
          <w:szCs w:val="28"/>
          <w:lang w:val="uk-UA"/>
        </w:rPr>
        <w:t xml:space="preserve"> Крім того, перевізник</w:t>
      </w:r>
      <w:r>
        <w:rPr>
          <w:bCs/>
          <w:color w:val="000000"/>
          <w:sz w:val="28"/>
          <w:szCs w:val="28"/>
          <w:lang w:val="uk-UA"/>
        </w:rPr>
        <w:t xml:space="preserve">ів зобов’язано забезпечити </w:t>
      </w:r>
      <w:r w:rsidRPr="00341EB2">
        <w:rPr>
          <w:bCs/>
          <w:color w:val="000000"/>
          <w:sz w:val="28"/>
          <w:szCs w:val="28"/>
          <w:lang w:val="uk-UA"/>
        </w:rPr>
        <w:t>воді</w:t>
      </w:r>
      <w:r>
        <w:rPr>
          <w:bCs/>
          <w:color w:val="000000"/>
          <w:sz w:val="28"/>
          <w:szCs w:val="28"/>
          <w:lang w:val="uk-UA"/>
        </w:rPr>
        <w:t xml:space="preserve">їв та кондукторів </w:t>
      </w:r>
      <w:r w:rsidRPr="00341EB2">
        <w:rPr>
          <w:bCs/>
          <w:color w:val="000000"/>
          <w:sz w:val="28"/>
          <w:szCs w:val="28"/>
          <w:lang w:val="uk-UA"/>
        </w:rPr>
        <w:t>уніформ</w:t>
      </w:r>
      <w:r>
        <w:rPr>
          <w:bCs/>
          <w:color w:val="000000"/>
          <w:sz w:val="28"/>
          <w:szCs w:val="28"/>
          <w:lang w:val="uk-UA"/>
        </w:rPr>
        <w:t>ою.</w:t>
      </w:r>
    </w:p>
    <w:p w:rsidR="00B7551F" w:rsidRDefault="00B7551F" w:rsidP="00DF317B">
      <w:pPr>
        <w:ind w:firstLine="709"/>
        <w:jc w:val="both"/>
        <w:rPr>
          <w:bCs/>
          <w:color w:val="000000"/>
          <w:sz w:val="28"/>
          <w:szCs w:val="28"/>
          <w:lang w:val="uk-UA"/>
        </w:rPr>
      </w:pPr>
      <w:r w:rsidRPr="00341EB2">
        <w:rPr>
          <w:bCs/>
          <w:color w:val="000000"/>
          <w:sz w:val="28"/>
          <w:szCs w:val="28"/>
          <w:lang w:val="uk-UA"/>
        </w:rPr>
        <w:t xml:space="preserve"> З січня 2017 року у місті</w:t>
      </w:r>
      <w:r>
        <w:rPr>
          <w:bCs/>
          <w:color w:val="000000"/>
          <w:sz w:val="28"/>
          <w:szCs w:val="28"/>
          <w:lang w:val="uk-UA"/>
        </w:rPr>
        <w:t xml:space="preserve"> проводиться оптимізація транспортної мережі.</w:t>
      </w:r>
    </w:p>
    <w:p w:rsidR="00B7551F" w:rsidRPr="00341EB2" w:rsidRDefault="00B7551F" w:rsidP="00DF317B">
      <w:pPr>
        <w:ind w:firstLine="709"/>
        <w:jc w:val="both"/>
        <w:rPr>
          <w:bCs/>
          <w:color w:val="000000"/>
          <w:sz w:val="28"/>
          <w:szCs w:val="28"/>
          <w:lang w:val="uk-UA"/>
        </w:rPr>
      </w:pPr>
      <w:r>
        <w:rPr>
          <w:bCs/>
          <w:color w:val="000000"/>
          <w:sz w:val="28"/>
          <w:szCs w:val="28"/>
          <w:lang w:val="uk-UA"/>
        </w:rPr>
        <w:t>С</w:t>
      </w:r>
      <w:r w:rsidRPr="00341EB2">
        <w:rPr>
          <w:bCs/>
          <w:color w:val="000000"/>
          <w:sz w:val="28"/>
          <w:szCs w:val="28"/>
          <w:lang w:val="uk-UA"/>
        </w:rPr>
        <w:t xml:space="preserve">касовано три автобусні та підсилено два тролейбусні маршрути: сім автобусів малої та середньої місткості замінено на п’ять тролейбусів. </w:t>
      </w:r>
    </w:p>
    <w:p w:rsidR="00B7551F" w:rsidRPr="00341EB2" w:rsidRDefault="00B7551F" w:rsidP="00DF317B">
      <w:pPr>
        <w:ind w:firstLine="709"/>
        <w:jc w:val="both"/>
        <w:rPr>
          <w:bCs/>
          <w:color w:val="000000"/>
          <w:sz w:val="28"/>
          <w:szCs w:val="28"/>
          <w:lang w:val="uk-UA"/>
        </w:rPr>
      </w:pPr>
      <w:r>
        <w:rPr>
          <w:bCs/>
          <w:color w:val="000000"/>
          <w:sz w:val="28"/>
          <w:szCs w:val="28"/>
          <w:lang w:val="uk-UA"/>
        </w:rPr>
        <w:t>В</w:t>
      </w:r>
      <w:r w:rsidRPr="00341EB2">
        <w:rPr>
          <w:bCs/>
          <w:color w:val="000000"/>
          <w:sz w:val="28"/>
          <w:szCs w:val="28"/>
          <w:lang w:val="uk-UA"/>
        </w:rPr>
        <w:t xml:space="preserve"> тролейбусній мережі міста з’явився новий маршрут № 9 «Завод Автодеталь – 2-га міська лікарня», який став результатом об’єднання тролейбусних маршрутів № 2 «Завод Автодеталь – вул. Шевченка» та № 9 «2-га міська лікарня – ТЦ Мегацентр». Новий маршрут обслуговує 10 тролейбусів, з них 3-4 низькопідлогові. Інтервал руху – 10-20 хвилин. </w:t>
      </w:r>
    </w:p>
    <w:p w:rsidR="00B7551F" w:rsidRPr="00341EB2" w:rsidRDefault="00B7551F" w:rsidP="00DF317B">
      <w:pPr>
        <w:shd w:val="clear" w:color="auto" w:fill="FFFFFF"/>
        <w:ind w:firstLine="567"/>
        <w:jc w:val="both"/>
        <w:rPr>
          <w:bCs/>
          <w:color w:val="000000"/>
          <w:sz w:val="28"/>
          <w:szCs w:val="28"/>
          <w:lang w:val="uk-UA"/>
        </w:rPr>
      </w:pPr>
      <w:r w:rsidRPr="00341EB2">
        <w:rPr>
          <w:bCs/>
          <w:color w:val="000000"/>
          <w:sz w:val="28"/>
          <w:szCs w:val="28"/>
          <w:lang w:val="uk-UA"/>
        </w:rPr>
        <w:t>З появою нового тролейбусного маршруту зменшено кількість автобусів на маршрутах № 27 та № 39 сумарно на 10 одиниць.</w:t>
      </w:r>
    </w:p>
    <w:p w:rsidR="00B7551F" w:rsidRPr="00341EB2" w:rsidRDefault="00B7551F" w:rsidP="00DF317B">
      <w:pPr>
        <w:shd w:val="clear" w:color="auto" w:fill="FFFFFF"/>
        <w:ind w:firstLine="567"/>
        <w:jc w:val="both"/>
        <w:rPr>
          <w:bCs/>
          <w:color w:val="000000"/>
          <w:sz w:val="28"/>
          <w:szCs w:val="28"/>
          <w:lang w:val="uk-UA"/>
        </w:rPr>
      </w:pPr>
      <w:r w:rsidRPr="00341EB2">
        <w:rPr>
          <w:bCs/>
          <w:color w:val="000000"/>
          <w:sz w:val="28"/>
          <w:szCs w:val="28"/>
          <w:lang w:val="uk-UA"/>
        </w:rPr>
        <w:t xml:space="preserve">За численними зверненнями громадян внесено зміни до маршруту № 26, який від вулиці Волковича продовжено по вулицях Єськова і Стрілецькій до вулиці Льотної, що дає змогу жителям цього мікрорайону дістатись до мікрорайонів обласної лікарні та ремзаводу «Жовтневий молот» сполученням з мікрорайоном Бобровиця. </w:t>
      </w:r>
    </w:p>
    <w:p w:rsidR="00B7551F" w:rsidRPr="00341EB2" w:rsidRDefault="00B7551F" w:rsidP="00DF317B">
      <w:pPr>
        <w:shd w:val="clear" w:color="auto" w:fill="FFFFFF"/>
        <w:ind w:firstLine="567"/>
        <w:jc w:val="both"/>
        <w:rPr>
          <w:bCs/>
          <w:color w:val="000000"/>
          <w:sz w:val="28"/>
          <w:szCs w:val="28"/>
          <w:lang w:val="uk-UA"/>
        </w:rPr>
      </w:pPr>
      <w:r w:rsidRPr="00341EB2">
        <w:rPr>
          <w:bCs/>
          <w:color w:val="000000"/>
          <w:sz w:val="28"/>
          <w:szCs w:val="28"/>
          <w:lang w:val="uk-UA"/>
        </w:rPr>
        <w:t xml:space="preserve">Для посилення безпеки пішоходів у зоні відпочинку «Алея Героїв», на період новорічних свят 2017 року та влітку поточного року було змінено рух автобусів міського маршруту № 33 «Річковий порт – ТЦ «Епіцентр» в об’їзд Красної площі по вулицях Преображенській/Шевченка, Гончій, Гетьмана Полуботка, П’ятницькій. </w:t>
      </w:r>
    </w:p>
    <w:p w:rsidR="00B7551F" w:rsidRPr="00341EB2" w:rsidRDefault="00B7551F" w:rsidP="00BB6385">
      <w:pPr>
        <w:ind w:firstLine="709"/>
        <w:jc w:val="both"/>
        <w:rPr>
          <w:bCs/>
          <w:color w:val="000000"/>
          <w:sz w:val="28"/>
          <w:szCs w:val="28"/>
          <w:lang w:val="uk-UA"/>
        </w:rPr>
      </w:pPr>
      <w:r>
        <w:rPr>
          <w:bCs/>
          <w:color w:val="000000"/>
          <w:sz w:val="28"/>
          <w:szCs w:val="28"/>
          <w:lang w:val="uk-UA"/>
        </w:rPr>
        <w:t>Продовжується оновлення рухомого складу к</w:t>
      </w:r>
      <w:r w:rsidRPr="00341EB2">
        <w:rPr>
          <w:bCs/>
          <w:color w:val="000000"/>
          <w:sz w:val="28"/>
          <w:szCs w:val="28"/>
          <w:lang w:val="uk-UA"/>
        </w:rPr>
        <w:t>омунальн</w:t>
      </w:r>
      <w:r>
        <w:rPr>
          <w:bCs/>
          <w:color w:val="000000"/>
          <w:sz w:val="28"/>
          <w:szCs w:val="28"/>
          <w:lang w:val="uk-UA"/>
        </w:rPr>
        <w:t>ого</w:t>
      </w:r>
      <w:r w:rsidRPr="00341EB2">
        <w:rPr>
          <w:bCs/>
          <w:color w:val="000000"/>
          <w:sz w:val="28"/>
          <w:szCs w:val="28"/>
          <w:lang w:val="uk-UA"/>
        </w:rPr>
        <w:t xml:space="preserve"> підприємств</w:t>
      </w:r>
      <w:r>
        <w:rPr>
          <w:bCs/>
          <w:color w:val="000000"/>
          <w:sz w:val="28"/>
          <w:szCs w:val="28"/>
          <w:lang w:val="uk-UA"/>
        </w:rPr>
        <w:t>а</w:t>
      </w:r>
      <w:r w:rsidRPr="00341EB2">
        <w:rPr>
          <w:bCs/>
          <w:color w:val="000000"/>
          <w:sz w:val="28"/>
          <w:szCs w:val="28"/>
          <w:lang w:val="uk-UA"/>
        </w:rPr>
        <w:t xml:space="preserve"> «Чернігівське тролейбусне управління»</w:t>
      </w:r>
      <w:r>
        <w:rPr>
          <w:bCs/>
          <w:color w:val="000000"/>
          <w:sz w:val="28"/>
          <w:szCs w:val="28"/>
          <w:lang w:val="uk-UA"/>
        </w:rPr>
        <w:t>.</w:t>
      </w:r>
      <w:r w:rsidRPr="00341EB2">
        <w:rPr>
          <w:bCs/>
          <w:color w:val="000000"/>
          <w:sz w:val="28"/>
          <w:szCs w:val="28"/>
          <w:lang w:val="uk-UA"/>
        </w:rPr>
        <w:t xml:space="preserve"> </w:t>
      </w:r>
      <w:r>
        <w:rPr>
          <w:bCs/>
          <w:color w:val="000000"/>
          <w:sz w:val="28"/>
          <w:szCs w:val="28"/>
          <w:lang w:val="uk-UA"/>
        </w:rPr>
        <w:t>На сьогодні підприємство має</w:t>
      </w:r>
      <w:r w:rsidRPr="00341EB2">
        <w:rPr>
          <w:bCs/>
          <w:color w:val="000000"/>
          <w:sz w:val="28"/>
          <w:szCs w:val="28"/>
          <w:lang w:val="uk-UA"/>
        </w:rPr>
        <w:t xml:space="preserve"> на своєму балансі 17 низькопідлогових тролейбусів, які, з метою забезпечення зручності пересування особам з обмеженими можливостями, на початку 2017 року розподілено на більшості тролейбусних маршрутів. У квітні 2017 року КП «Чернігівське тролейбусне управління» оголошено тендер на закупівлю п’яти нових низькопідлогових тролейбусів. Переможцем оголошено ПрАТ "Чернігівський автозавод", яке запропонувало п’ять тролейбусів ЕТАЛОН Т12110 вартістю 19 745 тис. грн.</w:t>
      </w:r>
    </w:p>
    <w:p w:rsidR="00B7551F" w:rsidRPr="00341EB2" w:rsidRDefault="00B7551F" w:rsidP="005604C0">
      <w:pPr>
        <w:shd w:val="clear" w:color="auto" w:fill="FFFFFF"/>
        <w:ind w:firstLine="567"/>
        <w:jc w:val="both"/>
        <w:rPr>
          <w:bCs/>
          <w:color w:val="000000"/>
          <w:sz w:val="28"/>
          <w:szCs w:val="28"/>
          <w:lang w:val="uk-UA"/>
        </w:rPr>
      </w:pPr>
      <w:r w:rsidRPr="00341EB2">
        <w:rPr>
          <w:bCs/>
          <w:color w:val="000000"/>
          <w:sz w:val="28"/>
          <w:szCs w:val="28"/>
          <w:lang w:val="uk-UA"/>
        </w:rPr>
        <w:t xml:space="preserve">ДП «Пассервіс» ВАТ «Чернігівавтосервіс» з 14 квітня щочетверга автобусами марок ПАЗ-3205, ПАЗ-4234 (дизельний) та «Кароза» здійснює пільгові перевезення до садово-городніх ділянок на міських околицях, а також до дачних масивів «Березанка», «Якубівка», «Жавинка», Рівнопілля» та інших. Крім того, до пільгових перевезень долучився ФОП Пришупа Т. М (автобусні маршрути № 9 і № 18). </w:t>
      </w:r>
    </w:p>
    <w:p w:rsidR="00B7551F" w:rsidRPr="00341EB2" w:rsidRDefault="00B7551F" w:rsidP="005604C0">
      <w:pPr>
        <w:shd w:val="clear" w:color="auto" w:fill="FFFFFF"/>
        <w:ind w:firstLine="567"/>
        <w:jc w:val="both"/>
        <w:rPr>
          <w:bCs/>
          <w:color w:val="000000"/>
          <w:sz w:val="28"/>
          <w:szCs w:val="28"/>
          <w:lang w:val="uk-UA"/>
        </w:rPr>
      </w:pPr>
      <w:r w:rsidRPr="00341EB2">
        <w:rPr>
          <w:bCs/>
          <w:color w:val="000000"/>
          <w:sz w:val="28"/>
          <w:szCs w:val="28"/>
          <w:lang w:val="uk-UA"/>
        </w:rPr>
        <w:t xml:space="preserve">Велика увага приділена організації пасажирських перевезень у поминальні дні. Перевізники, що обслуговують міські автобусні маршрути протягом 23 і 24 квітня 2017 року забезпечили перевезення близько 150 тисяч пасажирів у прямому та зворотному напрямках. </w:t>
      </w:r>
    </w:p>
    <w:p w:rsidR="00B7551F" w:rsidRPr="00341EB2" w:rsidRDefault="00B7551F" w:rsidP="00DF317B">
      <w:pPr>
        <w:shd w:val="clear" w:color="auto" w:fill="FFFFFF"/>
        <w:ind w:firstLine="567"/>
        <w:jc w:val="both"/>
        <w:rPr>
          <w:bCs/>
          <w:color w:val="000000"/>
          <w:sz w:val="28"/>
          <w:szCs w:val="28"/>
          <w:lang w:val="uk-UA"/>
        </w:rPr>
      </w:pPr>
      <w:r w:rsidRPr="00341EB2">
        <w:rPr>
          <w:bCs/>
          <w:color w:val="000000"/>
          <w:sz w:val="28"/>
          <w:szCs w:val="28"/>
          <w:lang w:val="uk-UA"/>
        </w:rPr>
        <w:t xml:space="preserve">Електротранспортом міста за І півріччя 2017 року перевезено 23 072,0 тис. пасажирів, з них: пасажирів пільгових категорій – 16 325,8 тис. осіб. Пасажирооборот виконано в обсязі 106 131,1 тис. пас. км. Загальні обсяги пасажирських перевезень та пасажирообороту, здійснені міським електротранспортом у січні-червні 2017 року, зросли на 26,7 %. Перевезення пасажирів з платним проїздом - 29,2 % загальних обсягів. </w:t>
      </w:r>
    </w:p>
    <w:p w:rsidR="00B7551F" w:rsidRDefault="00B7551F" w:rsidP="00A064BD">
      <w:pPr>
        <w:ind w:firstLine="720"/>
        <w:jc w:val="both"/>
        <w:rPr>
          <w:sz w:val="28"/>
          <w:szCs w:val="28"/>
          <w:lang w:val="uk-UA"/>
        </w:rPr>
      </w:pPr>
      <w:r w:rsidRPr="00341EB2">
        <w:rPr>
          <w:sz w:val="28"/>
          <w:szCs w:val="28"/>
          <w:lang w:val="uk-UA"/>
        </w:rPr>
        <w:t xml:space="preserve">Міським пасажирським автотранспортом за звітний період перевезено 16,4 млн пасажирів, що на 2,3 % </w:t>
      </w:r>
      <w:r>
        <w:rPr>
          <w:sz w:val="28"/>
          <w:szCs w:val="28"/>
          <w:lang w:val="uk-UA"/>
        </w:rPr>
        <w:t>більше</w:t>
      </w:r>
      <w:r w:rsidRPr="00341EB2">
        <w:rPr>
          <w:sz w:val="28"/>
          <w:szCs w:val="28"/>
          <w:lang w:val="uk-UA"/>
        </w:rPr>
        <w:t>, ніж у минуло</w:t>
      </w:r>
      <w:r>
        <w:rPr>
          <w:sz w:val="28"/>
          <w:szCs w:val="28"/>
          <w:lang w:val="uk-UA"/>
        </w:rPr>
        <w:t>му</w:t>
      </w:r>
      <w:r w:rsidRPr="00341EB2">
        <w:rPr>
          <w:sz w:val="28"/>
          <w:szCs w:val="28"/>
          <w:lang w:val="uk-UA"/>
        </w:rPr>
        <w:t xml:space="preserve"> ро</w:t>
      </w:r>
      <w:r>
        <w:rPr>
          <w:sz w:val="28"/>
          <w:szCs w:val="28"/>
          <w:lang w:val="uk-UA"/>
        </w:rPr>
        <w:t>ці</w:t>
      </w:r>
      <w:r w:rsidRPr="00341EB2">
        <w:rPr>
          <w:sz w:val="28"/>
          <w:szCs w:val="28"/>
          <w:lang w:val="uk-UA"/>
        </w:rPr>
        <w:t xml:space="preserve">. Пасажирооборот зменшився на 2,9 % та склав 167,4 млн пасажиро-кілометрів. </w:t>
      </w:r>
    </w:p>
    <w:p w:rsidR="00B7551F" w:rsidRPr="00341EB2" w:rsidRDefault="00B7551F" w:rsidP="00405A84">
      <w:pPr>
        <w:shd w:val="clear" w:color="auto" w:fill="FFFFFF"/>
        <w:ind w:firstLine="567"/>
        <w:jc w:val="both"/>
        <w:rPr>
          <w:bCs/>
          <w:color w:val="000000"/>
          <w:sz w:val="28"/>
          <w:szCs w:val="28"/>
          <w:lang w:val="uk-UA"/>
        </w:rPr>
      </w:pPr>
      <w:bookmarkStart w:id="88" w:name="_MON_1515325424"/>
      <w:bookmarkStart w:id="89" w:name="_MON_1515325600"/>
      <w:bookmarkStart w:id="90" w:name="_MON_1515584184"/>
      <w:bookmarkStart w:id="91" w:name="_MON_1484649325"/>
      <w:bookmarkStart w:id="92" w:name="_MON_1516607401"/>
      <w:bookmarkStart w:id="93" w:name="_MON_1515325180"/>
      <w:bookmarkEnd w:id="88"/>
      <w:bookmarkEnd w:id="89"/>
      <w:bookmarkEnd w:id="90"/>
      <w:bookmarkEnd w:id="91"/>
      <w:bookmarkEnd w:id="92"/>
      <w:bookmarkEnd w:id="93"/>
      <w:r w:rsidRPr="00341EB2">
        <w:rPr>
          <w:bCs/>
          <w:color w:val="000000"/>
          <w:sz w:val="28"/>
          <w:szCs w:val="28"/>
          <w:lang w:val="uk-UA"/>
        </w:rPr>
        <w:t xml:space="preserve">Компенсація перевізникам за перевезення пасажирів усіх пільгових категорій у І півріччі 2017 року склала: </w:t>
      </w:r>
    </w:p>
    <w:p w:rsidR="00B7551F" w:rsidRPr="00341EB2" w:rsidRDefault="00B7551F" w:rsidP="00405A84">
      <w:pPr>
        <w:shd w:val="clear" w:color="auto" w:fill="FFFFFF"/>
        <w:ind w:firstLine="567"/>
        <w:jc w:val="both"/>
        <w:rPr>
          <w:bCs/>
          <w:color w:val="000000"/>
          <w:sz w:val="28"/>
          <w:szCs w:val="28"/>
          <w:lang w:val="uk-UA"/>
        </w:rPr>
      </w:pPr>
      <w:r w:rsidRPr="00341EB2">
        <w:rPr>
          <w:bCs/>
          <w:color w:val="000000"/>
          <w:sz w:val="28"/>
          <w:szCs w:val="28"/>
          <w:lang w:val="uk-UA"/>
        </w:rPr>
        <w:t xml:space="preserve">електротранспортом – 15 388,9 тис. грн; </w:t>
      </w:r>
    </w:p>
    <w:p w:rsidR="00B7551F" w:rsidRPr="00341EB2" w:rsidRDefault="00B7551F" w:rsidP="00405A84">
      <w:pPr>
        <w:shd w:val="clear" w:color="auto" w:fill="FFFFFF"/>
        <w:ind w:firstLine="567"/>
        <w:jc w:val="both"/>
        <w:rPr>
          <w:bCs/>
          <w:color w:val="000000"/>
          <w:sz w:val="28"/>
          <w:szCs w:val="28"/>
          <w:lang w:val="uk-UA"/>
        </w:rPr>
      </w:pPr>
      <w:r w:rsidRPr="00341EB2">
        <w:rPr>
          <w:bCs/>
          <w:color w:val="000000"/>
          <w:sz w:val="28"/>
          <w:szCs w:val="28"/>
          <w:lang w:val="uk-UA"/>
        </w:rPr>
        <w:t xml:space="preserve">автотранспортом – 2 971,0 тис. грн; </w:t>
      </w:r>
    </w:p>
    <w:p w:rsidR="00B7551F" w:rsidRPr="00341EB2" w:rsidRDefault="00B7551F" w:rsidP="00405A84">
      <w:pPr>
        <w:shd w:val="clear" w:color="auto" w:fill="FFFFFF"/>
        <w:ind w:firstLine="567"/>
        <w:jc w:val="both"/>
        <w:rPr>
          <w:bCs/>
          <w:color w:val="000000"/>
          <w:sz w:val="28"/>
          <w:szCs w:val="28"/>
          <w:lang w:val="uk-UA"/>
        </w:rPr>
      </w:pPr>
      <w:r w:rsidRPr="00341EB2">
        <w:rPr>
          <w:bCs/>
          <w:color w:val="000000"/>
          <w:sz w:val="28"/>
          <w:szCs w:val="28"/>
          <w:lang w:val="uk-UA"/>
        </w:rPr>
        <w:t xml:space="preserve">залізницею – 575,0 тис. грн. </w:t>
      </w:r>
    </w:p>
    <w:p w:rsidR="00B7551F" w:rsidRPr="00341EB2" w:rsidRDefault="00B7551F" w:rsidP="00BA7C7A">
      <w:pPr>
        <w:shd w:val="clear" w:color="auto" w:fill="FFFFFF"/>
        <w:ind w:firstLine="567"/>
        <w:jc w:val="both"/>
        <w:rPr>
          <w:bCs/>
          <w:color w:val="000000"/>
          <w:sz w:val="28"/>
          <w:szCs w:val="28"/>
          <w:lang w:val="uk-UA"/>
        </w:rPr>
      </w:pPr>
      <w:bookmarkStart w:id="94" w:name="_Toc375297752"/>
      <w:bookmarkStart w:id="95" w:name="_Toc406178675"/>
      <w:bookmarkStart w:id="96" w:name="_Toc406178867"/>
      <w:bookmarkStart w:id="97" w:name="_Toc406341834"/>
      <w:bookmarkStart w:id="98" w:name="_Toc466886571"/>
      <w:bookmarkEnd w:id="84"/>
      <w:bookmarkEnd w:id="85"/>
      <w:bookmarkEnd w:id="86"/>
      <w:bookmarkEnd w:id="87"/>
      <w:r w:rsidRPr="00341EB2">
        <w:rPr>
          <w:bCs/>
          <w:color w:val="000000"/>
          <w:sz w:val="28"/>
          <w:szCs w:val="28"/>
          <w:lang w:val="uk-UA"/>
        </w:rPr>
        <w:t xml:space="preserve">Послугами річкового транспорту з початку року скористалися 6,7 тис. пасажирів, що на 1,5 % більше, ніж у січні-червні 2016 року. Обсяг виконаного пасажирообороту становив 0,1 млн. пас. км (95,3 %). </w:t>
      </w:r>
    </w:p>
    <w:p w:rsidR="00B7551F" w:rsidRDefault="00B7551F" w:rsidP="00A10B74">
      <w:pPr>
        <w:shd w:val="clear" w:color="auto" w:fill="FFFFFF"/>
        <w:ind w:firstLine="567"/>
        <w:jc w:val="both"/>
        <w:rPr>
          <w:bCs/>
          <w:color w:val="000000"/>
          <w:sz w:val="28"/>
          <w:szCs w:val="28"/>
          <w:lang w:val="uk-UA"/>
        </w:rPr>
      </w:pPr>
    </w:p>
    <w:p w:rsidR="00B7551F" w:rsidRPr="00341EB2" w:rsidRDefault="00B7551F" w:rsidP="005A1AF6">
      <w:pPr>
        <w:shd w:val="clear" w:color="auto" w:fill="FFFFFF"/>
        <w:ind w:firstLine="567"/>
        <w:jc w:val="center"/>
        <w:rPr>
          <w:b/>
          <w:bCs/>
          <w:color w:val="000000"/>
          <w:sz w:val="28"/>
          <w:szCs w:val="28"/>
          <w:lang w:val="uk-UA"/>
        </w:rPr>
      </w:pPr>
      <w:r w:rsidRPr="00341EB2">
        <w:rPr>
          <w:b/>
          <w:bCs/>
          <w:color w:val="000000"/>
          <w:sz w:val="28"/>
          <w:szCs w:val="28"/>
          <w:lang w:val="uk-UA"/>
        </w:rPr>
        <w:t>ДЕМОГРАФІЧНА СИТУАЦІЯ</w:t>
      </w:r>
      <w:bookmarkEnd w:id="94"/>
      <w:bookmarkEnd w:id="95"/>
      <w:bookmarkEnd w:id="96"/>
      <w:bookmarkEnd w:id="97"/>
      <w:bookmarkEnd w:id="98"/>
    </w:p>
    <w:p w:rsidR="00B7551F" w:rsidRDefault="00B7551F" w:rsidP="00A10B74">
      <w:pPr>
        <w:shd w:val="clear" w:color="auto" w:fill="FFFFFF"/>
        <w:ind w:firstLine="567"/>
        <w:jc w:val="both"/>
        <w:rPr>
          <w:bCs/>
          <w:color w:val="000000"/>
          <w:sz w:val="28"/>
          <w:szCs w:val="28"/>
          <w:lang w:val="uk-UA"/>
        </w:rPr>
      </w:pPr>
      <w:r w:rsidRPr="00341EB2">
        <w:rPr>
          <w:bCs/>
          <w:color w:val="000000"/>
          <w:sz w:val="28"/>
          <w:szCs w:val="28"/>
          <w:lang w:val="uk-UA"/>
        </w:rPr>
        <w:t xml:space="preserve">За оцінкою головного управління статистики у Чернігівській області у м.Чернігів за станом на 01.06.2017 проживає 290,2 тис. осіб, що на 1,4 тис. осіб менше ніж на початок року. </w:t>
      </w:r>
    </w:p>
    <w:p w:rsidR="00B7551F" w:rsidRPr="00341EB2" w:rsidRDefault="00B7551F" w:rsidP="00A10B74">
      <w:pPr>
        <w:shd w:val="clear" w:color="auto" w:fill="FFFFFF"/>
        <w:ind w:firstLine="567"/>
        <w:jc w:val="both"/>
        <w:rPr>
          <w:bCs/>
          <w:color w:val="000000"/>
          <w:sz w:val="28"/>
          <w:szCs w:val="28"/>
          <w:lang w:val="uk-UA"/>
        </w:rPr>
      </w:pPr>
    </w:p>
    <w:p w:rsidR="00B7551F" w:rsidRDefault="00B7551F" w:rsidP="00DF317B">
      <w:pPr>
        <w:shd w:val="clear" w:color="auto" w:fill="FFFFFF"/>
        <w:jc w:val="both"/>
        <w:rPr>
          <w:bCs/>
          <w:color w:val="000000"/>
          <w:sz w:val="28"/>
          <w:szCs w:val="28"/>
          <w:lang w:val="uk-UA"/>
        </w:rPr>
      </w:pPr>
      <w:r w:rsidRPr="00341EB2">
        <w:rPr>
          <w:bCs/>
          <w:color w:val="000000"/>
          <w:sz w:val="28"/>
          <w:szCs w:val="28"/>
          <w:lang w:val="uk-UA"/>
        </w:rPr>
        <w:object w:dxaOrig="9735" w:dyaOrig="4650">
          <v:shape id="_x0000_i1033" type="#_x0000_t75" style="width:486.75pt;height:232.5pt" o:ole="">
            <v:imagedata r:id="rId23" o:title=""/>
          </v:shape>
          <o:OLEObject Type="Embed" ProgID="MSGraph.Chart.8" ShapeID="_x0000_i1033" DrawAspect="Content" ObjectID="_1564303170" r:id="rId24">
            <o:FieldCodes>\s</o:FieldCodes>
          </o:OLEObject>
        </w:object>
      </w:r>
    </w:p>
    <w:p w:rsidR="00B7551F" w:rsidRPr="00341EB2" w:rsidRDefault="00B7551F" w:rsidP="00DF317B">
      <w:pPr>
        <w:shd w:val="clear" w:color="auto" w:fill="FFFFFF"/>
        <w:jc w:val="both"/>
        <w:rPr>
          <w:bCs/>
          <w:color w:val="000000"/>
          <w:sz w:val="28"/>
          <w:szCs w:val="28"/>
          <w:lang w:val="uk-UA"/>
        </w:rPr>
      </w:pPr>
      <w:r w:rsidRPr="00341EB2">
        <w:rPr>
          <w:bCs/>
          <w:color w:val="000000"/>
          <w:sz w:val="28"/>
          <w:szCs w:val="28"/>
          <w:lang w:val="uk-UA"/>
        </w:rPr>
        <w:t xml:space="preserve">Рис. </w:t>
      </w:r>
      <w:r>
        <w:rPr>
          <w:bCs/>
          <w:color w:val="000000"/>
          <w:sz w:val="28"/>
          <w:szCs w:val="28"/>
          <w:lang w:val="uk-UA"/>
        </w:rPr>
        <w:t>9</w:t>
      </w:r>
      <w:r w:rsidRPr="00341EB2">
        <w:rPr>
          <w:bCs/>
          <w:color w:val="000000"/>
          <w:sz w:val="28"/>
          <w:szCs w:val="28"/>
          <w:lang w:val="uk-UA"/>
        </w:rPr>
        <w:t>. Чисельність наявного населення на кінець року, (тис. осіб)</w:t>
      </w:r>
    </w:p>
    <w:p w:rsidR="00B7551F" w:rsidRDefault="00B7551F" w:rsidP="00A10B74">
      <w:pPr>
        <w:shd w:val="clear" w:color="auto" w:fill="FFFFFF"/>
        <w:ind w:firstLine="567"/>
        <w:jc w:val="both"/>
        <w:rPr>
          <w:bCs/>
          <w:color w:val="000000"/>
          <w:sz w:val="28"/>
          <w:szCs w:val="28"/>
          <w:lang w:val="uk-UA"/>
        </w:rPr>
      </w:pPr>
    </w:p>
    <w:p w:rsidR="00B7551F" w:rsidRPr="00341EB2" w:rsidRDefault="00B7551F" w:rsidP="00A10B74">
      <w:pPr>
        <w:shd w:val="clear" w:color="auto" w:fill="FFFFFF"/>
        <w:ind w:firstLine="567"/>
        <w:jc w:val="both"/>
        <w:rPr>
          <w:bCs/>
          <w:color w:val="000000"/>
          <w:sz w:val="28"/>
          <w:szCs w:val="28"/>
          <w:lang w:val="uk-UA"/>
        </w:rPr>
      </w:pPr>
      <w:r w:rsidRPr="00341EB2">
        <w:rPr>
          <w:bCs/>
          <w:color w:val="000000"/>
          <w:sz w:val="28"/>
          <w:szCs w:val="28"/>
          <w:lang w:val="uk-UA"/>
        </w:rPr>
        <w:t>Смертність в місті значно перевищує народжуваність. Протягом січня-травня поточного року народилось 858 дітей, у той час як померло 1501 особа.</w:t>
      </w:r>
    </w:p>
    <w:p w:rsidR="00B7551F" w:rsidRDefault="00B7551F" w:rsidP="00A10B74">
      <w:pPr>
        <w:shd w:val="clear" w:color="auto" w:fill="FFFFFF"/>
        <w:ind w:firstLine="567"/>
        <w:jc w:val="both"/>
        <w:rPr>
          <w:bCs/>
          <w:color w:val="000000"/>
          <w:sz w:val="28"/>
          <w:szCs w:val="28"/>
          <w:lang w:val="uk-UA"/>
        </w:rPr>
      </w:pPr>
    </w:p>
    <w:p w:rsidR="00B7551F" w:rsidRPr="00341EB2" w:rsidRDefault="00B7551F" w:rsidP="00A10B74">
      <w:pPr>
        <w:shd w:val="clear" w:color="auto" w:fill="FFFFFF"/>
        <w:ind w:firstLine="567"/>
        <w:jc w:val="both"/>
        <w:rPr>
          <w:bCs/>
          <w:color w:val="000000"/>
          <w:sz w:val="28"/>
          <w:szCs w:val="28"/>
          <w:lang w:val="uk-UA"/>
        </w:rPr>
      </w:pPr>
      <w:r w:rsidRPr="00341EB2">
        <w:rPr>
          <w:bCs/>
          <w:color w:val="000000"/>
          <w:sz w:val="28"/>
          <w:szCs w:val="28"/>
          <w:lang w:val="uk-UA"/>
        </w:rPr>
        <w:t>Таблиця.</w:t>
      </w:r>
      <w:r>
        <w:rPr>
          <w:bCs/>
          <w:color w:val="000000"/>
          <w:sz w:val="28"/>
          <w:szCs w:val="28"/>
          <w:lang w:val="uk-UA"/>
        </w:rPr>
        <w:t>4.</w:t>
      </w:r>
      <w:r w:rsidRPr="00341EB2">
        <w:rPr>
          <w:bCs/>
          <w:color w:val="000000"/>
          <w:sz w:val="28"/>
          <w:szCs w:val="28"/>
          <w:lang w:val="uk-UA"/>
        </w:rPr>
        <w:t xml:space="preserve"> Основні показники відтворення населення</w:t>
      </w:r>
    </w:p>
    <w:tbl>
      <w:tblPr>
        <w:tblW w:w="9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46"/>
        <w:gridCol w:w="2155"/>
        <w:gridCol w:w="2155"/>
        <w:gridCol w:w="1406"/>
      </w:tblGrid>
      <w:tr w:rsidR="00B7551F" w:rsidRPr="00341EB2" w:rsidTr="00836E75">
        <w:tc>
          <w:tcPr>
            <w:tcW w:w="4068" w:type="dxa"/>
            <w:vAlign w:val="center"/>
          </w:tcPr>
          <w:p w:rsidR="00B7551F" w:rsidRPr="00341EB2" w:rsidRDefault="00B7551F" w:rsidP="00A10B74">
            <w:pPr>
              <w:shd w:val="clear" w:color="auto" w:fill="FFFFFF"/>
              <w:ind w:firstLine="567"/>
              <w:jc w:val="both"/>
              <w:rPr>
                <w:bCs/>
                <w:color w:val="000000"/>
                <w:sz w:val="28"/>
                <w:szCs w:val="28"/>
                <w:lang w:val="uk-UA"/>
              </w:rPr>
            </w:pPr>
            <w:r w:rsidRPr="00341EB2">
              <w:rPr>
                <w:bCs/>
                <w:color w:val="000000"/>
                <w:sz w:val="28"/>
                <w:szCs w:val="28"/>
                <w:lang w:val="uk-UA"/>
              </w:rPr>
              <w:t>Назва показника</w:t>
            </w:r>
          </w:p>
        </w:tc>
        <w:tc>
          <w:tcPr>
            <w:tcW w:w="2160" w:type="dxa"/>
            <w:vAlign w:val="center"/>
          </w:tcPr>
          <w:p w:rsidR="00B7551F" w:rsidRPr="00341EB2" w:rsidRDefault="00B7551F" w:rsidP="00A10B74">
            <w:pPr>
              <w:shd w:val="clear" w:color="auto" w:fill="FFFFFF"/>
              <w:ind w:firstLine="567"/>
              <w:jc w:val="both"/>
              <w:rPr>
                <w:bCs/>
                <w:color w:val="000000"/>
                <w:sz w:val="28"/>
                <w:szCs w:val="28"/>
                <w:lang w:val="uk-UA"/>
              </w:rPr>
            </w:pPr>
            <w:r w:rsidRPr="00341EB2">
              <w:rPr>
                <w:bCs/>
                <w:color w:val="000000"/>
                <w:sz w:val="28"/>
                <w:szCs w:val="28"/>
                <w:lang w:val="uk-UA"/>
              </w:rPr>
              <w:t>Січень-травень 2016 року</w:t>
            </w:r>
          </w:p>
        </w:tc>
        <w:tc>
          <w:tcPr>
            <w:tcW w:w="2160" w:type="dxa"/>
            <w:vAlign w:val="center"/>
          </w:tcPr>
          <w:p w:rsidR="00B7551F" w:rsidRPr="00341EB2" w:rsidRDefault="00B7551F" w:rsidP="00A10B74">
            <w:pPr>
              <w:shd w:val="clear" w:color="auto" w:fill="FFFFFF"/>
              <w:ind w:firstLine="567"/>
              <w:jc w:val="both"/>
              <w:rPr>
                <w:bCs/>
                <w:color w:val="000000"/>
                <w:sz w:val="28"/>
                <w:szCs w:val="28"/>
                <w:lang w:val="uk-UA"/>
              </w:rPr>
            </w:pPr>
            <w:r w:rsidRPr="00341EB2">
              <w:rPr>
                <w:bCs/>
                <w:color w:val="000000"/>
                <w:sz w:val="28"/>
                <w:szCs w:val="28"/>
                <w:lang w:val="uk-UA"/>
              </w:rPr>
              <w:t>Січень-травень 2017 року</w:t>
            </w:r>
          </w:p>
        </w:tc>
        <w:tc>
          <w:tcPr>
            <w:tcW w:w="1374" w:type="dxa"/>
            <w:vAlign w:val="center"/>
          </w:tcPr>
          <w:p w:rsidR="00B7551F" w:rsidRPr="00341EB2" w:rsidRDefault="00B7551F" w:rsidP="00A10B74">
            <w:pPr>
              <w:shd w:val="clear" w:color="auto" w:fill="FFFFFF"/>
              <w:ind w:firstLine="567"/>
              <w:jc w:val="both"/>
              <w:rPr>
                <w:bCs/>
                <w:color w:val="000000"/>
                <w:sz w:val="28"/>
                <w:szCs w:val="28"/>
                <w:lang w:val="uk-UA"/>
              </w:rPr>
            </w:pPr>
            <w:r w:rsidRPr="00341EB2">
              <w:rPr>
                <w:bCs/>
                <w:color w:val="000000"/>
                <w:sz w:val="28"/>
                <w:szCs w:val="28"/>
                <w:lang w:val="uk-UA"/>
              </w:rPr>
              <w:t>Темп росту, %</w:t>
            </w:r>
          </w:p>
        </w:tc>
      </w:tr>
      <w:tr w:rsidR="00B7551F" w:rsidRPr="00341EB2" w:rsidTr="00600E43">
        <w:tc>
          <w:tcPr>
            <w:tcW w:w="4068" w:type="dxa"/>
          </w:tcPr>
          <w:p w:rsidR="00B7551F" w:rsidRPr="00341EB2" w:rsidRDefault="00B7551F" w:rsidP="00A10B74">
            <w:pPr>
              <w:shd w:val="clear" w:color="auto" w:fill="FFFFFF"/>
              <w:ind w:firstLine="567"/>
              <w:jc w:val="both"/>
              <w:rPr>
                <w:bCs/>
                <w:color w:val="000000"/>
                <w:sz w:val="28"/>
                <w:szCs w:val="28"/>
                <w:lang w:val="uk-UA"/>
              </w:rPr>
            </w:pPr>
            <w:r w:rsidRPr="00341EB2">
              <w:rPr>
                <w:bCs/>
                <w:color w:val="000000"/>
                <w:sz w:val="28"/>
                <w:szCs w:val="28"/>
                <w:lang w:val="uk-UA"/>
              </w:rPr>
              <w:t>Кількість новонароджених</w:t>
            </w:r>
          </w:p>
        </w:tc>
        <w:tc>
          <w:tcPr>
            <w:tcW w:w="2160" w:type="dxa"/>
            <w:vAlign w:val="center"/>
          </w:tcPr>
          <w:p w:rsidR="00B7551F" w:rsidRPr="00341EB2" w:rsidRDefault="00B7551F" w:rsidP="00600E43">
            <w:pPr>
              <w:shd w:val="clear" w:color="auto" w:fill="FFFFFF"/>
              <w:jc w:val="center"/>
              <w:rPr>
                <w:bCs/>
                <w:color w:val="000000"/>
                <w:sz w:val="28"/>
                <w:szCs w:val="28"/>
                <w:lang w:val="uk-UA"/>
              </w:rPr>
            </w:pPr>
            <w:r w:rsidRPr="00341EB2">
              <w:rPr>
                <w:bCs/>
                <w:color w:val="000000"/>
                <w:sz w:val="28"/>
                <w:szCs w:val="28"/>
                <w:lang w:val="uk-UA"/>
              </w:rPr>
              <w:t>1009</w:t>
            </w:r>
          </w:p>
        </w:tc>
        <w:tc>
          <w:tcPr>
            <w:tcW w:w="2160" w:type="dxa"/>
            <w:vAlign w:val="center"/>
          </w:tcPr>
          <w:p w:rsidR="00B7551F" w:rsidRPr="00341EB2" w:rsidRDefault="00B7551F" w:rsidP="00600E43">
            <w:pPr>
              <w:shd w:val="clear" w:color="auto" w:fill="FFFFFF"/>
              <w:jc w:val="center"/>
              <w:rPr>
                <w:bCs/>
                <w:color w:val="000000"/>
                <w:sz w:val="28"/>
                <w:szCs w:val="28"/>
                <w:lang w:val="uk-UA"/>
              </w:rPr>
            </w:pPr>
            <w:r w:rsidRPr="00341EB2">
              <w:rPr>
                <w:bCs/>
                <w:color w:val="000000"/>
                <w:sz w:val="28"/>
                <w:szCs w:val="28"/>
                <w:lang w:val="uk-UA"/>
              </w:rPr>
              <w:t>858</w:t>
            </w:r>
          </w:p>
        </w:tc>
        <w:tc>
          <w:tcPr>
            <w:tcW w:w="1374" w:type="dxa"/>
            <w:vAlign w:val="center"/>
          </w:tcPr>
          <w:p w:rsidR="00B7551F" w:rsidRPr="00341EB2" w:rsidRDefault="00B7551F" w:rsidP="00600E43">
            <w:pPr>
              <w:shd w:val="clear" w:color="auto" w:fill="FFFFFF"/>
              <w:jc w:val="center"/>
              <w:rPr>
                <w:bCs/>
                <w:color w:val="000000"/>
                <w:sz w:val="28"/>
                <w:szCs w:val="28"/>
                <w:lang w:val="uk-UA"/>
              </w:rPr>
            </w:pPr>
            <w:r w:rsidRPr="00341EB2">
              <w:rPr>
                <w:bCs/>
                <w:color w:val="000000"/>
                <w:sz w:val="28"/>
                <w:szCs w:val="28"/>
                <w:lang w:val="uk-UA"/>
              </w:rPr>
              <w:t>85,0</w:t>
            </w:r>
          </w:p>
        </w:tc>
      </w:tr>
      <w:tr w:rsidR="00B7551F" w:rsidRPr="00341EB2" w:rsidTr="00600E43">
        <w:tc>
          <w:tcPr>
            <w:tcW w:w="4068" w:type="dxa"/>
          </w:tcPr>
          <w:p w:rsidR="00B7551F" w:rsidRPr="00341EB2" w:rsidRDefault="00B7551F" w:rsidP="00836E75">
            <w:pPr>
              <w:rPr>
                <w:bCs/>
                <w:color w:val="000000"/>
                <w:sz w:val="28"/>
                <w:szCs w:val="28"/>
                <w:lang w:val="uk-UA"/>
              </w:rPr>
            </w:pPr>
            <w:r w:rsidRPr="00341EB2">
              <w:rPr>
                <w:bCs/>
                <w:color w:val="000000"/>
                <w:sz w:val="28"/>
                <w:szCs w:val="28"/>
                <w:lang w:val="uk-UA"/>
              </w:rPr>
              <w:t>Кількість померлих</w:t>
            </w:r>
          </w:p>
        </w:tc>
        <w:tc>
          <w:tcPr>
            <w:tcW w:w="2160" w:type="dxa"/>
            <w:vAlign w:val="center"/>
          </w:tcPr>
          <w:p w:rsidR="00B7551F" w:rsidRPr="00341EB2" w:rsidRDefault="00B7551F" w:rsidP="00600E43">
            <w:pPr>
              <w:jc w:val="center"/>
              <w:rPr>
                <w:bCs/>
                <w:color w:val="000000"/>
                <w:sz w:val="28"/>
                <w:szCs w:val="28"/>
                <w:lang w:val="uk-UA"/>
              </w:rPr>
            </w:pPr>
            <w:r w:rsidRPr="00341EB2">
              <w:rPr>
                <w:bCs/>
                <w:color w:val="000000"/>
                <w:sz w:val="28"/>
                <w:szCs w:val="28"/>
                <w:lang w:val="uk-UA"/>
              </w:rPr>
              <w:t>1547</w:t>
            </w:r>
          </w:p>
        </w:tc>
        <w:tc>
          <w:tcPr>
            <w:tcW w:w="2160" w:type="dxa"/>
            <w:vAlign w:val="center"/>
          </w:tcPr>
          <w:p w:rsidR="00B7551F" w:rsidRPr="00341EB2" w:rsidRDefault="00B7551F" w:rsidP="00600E43">
            <w:pPr>
              <w:jc w:val="center"/>
              <w:rPr>
                <w:bCs/>
                <w:color w:val="000000"/>
                <w:sz w:val="28"/>
                <w:szCs w:val="28"/>
                <w:lang w:val="uk-UA"/>
              </w:rPr>
            </w:pPr>
            <w:r w:rsidRPr="00341EB2">
              <w:rPr>
                <w:bCs/>
                <w:color w:val="000000"/>
                <w:sz w:val="28"/>
                <w:szCs w:val="28"/>
                <w:lang w:val="uk-UA"/>
              </w:rPr>
              <w:t>1501</w:t>
            </w:r>
          </w:p>
        </w:tc>
        <w:tc>
          <w:tcPr>
            <w:tcW w:w="1374" w:type="dxa"/>
            <w:vAlign w:val="center"/>
          </w:tcPr>
          <w:p w:rsidR="00B7551F" w:rsidRPr="00341EB2" w:rsidRDefault="00B7551F" w:rsidP="00600E43">
            <w:pPr>
              <w:jc w:val="center"/>
              <w:rPr>
                <w:bCs/>
                <w:color w:val="000000"/>
                <w:sz w:val="28"/>
                <w:szCs w:val="28"/>
                <w:lang w:val="uk-UA"/>
              </w:rPr>
            </w:pPr>
            <w:r w:rsidRPr="00341EB2">
              <w:rPr>
                <w:bCs/>
                <w:color w:val="000000"/>
                <w:sz w:val="28"/>
                <w:szCs w:val="28"/>
                <w:lang w:val="uk-UA"/>
              </w:rPr>
              <w:t>97,0</w:t>
            </w:r>
          </w:p>
        </w:tc>
      </w:tr>
      <w:tr w:rsidR="00B7551F" w:rsidRPr="00341EB2" w:rsidTr="00600E43">
        <w:tc>
          <w:tcPr>
            <w:tcW w:w="4068" w:type="dxa"/>
          </w:tcPr>
          <w:p w:rsidR="00B7551F" w:rsidRPr="00341EB2" w:rsidRDefault="00B7551F" w:rsidP="00836E75">
            <w:pPr>
              <w:rPr>
                <w:bCs/>
                <w:color w:val="000000"/>
                <w:sz w:val="28"/>
                <w:szCs w:val="28"/>
                <w:lang w:val="uk-UA"/>
              </w:rPr>
            </w:pPr>
            <w:r w:rsidRPr="00341EB2">
              <w:rPr>
                <w:bCs/>
                <w:color w:val="000000"/>
                <w:sz w:val="28"/>
                <w:szCs w:val="28"/>
                <w:lang w:val="uk-UA"/>
              </w:rPr>
              <w:t>Природний приріст (скорочення)</w:t>
            </w:r>
          </w:p>
        </w:tc>
        <w:tc>
          <w:tcPr>
            <w:tcW w:w="2160" w:type="dxa"/>
            <w:vAlign w:val="center"/>
          </w:tcPr>
          <w:p w:rsidR="00B7551F" w:rsidRPr="00341EB2" w:rsidRDefault="00B7551F" w:rsidP="00600E43">
            <w:pPr>
              <w:jc w:val="center"/>
              <w:rPr>
                <w:bCs/>
                <w:color w:val="000000"/>
                <w:sz w:val="28"/>
                <w:szCs w:val="28"/>
                <w:lang w:val="uk-UA"/>
              </w:rPr>
            </w:pPr>
            <w:r w:rsidRPr="00341EB2">
              <w:rPr>
                <w:bCs/>
                <w:color w:val="000000"/>
                <w:sz w:val="28"/>
                <w:szCs w:val="28"/>
                <w:lang w:val="uk-UA"/>
              </w:rPr>
              <w:t>-538</w:t>
            </w:r>
          </w:p>
        </w:tc>
        <w:tc>
          <w:tcPr>
            <w:tcW w:w="2160" w:type="dxa"/>
            <w:vAlign w:val="center"/>
          </w:tcPr>
          <w:p w:rsidR="00B7551F" w:rsidRPr="00341EB2" w:rsidRDefault="00B7551F" w:rsidP="00600E43">
            <w:pPr>
              <w:jc w:val="center"/>
              <w:rPr>
                <w:bCs/>
                <w:color w:val="000000"/>
                <w:sz w:val="28"/>
                <w:szCs w:val="28"/>
                <w:lang w:val="uk-UA"/>
              </w:rPr>
            </w:pPr>
            <w:r w:rsidRPr="00341EB2">
              <w:rPr>
                <w:bCs/>
                <w:color w:val="000000"/>
                <w:sz w:val="28"/>
                <w:szCs w:val="28"/>
                <w:lang w:val="uk-UA"/>
              </w:rPr>
              <w:t>-643</w:t>
            </w:r>
          </w:p>
        </w:tc>
        <w:tc>
          <w:tcPr>
            <w:tcW w:w="1374" w:type="dxa"/>
            <w:vAlign w:val="center"/>
          </w:tcPr>
          <w:p w:rsidR="00B7551F" w:rsidRPr="00341EB2" w:rsidRDefault="00B7551F" w:rsidP="00600E43">
            <w:pPr>
              <w:jc w:val="center"/>
              <w:rPr>
                <w:bCs/>
                <w:color w:val="000000"/>
                <w:sz w:val="28"/>
                <w:szCs w:val="28"/>
                <w:lang w:val="uk-UA"/>
              </w:rPr>
            </w:pPr>
            <w:r w:rsidRPr="00341EB2">
              <w:rPr>
                <w:bCs/>
                <w:color w:val="000000"/>
                <w:sz w:val="28"/>
                <w:szCs w:val="28"/>
                <w:lang w:val="uk-UA"/>
              </w:rPr>
              <w:t>119,5</w:t>
            </w:r>
          </w:p>
        </w:tc>
      </w:tr>
    </w:tbl>
    <w:p w:rsidR="00B7551F" w:rsidRPr="00341EB2" w:rsidRDefault="00B7551F" w:rsidP="00990CE6">
      <w:pPr>
        <w:ind w:firstLine="708"/>
        <w:rPr>
          <w:bCs/>
          <w:color w:val="000000"/>
          <w:sz w:val="28"/>
          <w:szCs w:val="28"/>
          <w:lang w:val="uk-UA"/>
        </w:rPr>
      </w:pPr>
    </w:p>
    <w:p w:rsidR="00B7551F" w:rsidRPr="00341EB2" w:rsidRDefault="00B7551F" w:rsidP="00D2784E">
      <w:pPr>
        <w:pStyle w:val="Heading2"/>
        <w:jc w:val="center"/>
        <w:rPr>
          <w:rFonts w:ascii="Times New Roman" w:hAnsi="Times New Roman"/>
          <w:i w:val="0"/>
          <w:color w:val="000000"/>
          <w:spacing w:val="-13"/>
          <w:lang w:val="uk-UA"/>
        </w:rPr>
      </w:pPr>
      <w:bookmarkStart w:id="99" w:name="_Toc375297753"/>
      <w:bookmarkStart w:id="100" w:name="_Toc406178676"/>
      <w:bookmarkStart w:id="101" w:name="_Toc406178868"/>
      <w:bookmarkStart w:id="102" w:name="_Toc406341835"/>
      <w:bookmarkStart w:id="103" w:name="_Toc466886572"/>
      <w:r w:rsidRPr="00341EB2">
        <w:rPr>
          <w:rFonts w:ascii="Times New Roman" w:hAnsi="Times New Roman"/>
          <w:i w:val="0"/>
          <w:color w:val="000000"/>
          <w:spacing w:val="-6"/>
          <w:lang w:val="uk-UA"/>
        </w:rPr>
        <w:t>П</w:t>
      </w:r>
      <w:r w:rsidRPr="00341EB2">
        <w:rPr>
          <w:rFonts w:ascii="Times New Roman" w:hAnsi="Times New Roman"/>
          <w:i w:val="0"/>
          <w:color w:val="000000"/>
          <w:spacing w:val="-13"/>
          <w:lang w:val="uk-UA"/>
        </w:rPr>
        <w:t>ІДТРИМКА СІМЕЙ, ДІТЕЙ ТА МОЛОДІ, ГЕНДЕРНА ПОЛІТИКА</w:t>
      </w:r>
      <w:bookmarkEnd w:id="99"/>
      <w:bookmarkEnd w:id="100"/>
      <w:bookmarkEnd w:id="101"/>
      <w:bookmarkEnd w:id="102"/>
      <w:bookmarkEnd w:id="103"/>
    </w:p>
    <w:p w:rsidR="00B7551F" w:rsidRPr="00341EB2" w:rsidRDefault="00B7551F" w:rsidP="00E352AA">
      <w:pPr>
        <w:ind w:firstLine="708"/>
        <w:jc w:val="both"/>
        <w:rPr>
          <w:sz w:val="28"/>
          <w:szCs w:val="28"/>
          <w:lang w:val="uk-UA"/>
        </w:rPr>
      </w:pPr>
      <w:r w:rsidRPr="00341EB2">
        <w:rPr>
          <w:sz w:val="28"/>
          <w:szCs w:val="28"/>
          <w:lang w:val="uk-UA"/>
        </w:rPr>
        <w:t>На обліку у службах у справах дітей районних у місті рад перебуває 371 дитина-сирота, дитина, позбавлена батьківського піклування. З них: 339 виховуються в сім’ях, 32 перебувають в державних дитячих закладах.</w:t>
      </w:r>
    </w:p>
    <w:p w:rsidR="00B7551F" w:rsidRPr="00341EB2" w:rsidRDefault="00B7551F" w:rsidP="00E352AA">
      <w:pPr>
        <w:ind w:firstLine="708"/>
        <w:jc w:val="both"/>
        <w:rPr>
          <w:sz w:val="28"/>
          <w:szCs w:val="28"/>
          <w:lang w:val="uk-UA"/>
        </w:rPr>
      </w:pPr>
      <w:r w:rsidRPr="00341EB2">
        <w:rPr>
          <w:sz w:val="28"/>
          <w:szCs w:val="28"/>
          <w:lang w:val="uk-UA"/>
        </w:rPr>
        <w:t>У І півріччі 2017 року на первинний облік поставлено 27 дітей-сиріт та дітей, позбавлених батьківського піклування. З початку року 15 дітей влаштовано під опіку, четверо дітей влаштовано до прийомної сім’ї.</w:t>
      </w:r>
    </w:p>
    <w:p w:rsidR="00B7551F" w:rsidRPr="00341EB2" w:rsidRDefault="00B7551F" w:rsidP="00014F51">
      <w:pPr>
        <w:shd w:val="clear" w:color="auto" w:fill="FFFFFF"/>
        <w:tabs>
          <w:tab w:val="left" w:pos="0"/>
        </w:tabs>
        <w:ind w:firstLine="709"/>
        <w:jc w:val="both"/>
        <w:rPr>
          <w:sz w:val="28"/>
          <w:szCs w:val="28"/>
          <w:lang w:val="uk-UA"/>
        </w:rPr>
      </w:pPr>
      <w:r w:rsidRPr="00341EB2">
        <w:rPr>
          <w:sz w:val="28"/>
          <w:szCs w:val="28"/>
          <w:lang w:val="uk-UA"/>
        </w:rPr>
        <w:t>З метою виявлення дітей, які схильні до бродяжництва та жебрацтва у місті проведено 36 рейдів, під час яких виявлено дві бездоглядні дитини. Одна дитина поміщена до Центру соціально-психологічної реабілітації дітей служби у справах дітей Чернігівської обласної державної адміністрації, інша – до КЛПЗ «Чернігівська обласна дитяча лікарня».</w:t>
      </w:r>
    </w:p>
    <w:p w:rsidR="00B7551F" w:rsidRPr="00341EB2" w:rsidRDefault="00B7551F" w:rsidP="00B244C5">
      <w:pPr>
        <w:pStyle w:val="Header"/>
        <w:tabs>
          <w:tab w:val="clear" w:pos="8306"/>
          <w:tab w:val="left" w:pos="708"/>
          <w:tab w:val="right" w:pos="9498"/>
        </w:tabs>
        <w:ind w:right="43" w:firstLine="709"/>
        <w:rPr>
          <w:szCs w:val="28"/>
        </w:rPr>
      </w:pPr>
      <w:r w:rsidRPr="00341EB2">
        <w:rPr>
          <w:szCs w:val="28"/>
        </w:rPr>
        <w:t>Протягом звітного періоду на обліку перебувало 248 сімей, які перебувають у складних життєвих обставинах. Під соціальним супроводом міського центру соціальних служб для сім’ї, дітей та молоді перебувало 90 таких</w:t>
      </w:r>
      <w:r w:rsidRPr="00341EB2">
        <w:rPr>
          <w:b/>
          <w:szCs w:val="28"/>
        </w:rPr>
        <w:t xml:space="preserve"> </w:t>
      </w:r>
      <w:r w:rsidRPr="00341EB2">
        <w:rPr>
          <w:szCs w:val="28"/>
        </w:rPr>
        <w:t xml:space="preserve">сімей та осіб, які виховують 113 дітей, зокрема сім’я, в якій дитина перебувала у центрі соціально-психологічної реабілітації дітей. Крім того, під соціальним супроводженням перебували 15 прийомних сімей (25 дітей) та 22 родини (в них виховується 28 дітей) учасників та сімей військовослужбовців, які брали участь в антитерористичній операції. </w:t>
      </w:r>
    </w:p>
    <w:p w:rsidR="00B7551F" w:rsidRPr="00341EB2" w:rsidRDefault="00B7551F" w:rsidP="00B244C5">
      <w:pPr>
        <w:tabs>
          <w:tab w:val="left" w:pos="0"/>
        </w:tabs>
        <w:ind w:firstLine="709"/>
        <w:jc w:val="both"/>
        <w:rPr>
          <w:sz w:val="28"/>
          <w:szCs w:val="28"/>
          <w:lang w:val="uk-UA"/>
        </w:rPr>
      </w:pPr>
      <w:r w:rsidRPr="00341EB2">
        <w:rPr>
          <w:sz w:val="28"/>
          <w:szCs w:val="28"/>
          <w:lang w:val="uk-UA"/>
        </w:rPr>
        <w:t>Протягом звітного періоду відбулося дев’ять засідань координаційної ради з питань соціального супроводу сімей, які опинилися в складних життєвих обставинах. Розглянуто 117 справ, 12 сімей взято під соціальний супровід, на облік поставлено 61 сім’ю.</w:t>
      </w:r>
    </w:p>
    <w:p w:rsidR="00B7551F" w:rsidRPr="00341EB2" w:rsidRDefault="00B7551F" w:rsidP="00204C92">
      <w:pPr>
        <w:ind w:firstLine="708"/>
        <w:jc w:val="both"/>
        <w:rPr>
          <w:sz w:val="28"/>
          <w:szCs w:val="28"/>
          <w:lang w:val="uk-UA"/>
        </w:rPr>
      </w:pPr>
      <w:r w:rsidRPr="00341EB2">
        <w:rPr>
          <w:sz w:val="28"/>
          <w:szCs w:val="28"/>
          <w:lang w:val="uk-UA"/>
        </w:rPr>
        <w:t>До центру соціально-психологічної реабілітації дітей влаштовано 21 дитину, які потребують соціальної, психологічної та інших видів допомоги.</w:t>
      </w:r>
    </w:p>
    <w:p w:rsidR="00B7551F" w:rsidRPr="00341EB2" w:rsidRDefault="00B7551F" w:rsidP="00B244C5">
      <w:pPr>
        <w:pStyle w:val="Header"/>
        <w:tabs>
          <w:tab w:val="left" w:pos="708"/>
        </w:tabs>
        <w:ind w:firstLine="709"/>
        <w:rPr>
          <w:szCs w:val="28"/>
        </w:rPr>
      </w:pPr>
      <w:r w:rsidRPr="00341EB2">
        <w:rPr>
          <w:szCs w:val="28"/>
        </w:rPr>
        <w:t>У І півріччі до міського центру соціальних служб для сім’ї, дітей та молоді звернулося 257 сімей вимушених переселенців. Родинам надано послуг психолога, юриста, гуманітарно-речова допомога.</w:t>
      </w:r>
    </w:p>
    <w:p w:rsidR="00B7551F" w:rsidRPr="00341EB2" w:rsidRDefault="00B7551F" w:rsidP="00B244C5">
      <w:pPr>
        <w:ind w:firstLine="540"/>
        <w:jc w:val="both"/>
        <w:rPr>
          <w:sz w:val="28"/>
          <w:szCs w:val="28"/>
          <w:lang w:val="uk-UA"/>
        </w:rPr>
      </w:pPr>
      <w:r w:rsidRPr="00341EB2">
        <w:rPr>
          <w:sz w:val="28"/>
          <w:szCs w:val="28"/>
          <w:lang w:val="uk-UA"/>
        </w:rPr>
        <w:t>У рамках профілактичної роботи центру з дітьми, молоддю та їхніми батьками у І півріччі 2017 року проведено 155 заходів, надано 3463 соціальні послуги.</w:t>
      </w:r>
    </w:p>
    <w:p w:rsidR="00B7551F" w:rsidRPr="00341EB2" w:rsidRDefault="00B7551F" w:rsidP="00B244C5">
      <w:pPr>
        <w:ind w:firstLine="709"/>
        <w:jc w:val="both"/>
        <w:rPr>
          <w:sz w:val="28"/>
          <w:szCs w:val="28"/>
          <w:lang w:val="uk-UA"/>
        </w:rPr>
      </w:pPr>
      <w:r w:rsidRPr="00341EB2">
        <w:rPr>
          <w:sz w:val="28"/>
          <w:szCs w:val="28"/>
          <w:lang w:val="uk-UA"/>
        </w:rPr>
        <w:t>Спільно з 28 волонтерами та 19 громадськими організаціями проводилась соціальна робота з різними категоріями дітей, молоді та сімей міста.</w:t>
      </w:r>
    </w:p>
    <w:p w:rsidR="00B7551F" w:rsidRPr="00341EB2" w:rsidRDefault="00B7551F" w:rsidP="00ED5160">
      <w:pPr>
        <w:shd w:val="clear" w:color="auto" w:fill="FFFFFF"/>
        <w:tabs>
          <w:tab w:val="left" w:pos="0"/>
        </w:tabs>
        <w:ind w:firstLine="709"/>
        <w:jc w:val="both"/>
        <w:rPr>
          <w:sz w:val="28"/>
          <w:szCs w:val="28"/>
          <w:lang w:val="uk-UA"/>
        </w:rPr>
      </w:pPr>
      <w:r w:rsidRPr="00341EB2">
        <w:rPr>
          <w:sz w:val="28"/>
          <w:szCs w:val="28"/>
          <w:lang w:val="uk-UA"/>
        </w:rPr>
        <w:t>У березні 2017 року проведено конкурс проектів програм, розроблених інститутами громадянського суспільства стосовно дітей та молоді м. Чернігова за напрямками «Профілактика негативних явищ у молодіжному середовищі» та «Заходи із військово-патріотичного виховання дітей та молоді міста», які буде реалізовано протягом 2017 року. Реалізовано п’ять проектів. Активно підтримується діяльність дитячих та молодіжних таборів «Я - Українець», молодіжний табір «Північний корпус» та Місцевий табір для дівчат-членів організації ЧМДГОАГУ «Полісяночка» «Guide to the galaxy».</w:t>
      </w:r>
    </w:p>
    <w:p w:rsidR="00B7551F" w:rsidRPr="00341EB2" w:rsidRDefault="00B7551F" w:rsidP="00ED5160">
      <w:pPr>
        <w:pStyle w:val="BodyText2"/>
        <w:shd w:val="clear" w:color="auto" w:fill="FFFFFF"/>
        <w:tabs>
          <w:tab w:val="left" w:pos="0"/>
        </w:tabs>
        <w:spacing w:after="0" w:line="240" w:lineRule="auto"/>
        <w:ind w:right="226" w:firstLine="709"/>
        <w:jc w:val="both"/>
        <w:rPr>
          <w:color w:val="000000"/>
          <w:sz w:val="28"/>
          <w:szCs w:val="28"/>
          <w:lang w:val="uk-UA"/>
        </w:rPr>
      </w:pPr>
      <w:r w:rsidRPr="00341EB2">
        <w:rPr>
          <w:sz w:val="28"/>
          <w:szCs w:val="28"/>
          <w:lang w:val="uk-UA"/>
        </w:rPr>
        <w:t xml:space="preserve">Збережено мережу клубів за місцем проживання, відбувається сталий розвиток мережі гуртків, секцій, студій, творчих об’єднань у рамках діяльності комунального закладу «Позашкільний навчальний заклад «Центр роботи з дітьми та молоддю за місцем проживання», проводяться започатковані традиційні загальноклубні та загальноміські заходи, в яких беруть участь вихованці клубів. </w:t>
      </w:r>
    </w:p>
    <w:p w:rsidR="00B7551F" w:rsidRPr="00341EB2" w:rsidRDefault="00B7551F" w:rsidP="00ED5160">
      <w:pPr>
        <w:tabs>
          <w:tab w:val="left" w:pos="0"/>
        </w:tabs>
        <w:ind w:firstLine="709"/>
        <w:jc w:val="both"/>
        <w:rPr>
          <w:sz w:val="28"/>
          <w:szCs w:val="28"/>
          <w:lang w:val="uk-UA"/>
        </w:rPr>
      </w:pPr>
      <w:r w:rsidRPr="00341EB2">
        <w:rPr>
          <w:sz w:val="28"/>
          <w:szCs w:val="28"/>
          <w:lang w:val="uk-UA"/>
        </w:rPr>
        <w:t>У місті проживають 25042 дітей шкільного віку. Влітку поточного року планується оздоровити 13775 дітей, що складає 55% від їхньої загальної кількості. З міського бюджету на проведення оздоровчої кампанії виділено 3663,7 тис. грн. (на 470 тис. грн. більше, ніж у минулому році). Станом на 14.07.2016 витрачено 1867,3 тис. грн.</w:t>
      </w:r>
    </w:p>
    <w:p w:rsidR="00B7551F" w:rsidRPr="00341EB2" w:rsidRDefault="00B7551F" w:rsidP="00D2784E">
      <w:pPr>
        <w:pStyle w:val="Heading2"/>
        <w:jc w:val="center"/>
        <w:rPr>
          <w:rFonts w:ascii="Times New Roman" w:hAnsi="Times New Roman"/>
          <w:i w:val="0"/>
          <w:szCs w:val="28"/>
          <w:lang w:val="uk-UA"/>
        </w:rPr>
      </w:pPr>
      <w:bookmarkStart w:id="104" w:name="_Toc375297754"/>
      <w:bookmarkStart w:id="105" w:name="_Toc406178677"/>
      <w:bookmarkStart w:id="106" w:name="_Toc406178869"/>
      <w:bookmarkStart w:id="107" w:name="_Toc406341836"/>
      <w:bookmarkStart w:id="108" w:name="_Toc466886573"/>
      <w:r w:rsidRPr="00341EB2">
        <w:rPr>
          <w:rFonts w:ascii="Times New Roman" w:hAnsi="Times New Roman"/>
          <w:i w:val="0"/>
          <w:szCs w:val="28"/>
          <w:lang w:val="uk-UA"/>
        </w:rPr>
        <w:t>ЗАЙНЯТІСТЬ НАСЕЛЕННЯ ТА РИНОК ПРАЦІ</w:t>
      </w:r>
      <w:bookmarkEnd w:id="104"/>
      <w:bookmarkEnd w:id="105"/>
      <w:bookmarkEnd w:id="106"/>
      <w:bookmarkEnd w:id="107"/>
      <w:bookmarkEnd w:id="108"/>
    </w:p>
    <w:p w:rsidR="00B7551F" w:rsidRPr="00341EB2" w:rsidRDefault="00B7551F" w:rsidP="00BD6C47">
      <w:pPr>
        <w:ind w:firstLine="709"/>
        <w:jc w:val="both"/>
        <w:rPr>
          <w:sz w:val="28"/>
          <w:szCs w:val="28"/>
          <w:lang w:val="uk-UA"/>
        </w:rPr>
      </w:pPr>
      <w:bookmarkStart w:id="109" w:name="_Toc375297756"/>
      <w:bookmarkStart w:id="110" w:name="_Toc406178679"/>
      <w:bookmarkStart w:id="111" w:name="_Toc406178871"/>
      <w:bookmarkStart w:id="112" w:name="_Toc406341838"/>
      <w:r w:rsidRPr="00341EB2">
        <w:rPr>
          <w:sz w:val="28"/>
          <w:szCs w:val="28"/>
          <w:lang w:val="uk-UA"/>
        </w:rPr>
        <w:t>Протягом січня - червня 2017 року у Чернігівському міському центрі зайнятості перебувало на обліку 5776 безробітних громадян, що складає 88,4 % від аналогічного показника 2016 року. Серед них 232 особи з інвалідністю, 59 внутрішньо переміщених осіб та 194 безробітних з учасників АТО.</w:t>
      </w:r>
    </w:p>
    <w:p w:rsidR="00B7551F" w:rsidRPr="00341EB2" w:rsidRDefault="00B7551F" w:rsidP="00BD6C47">
      <w:pPr>
        <w:pStyle w:val="BodyTextIndent3"/>
        <w:spacing w:after="0"/>
        <w:ind w:left="0" w:firstLine="709"/>
        <w:jc w:val="both"/>
        <w:rPr>
          <w:bCs/>
          <w:sz w:val="28"/>
          <w:szCs w:val="28"/>
          <w:lang w:val="uk-UA"/>
        </w:rPr>
      </w:pPr>
      <w:r w:rsidRPr="00341EB2">
        <w:rPr>
          <w:sz w:val="28"/>
          <w:szCs w:val="28"/>
          <w:lang w:val="uk-UA"/>
        </w:rPr>
        <w:t xml:space="preserve">Протягом звітного періоду у наявності було 4197 вакансій від 1196 підприємств, установ, організацій та фізичних осіб-підприємців. За направленням служби зайнятості укомплектовано 3189 вакансій. </w:t>
      </w:r>
    </w:p>
    <w:p w:rsidR="00B7551F" w:rsidRPr="00341EB2" w:rsidRDefault="00B7551F" w:rsidP="00A27FCE">
      <w:pPr>
        <w:pStyle w:val="BodyTextIndent3"/>
        <w:spacing w:after="0"/>
        <w:ind w:left="0" w:firstLine="545"/>
        <w:jc w:val="both"/>
        <w:rPr>
          <w:sz w:val="28"/>
          <w:szCs w:val="28"/>
          <w:lang w:val="uk-UA"/>
        </w:rPr>
      </w:pPr>
      <w:r w:rsidRPr="00341EB2">
        <w:rPr>
          <w:sz w:val="28"/>
          <w:szCs w:val="28"/>
          <w:lang w:val="uk-UA"/>
        </w:rPr>
        <w:t>З метою працевлаштування безробітних та незайнятих громадян проведено 42 міні – ярмарки вакансій та 8 ярмарок вакансій за участю 56 представників підприємств, фізичних осіб-підприємців та 803 безробітних та осіб, що шукають роботу. Для проведення ярмарків вакансій було заявлено 239 вакансій, на які видано 143 направлення для працевлаштування, працевлаштована 81 особа. На заходи відповідно до професіонального досвіду запрошувались внутрішньо переміщені особи, учасники АТО, особи з інвалідністю. Крім того, проведено 18 презентацій роботодавців, в яких прийняли участь 402 безробітних. Це дало змогу працевлаштувати за направленням служби зайнятості 3173 незайнятих громадян, у тому числі 1138 безробітних осіб. Крім того, 10</w:t>
      </w:r>
      <w:r w:rsidRPr="00341EB2">
        <w:rPr>
          <w:color w:val="000000"/>
          <w:sz w:val="28"/>
          <w:szCs w:val="28"/>
          <w:lang w:val="uk-UA"/>
        </w:rPr>
        <w:t xml:space="preserve"> осіб </w:t>
      </w:r>
      <w:r w:rsidRPr="00341EB2">
        <w:rPr>
          <w:sz w:val="28"/>
          <w:szCs w:val="28"/>
          <w:lang w:val="uk-UA"/>
        </w:rPr>
        <w:t>відкрили власну справу: за напрямком громадського харчування - 3 особи, у сфері побутового обслуговування – 5 осіб, у сфері торгівлі – 2 особи.</w:t>
      </w:r>
    </w:p>
    <w:p w:rsidR="00B7551F" w:rsidRPr="00341EB2" w:rsidRDefault="00B7551F" w:rsidP="00A27FCE">
      <w:pPr>
        <w:ind w:firstLine="720"/>
        <w:jc w:val="both"/>
        <w:rPr>
          <w:sz w:val="28"/>
          <w:szCs w:val="28"/>
          <w:lang w:val="uk-UA"/>
        </w:rPr>
      </w:pPr>
      <w:r w:rsidRPr="00341EB2">
        <w:rPr>
          <w:sz w:val="28"/>
          <w:szCs w:val="28"/>
          <w:lang w:val="uk-UA"/>
        </w:rPr>
        <w:t>Компенсовані витрати у розмірі єдиного внеску на загальнообов’язкове державне соціальне страхування на випадок безробіття 12 роботодавцям, які працевлаштували на 18 нових робочих місць зареєстрованих безробітних, що мають додаткові гарантії у сприянні працевлаштуванню, та дев</w:t>
      </w:r>
      <w:r w:rsidRPr="00341EB2">
        <w:rPr>
          <w:rFonts w:ascii="Calibri" w:hAnsi="Calibri" w:cs="Microsoft Himalaya"/>
          <w:sz w:val="28"/>
          <w:szCs w:val="28"/>
          <w:lang w:val="uk-UA"/>
        </w:rPr>
        <w:t>’</w:t>
      </w:r>
      <w:r w:rsidRPr="00341EB2">
        <w:rPr>
          <w:sz w:val="28"/>
          <w:szCs w:val="28"/>
          <w:lang w:val="uk-UA"/>
        </w:rPr>
        <w:t>яти  роботодавцям, які працевлаштували на нові робочі місця 13 безробітних в пріоритетних видах економічної діяльності.</w:t>
      </w:r>
    </w:p>
    <w:p w:rsidR="00B7551F" w:rsidRPr="00341EB2" w:rsidRDefault="00B7551F" w:rsidP="00BD6C47">
      <w:pPr>
        <w:pStyle w:val="BodyTextIndent3"/>
        <w:spacing w:after="0"/>
        <w:ind w:left="0" w:firstLine="709"/>
        <w:jc w:val="both"/>
        <w:rPr>
          <w:sz w:val="28"/>
          <w:szCs w:val="28"/>
          <w:lang w:val="uk-UA"/>
        </w:rPr>
      </w:pPr>
      <w:r w:rsidRPr="00341EB2">
        <w:rPr>
          <w:sz w:val="28"/>
          <w:szCs w:val="28"/>
          <w:lang w:val="uk-UA"/>
        </w:rPr>
        <w:t xml:space="preserve">З метою підвищення конкурентоспроможності безробітних на ринку праці міським центром зайнятості проводилась професійна підготовка, перепідготовка та підвищення кваліфікації, до якої протягом звітного періоду залучено 409 осіб. </w:t>
      </w:r>
    </w:p>
    <w:p w:rsidR="00B7551F" w:rsidRPr="00341EB2" w:rsidRDefault="00B7551F" w:rsidP="004F1A1F">
      <w:pPr>
        <w:pStyle w:val="340"/>
        <w:keepNext w:val="0"/>
        <w:widowControl w:val="0"/>
        <w:spacing w:line="240" w:lineRule="auto"/>
        <w:ind w:firstLine="708"/>
        <w:outlineLvl w:val="9"/>
        <w:rPr>
          <w:szCs w:val="28"/>
        </w:rPr>
      </w:pPr>
      <w:r w:rsidRPr="00341EB2">
        <w:rPr>
          <w:szCs w:val="28"/>
        </w:rPr>
        <w:t>Для організації громадських робіт укладено шість договорів з підприємствами, організаціями установами на створення 927 робочих місць. За звітний період 505 осіб відпрацювали 3408 людино-днів. Крім того, 57 безробітних були залучені до робіт тимчасового характеру на підприємствах міста.</w:t>
      </w:r>
    </w:p>
    <w:p w:rsidR="00B7551F" w:rsidRDefault="00B7551F" w:rsidP="002B0545">
      <w:pPr>
        <w:ind w:firstLine="709"/>
        <w:jc w:val="both"/>
        <w:rPr>
          <w:sz w:val="28"/>
          <w:lang w:val="uk-UA"/>
        </w:rPr>
      </w:pPr>
      <w:r w:rsidRPr="00341EB2">
        <w:rPr>
          <w:color w:val="000000"/>
          <w:sz w:val="28"/>
          <w:szCs w:val="28"/>
          <w:lang w:val="uk-UA"/>
        </w:rPr>
        <w:t>Здійснюється систематична профорієнтаційна робота з учнівською молоддю. П</w:t>
      </w:r>
      <w:r w:rsidRPr="00341EB2">
        <w:rPr>
          <w:sz w:val="28"/>
          <w:szCs w:val="28"/>
          <w:lang w:val="uk-UA"/>
        </w:rPr>
        <w:t>роведено дві акції «Випускник» для учнів 9-х та 11-х класів з використанням ПАК «Профорієнтаційний термінал» (охоплено 142 особи).</w:t>
      </w:r>
      <w:r w:rsidRPr="00341EB2">
        <w:rPr>
          <w:sz w:val="28"/>
          <w:lang w:val="uk-UA"/>
        </w:rPr>
        <w:t xml:space="preserve"> </w:t>
      </w:r>
      <w:r w:rsidRPr="00341EB2">
        <w:rPr>
          <w:sz w:val="28"/>
          <w:szCs w:val="28"/>
          <w:lang w:val="uk-UA"/>
        </w:rPr>
        <w:t xml:space="preserve">З метою ознайомлення дітей та школярів зі світом професій 13 травня 2017 року у  Центральному парку культури та відпочинку проведено Профорієнтаційний проект "Місто професій". </w:t>
      </w:r>
      <w:r w:rsidRPr="00341EB2">
        <w:rPr>
          <w:sz w:val="28"/>
          <w:lang w:val="uk-UA"/>
        </w:rPr>
        <w:t xml:space="preserve">Крім того, проведено «Профорієнтаційний урок» та надана групова профконсультація із застосуванням профдіагностичного обстеження для вихованців комунального закладу «Чернігівський навчально - реабілітаційний центр». </w:t>
      </w:r>
    </w:p>
    <w:p w:rsidR="00B7551F" w:rsidRPr="00341EB2" w:rsidRDefault="00B7551F" w:rsidP="0051417D">
      <w:pPr>
        <w:ind w:firstLine="709"/>
        <w:jc w:val="both"/>
        <w:rPr>
          <w:sz w:val="28"/>
          <w:szCs w:val="28"/>
          <w:lang w:val="uk-UA"/>
        </w:rPr>
      </w:pPr>
      <w:r w:rsidRPr="00341EB2">
        <w:rPr>
          <w:sz w:val="28"/>
          <w:szCs w:val="28"/>
          <w:lang w:val="uk-UA"/>
        </w:rPr>
        <w:t>За І півріччя 2017 року в місті сталось 17 випадків травм виробничого характеру на 17 підприємствах (за 2016 рік – 16 випадків на 14 підприємствах). Випадки травматизму із смертельними наслідками відсутні.</w:t>
      </w:r>
    </w:p>
    <w:p w:rsidR="00B7551F" w:rsidRPr="00341EB2" w:rsidRDefault="00B7551F" w:rsidP="0051417D">
      <w:pPr>
        <w:ind w:firstLine="709"/>
        <w:jc w:val="both"/>
        <w:rPr>
          <w:sz w:val="28"/>
          <w:szCs w:val="28"/>
          <w:lang w:val="uk-UA"/>
        </w:rPr>
      </w:pPr>
      <w:r w:rsidRPr="00341EB2">
        <w:rPr>
          <w:sz w:val="28"/>
          <w:szCs w:val="28"/>
          <w:lang w:val="uk-UA"/>
        </w:rPr>
        <w:t xml:space="preserve">У І півріччі 2017 року проведено 41 обстеження умов праці на робочих місцях та додержання законодавства України з охорони праці, організації роботи з питань охорони праці на підприємствах міста. Керівникам підприємств, що обстежувались, надано 233 рекомендації щодо усунення виявлених недоліків. </w:t>
      </w:r>
    </w:p>
    <w:p w:rsidR="00B7551F" w:rsidRPr="00341EB2" w:rsidRDefault="00B7551F" w:rsidP="0051417D">
      <w:pPr>
        <w:ind w:firstLine="709"/>
        <w:jc w:val="both"/>
        <w:rPr>
          <w:sz w:val="28"/>
          <w:szCs w:val="28"/>
          <w:lang w:val="uk-UA"/>
        </w:rPr>
      </w:pPr>
      <w:r w:rsidRPr="00341EB2">
        <w:rPr>
          <w:sz w:val="28"/>
          <w:szCs w:val="28"/>
          <w:lang w:val="uk-UA"/>
        </w:rPr>
        <w:t xml:space="preserve">При проведенні обстежень здійснювався нагляд за станом санітарно-гігієнічних умов праці працівників, поліпшенням умов праці та заходами щодо запобігання і зниження виробничого травматизму. Проводився контроль щодо проведення атестації робочих місць із шкідливими та важкими умовами праці, обґрунтування віднесення робочих місць до Списків № 1 і № 2 виробництв,  робіт, професій і посад, що дають право на пільгове пенсійне забезпечення, правильності розрахунку та надання працівникам пільг і компенсацій за роботу у несприятливих умовах праці. За І півріччя 2017 року проведено первинну атестацію 23 робочих місць, повторну – 86 робочих місць. </w:t>
      </w:r>
    </w:p>
    <w:p w:rsidR="00B7551F" w:rsidRPr="00341EB2" w:rsidRDefault="00B7551F" w:rsidP="0051417D">
      <w:pPr>
        <w:ind w:firstLine="709"/>
        <w:jc w:val="both"/>
        <w:rPr>
          <w:sz w:val="28"/>
          <w:szCs w:val="28"/>
          <w:lang w:val="uk-UA"/>
        </w:rPr>
      </w:pPr>
      <w:r w:rsidRPr="00341EB2">
        <w:rPr>
          <w:sz w:val="28"/>
          <w:szCs w:val="28"/>
          <w:lang w:val="uk-UA"/>
        </w:rPr>
        <w:t>Станом на 01.07.2017 року в місті налічується 3664 робочих місця із шкідливими та важкими умовами праці, з них атестовано 3606 (98,4 %).</w:t>
      </w:r>
    </w:p>
    <w:p w:rsidR="00B7551F" w:rsidRPr="00341EB2" w:rsidRDefault="00B7551F" w:rsidP="002B0545">
      <w:pPr>
        <w:ind w:firstLine="709"/>
        <w:jc w:val="both"/>
        <w:rPr>
          <w:sz w:val="28"/>
          <w:lang w:val="uk-UA"/>
        </w:rPr>
      </w:pPr>
    </w:p>
    <w:p w:rsidR="00B7551F" w:rsidRPr="00341EB2" w:rsidRDefault="00B7551F" w:rsidP="00D2784E">
      <w:pPr>
        <w:pStyle w:val="Heading2"/>
        <w:widowControl w:val="0"/>
        <w:jc w:val="center"/>
        <w:rPr>
          <w:rFonts w:ascii="Times New Roman" w:hAnsi="Times New Roman"/>
          <w:i w:val="0"/>
          <w:color w:val="000000"/>
          <w:spacing w:val="-2"/>
          <w:lang w:val="uk-UA"/>
        </w:rPr>
      </w:pPr>
      <w:bookmarkStart w:id="113" w:name="_Toc466886574"/>
      <w:r w:rsidRPr="00341EB2">
        <w:rPr>
          <w:rFonts w:ascii="Times New Roman" w:hAnsi="Times New Roman"/>
          <w:i w:val="0"/>
          <w:color w:val="000000"/>
          <w:spacing w:val="-2"/>
          <w:lang w:val="uk-UA"/>
        </w:rPr>
        <w:t>ДОХОДИ НАСЕЛЕННЯ</w:t>
      </w:r>
      <w:bookmarkEnd w:id="109"/>
      <w:bookmarkEnd w:id="110"/>
      <w:bookmarkEnd w:id="111"/>
      <w:bookmarkEnd w:id="112"/>
      <w:bookmarkEnd w:id="113"/>
    </w:p>
    <w:p w:rsidR="00B7551F" w:rsidRPr="00341EB2" w:rsidRDefault="00B7551F" w:rsidP="00924C94">
      <w:pPr>
        <w:ind w:firstLine="720"/>
        <w:jc w:val="both"/>
        <w:rPr>
          <w:color w:val="000000"/>
          <w:sz w:val="28"/>
          <w:szCs w:val="28"/>
          <w:highlight w:val="yellow"/>
          <w:lang w:val="uk-UA"/>
        </w:rPr>
      </w:pPr>
      <w:r w:rsidRPr="00341EB2">
        <w:rPr>
          <w:color w:val="000000"/>
          <w:sz w:val="28"/>
          <w:szCs w:val="28"/>
          <w:lang w:val="uk-UA"/>
        </w:rPr>
        <w:t>Середньомісячна номінальна заробітна плата одного штатного працівника м. Чернігова за підсумками І кварталу 2017 року становила 4923 грн.</w:t>
      </w:r>
    </w:p>
    <w:p w:rsidR="00B7551F" w:rsidRPr="00341EB2" w:rsidRDefault="00B7551F" w:rsidP="00924C94">
      <w:pPr>
        <w:jc w:val="both"/>
        <w:rPr>
          <w:sz w:val="28"/>
          <w:szCs w:val="28"/>
          <w:lang w:val="uk-UA"/>
        </w:rPr>
      </w:pPr>
      <w:bookmarkStart w:id="114" w:name="_MON_1515497783"/>
      <w:bookmarkStart w:id="115" w:name="_MON_1484654329"/>
      <w:bookmarkEnd w:id="114"/>
      <w:bookmarkEnd w:id="115"/>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2" o:spid="_x0000_s1026" type="#_x0000_t13" style="position:absolute;left:0;text-align:left;margin-left:392.25pt;margin-top:98.95pt;width:40.5pt;height:9.75pt;rotation:-1622143fd;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" fillcolor="red" strokecolor="red"/>
        </w:pict>
      </w:r>
      <w:r>
        <w:rPr>
          <w:noProof/>
        </w:rPr>
        <w:pict>
          <v:shape id="AutoShape 31" o:spid="_x0000_s1027" type="#_x0000_t13" style="position:absolute;left:0;text-align:left;margin-left:392.25pt;margin-top:47.15pt;width:40.5pt;height:9.75pt;rotation:-1039775fd;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" fillcolor="#00b0f0" strokecolor="#00b0f0"/>
        </w:pict>
      </w:r>
      <w:r>
        <w:rPr>
          <w:noProof/>
        </w:rPr>
        <w:pict>
          <v:shape id="AutoShape 10" o:spid="_x0000_s1028" type="#_x0000_t13" style="position:absolute;left:0;text-align:left;margin-left:65.65pt;margin-top:70.95pt;width:40.5pt;height:9.75pt;rotation:-1039775fd;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" fillcolor="#00b0f0" strokecolor="#00b0f0"/>
        </w:pict>
      </w:r>
      <w:r>
        <w:rPr>
          <w:noProof/>
        </w:rPr>
        <w:pict>
          <v:shape id="AutoShape 13" o:spid="_x0000_s1029" type="#_x0000_t13" style="position:absolute;left:0;text-align:left;margin-left:258.5pt;margin-top:74.95pt;width:40.5pt;height:9.75pt;rotation:-1039775fd;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" fillcolor="#00b0f0" strokecolor="#00b0f0"/>
        </w:pict>
      </w:r>
      <w:r>
        <w:rPr>
          <w:noProof/>
        </w:rPr>
        <w:pict>
          <v:shape id="AutoShape 11" o:spid="_x0000_s1030" type="#_x0000_t13" style="position:absolute;left:0;text-align:left;margin-left:131.25pt;margin-top:74.95pt;width:40.5pt;height:9.75pt;rotation:-425930fd;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" fillcolor="#00b0f0" strokecolor="#00b0f0"/>
        </w:pict>
      </w:r>
      <w:r>
        <w:rPr>
          <w:noProof/>
        </w:rPr>
        <w:pict>
          <v:shape id="AutoShape 17" o:spid="_x0000_s1031" type="#_x0000_t13" style="position:absolute;left:0;text-align:left;margin-left:325.65pt;margin-top:108.7pt;width:40.5pt;height:9.75pt;rotation:-350819fd;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" fillcolor="red" strokecolor="red"/>
        </w:pict>
      </w:r>
      <w:r>
        <w:rPr>
          <w:noProof/>
        </w:rPr>
        <w:pict>
          <v:shape id="AutoShape 18" o:spid="_x0000_s1032" type="#_x0000_t13" style="position:absolute;left:0;text-align:left;margin-left:325.65pt;margin-top:70.95pt;width:40.5pt;height:9.75pt;rotation:-1039775fd;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" fillcolor="#00b0f0" strokecolor="#00b0f0"/>
        </w:pict>
      </w:r>
      <w:r>
        <w:rPr>
          <w:noProof/>
        </w:rPr>
        <w:pict>
          <v:shape id="AutoShape 16" o:spid="_x0000_s1033" type="#_x0000_t13" style="position:absolute;left:0;text-align:left;margin-left:197.55pt;margin-top:108.7pt;width:40.5pt;height:9.75pt;rotation:-350819fd;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" fillcolor="red" strokecolor="red"/>
        </w:pict>
      </w:r>
      <w:r>
        <w:rPr>
          <w:noProof/>
        </w:rPr>
        <w:pict>
          <v:shape id="AutoShape 12" o:spid="_x0000_s1034" type="#_x0000_t13" style="position:absolute;left:0;text-align:left;margin-left:197.55pt;margin-top:74.95pt;width:40.5pt;height:9.75pt;rotation:-544562fd;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" fillcolor="#00b0f0" strokecolor="#00b0f0"/>
        </w:pict>
      </w:r>
      <w:r>
        <w:rPr>
          <w:noProof/>
        </w:rPr>
        <w:pict>
          <v:shape id="AutoShape 15" o:spid="_x0000_s1035" type="#_x0000_t13" style="position:absolute;left:0;text-align:left;margin-left:131.25pt;margin-top:108.7pt;width:40.5pt;height:9.75pt;rotation:-350819fd;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" fillcolor="red" strokecolor="red"/>
        </w:pict>
      </w:r>
      <w:r>
        <w:rPr>
          <w:noProof/>
        </w:rPr>
        <w:pict>
          <v:shape id="AutoShape 14" o:spid="_x0000_s1036" type="#_x0000_t13" style="position:absolute;left:0;text-align:left;margin-left:65.65pt;margin-top:114.7pt;width:40.5pt;height:9.75pt;rotation:-350819fd;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" fillcolor="red" strokecolor="red"/>
        </w:pict>
      </w:r>
      <w:r w:rsidRPr="004C5742">
        <w:rPr>
          <w:noProof/>
          <w:sz w:val="28"/>
          <w:szCs w:val="28"/>
        </w:rPr>
        <w:object w:dxaOrig="9102" w:dyaOrig="3283">
          <v:shape id="Объект 9" o:spid="_x0000_i1034" type="#_x0000_t75" style="width:479.25pt;height:185.25pt;visibility:visible" o:ole="">
            <v:imagedata r:id="rId25" o:title="" croptop="-6508f" cropbottom="-2615f" cropleft="-2693f" cropright="-749f"/>
            <o:lock v:ext="edit" aspectratio="f"/>
          </v:shape>
          <o:OLEObject Type="Embed" ProgID="Excel.Chart.8" ShapeID="Объект 9" DrawAspect="Content" ObjectID="_1564303171" r:id="rId26"/>
        </w:object>
      </w:r>
    </w:p>
    <w:p w:rsidR="00B7551F" w:rsidRPr="00341EB2" w:rsidRDefault="00B7551F" w:rsidP="00924C94">
      <w:pPr>
        <w:jc w:val="both"/>
        <w:rPr>
          <w:sz w:val="28"/>
          <w:szCs w:val="28"/>
          <w:lang w:val="uk-UA"/>
        </w:rPr>
      </w:pPr>
      <w:r w:rsidRPr="00341EB2">
        <w:rPr>
          <w:sz w:val="28"/>
          <w:szCs w:val="28"/>
          <w:lang w:val="uk-UA"/>
        </w:rPr>
        <w:tab/>
        <w:t xml:space="preserve">Рис. </w:t>
      </w:r>
      <w:r>
        <w:rPr>
          <w:sz w:val="28"/>
          <w:szCs w:val="28"/>
          <w:lang w:val="uk-UA"/>
        </w:rPr>
        <w:t>10</w:t>
      </w:r>
      <w:r w:rsidRPr="00341EB2">
        <w:rPr>
          <w:sz w:val="28"/>
          <w:szCs w:val="28"/>
          <w:lang w:val="uk-UA"/>
        </w:rPr>
        <w:t>. Динаміка середньомісячньої заробітної плати у м. Чернігові (грн)</w:t>
      </w:r>
    </w:p>
    <w:p w:rsidR="00B7551F" w:rsidRPr="00341EB2" w:rsidRDefault="00B7551F" w:rsidP="00924C94">
      <w:pPr>
        <w:ind w:firstLine="720"/>
        <w:jc w:val="both"/>
        <w:rPr>
          <w:sz w:val="28"/>
          <w:szCs w:val="28"/>
          <w:lang w:val="uk-UA"/>
        </w:rPr>
      </w:pPr>
    </w:p>
    <w:p w:rsidR="00B7551F" w:rsidRPr="00341EB2" w:rsidRDefault="00B7551F" w:rsidP="00924C94">
      <w:pPr>
        <w:ind w:firstLine="720"/>
        <w:jc w:val="both"/>
        <w:rPr>
          <w:sz w:val="28"/>
          <w:szCs w:val="28"/>
          <w:lang w:val="uk-UA"/>
        </w:rPr>
      </w:pPr>
      <w:r w:rsidRPr="00341EB2">
        <w:rPr>
          <w:sz w:val="28"/>
          <w:szCs w:val="28"/>
          <w:lang w:val="uk-UA"/>
        </w:rPr>
        <w:t xml:space="preserve">Штатні працівники суб’єктів господарювання міста отримували на 1,4 % менше, ніж у Чернігівській області та на 22,2 % менше, ніж в Україні. </w:t>
      </w:r>
    </w:p>
    <w:p w:rsidR="00B7551F" w:rsidRPr="00341EB2" w:rsidRDefault="00B7551F" w:rsidP="00924C94">
      <w:pPr>
        <w:spacing w:line="235" w:lineRule="auto"/>
        <w:ind w:firstLine="720"/>
        <w:jc w:val="both"/>
        <w:rPr>
          <w:sz w:val="28"/>
          <w:szCs w:val="28"/>
          <w:lang w:val="uk-UA"/>
        </w:rPr>
      </w:pPr>
      <w:bookmarkStart w:id="116" w:name="_MON_1509273684"/>
      <w:bookmarkStart w:id="117" w:name="_MON_1509273881"/>
      <w:bookmarkStart w:id="118" w:name="_MON_1509274068"/>
      <w:bookmarkStart w:id="119" w:name="_MON_1509274498"/>
      <w:bookmarkStart w:id="120" w:name="_MON_1509268406"/>
      <w:bookmarkStart w:id="121" w:name="_MON_1509274882"/>
      <w:bookmarkStart w:id="122" w:name="_MON_1509269207"/>
      <w:bookmarkStart w:id="123" w:name="_MON_1509269441"/>
      <w:bookmarkStart w:id="124" w:name="_MON_1515237090"/>
      <w:bookmarkStart w:id="125" w:name="_MON_1515237109"/>
      <w:bookmarkStart w:id="126" w:name="_MON_1515237346"/>
      <w:bookmarkStart w:id="127" w:name="_MON_1515237772"/>
      <w:bookmarkStart w:id="128" w:name="_MON_1509269463"/>
      <w:bookmarkStart w:id="129" w:name="_MON_1515326374"/>
      <w:bookmarkStart w:id="130" w:name="_MON_1509269906"/>
      <w:bookmarkStart w:id="131" w:name="_MON_1509269981"/>
      <w:bookmarkStart w:id="132" w:name="_MON_1509270017"/>
      <w:bookmarkStart w:id="133" w:name="_MON_1509273592"/>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r w:rsidRPr="00341EB2">
        <w:rPr>
          <w:sz w:val="28"/>
          <w:szCs w:val="28"/>
          <w:lang w:val="uk-UA"/>
        </w:rPr>
        <w:t xml:space="preserve">За станом на 1 </w:t>
      </w:r>
      <w:r>
        <w:rPr>
          <w:sz w:val="28"/>
          <w:szCs w:val="28"/>
          <w:lang w:val="uk-UA"/>
        </w:rPr>
        <w:t>липня</w:t>
      </w:r>
      <w:r w:rsidRPr="00341EB2">
        <w:rPr>
          <w:sz w:val="28"/>
          <w:szCs w:val="28"/>
          <w:lang w:val="uk-UA"/>
        </w:rPr>
        <w:t xml:space="preserve"> 2017 року заборгованість із виплати заробітної плати</w:t>
      </w:r>
      <w:r w:rsidRPr="00341EB2">
        <w:rPr>
          <w:b/>
          <w:sz w:val="28"/>
          <w:szCs w:val="28"/>
          <w:lang w:val="uk-UA"/>
        </w:rPr>
        <w:t xml:space="preserve"> </w:t>
      </w:r>
      <w:r w:rsidRPr="00341EB2">
        <w:rPr>
          <w:sz w:val="28"/>
          <w:szCs w:val="28"/>
          <w:lang w:val="uk-UA"/>
        </w:rPr>
        <w:t xml:space="preserve">становила </w:t>
      </w:r>
      <w:r>
        <w:rPr>
          <w:sz w:val="28"/>
          <w:szCs w:val="28"/>
          <w:lang w:val="uk-UA"/>
        </w:rPr>
        <w:t>8316,1</w:t>
      </w:r>
      <w:r w:rsidRPr="00341EB2">
        <w:rPr>
          <w:sz w:val="28"/>
          <w:szCs w:val="28"/>
          <w:lang w:val="uk-UA"/>
        </w:rPr>
        <w:t xml:space="preserve"> тис. грн, що на </w:t>
      </w:r>
      <w:r>
        <w:rPr>
          <w:sz w:val="28"/>
          <w:szCs w:val="28"/>
          <w:lang w:val="uk-UA"/>
        </w:rPr>
        <w:t>435,8</w:t>
      </w:r>
      <w:r w:rsidRPr="00341EB2">
        <w:rPr>
          <w:sz w:val="28"/>
          <w:szCs w:val="28"/>
          <w:lang w:val="uk-UA"/>
        </w:rPr>
        <w:t xml:space="preserve"> тис. грн менше, ніж на початок року. Борги мають 2</w:t>
      </w:r>
      <w:r>
        <w:rPr>
          <w:sz w:val="28"/>
          <w:szCs w:val="28"/>
          <w:lang w:val="uk-UA"/>
        </w:rPr>
        <w:t>1</w:t>
      </w:r>
      <w:r w:rsidRPr="00341EB2">
        <w:rPr>
          <w:sz w:val="28"/>
          <w:szCs w:val="28"/>
          <w:lang w:val="uk-UA"/>
        </w:rPr>
        <w:t xml:space="preserve"> підприємств</w:t>
      </w:r>
      <w:r>
        <w:rPr>
          <w:sz w:val="28"/>
          <w:szCs w:val="28"/>
          <w:lang w:val="uk-UA"/>
        </w:rPr>
        <w:t>о</w:t>
      </w:r>
      <w:r w:rsidRPr="00341EB2">
        <w:rPr>
          <w:sz w:val="28"/>
          <w:szCs w:val="28"/>
          <w:lang w:val="uk-UA"/>
        </w:rPr>
        <w:t>, з них 1</w:t>
      </w:r>
      <w:r>
        <w:rPr>
          <w:sz w:val="28"/>
          <w:szCs w:val="28"/>
          <w:lang w:val="uk-UA"/>
        </w:rPr>
        <w:t>2</w:t>
      </w:r>
      <w:r w:rsidRPr="00341EB2">
        <w:rPr>
          <w:sz w:val="28"/>
          <w:szCs w:val="28"/>
          <w:lang w:val="uk-UA"/>
        </w:rPr>
        <w:t xml:space="preserve"> - економічно активні, 4 – банкрути та 5 – тих, що призупинили діяльність. </w:t>
      </w:r>
    </w:p>
    <w:p w:rsidR="00B7551F" w:rsidRPr="00341EB2" w:rsidRDefault="00B7551F" w:rsidP="00924C94">
      <w:pPr>
        <w:spacing w:line="235" w:lineRule="auto"/>
        <w:ind w:firstLine="720"/>
        <w:jc w:val="both"/>
        <w:rPr>
          <w:sz w:val="28"/>
          <w:szCs w:val="28"/>
          <w:lang w:val="uk-UA"/>
        </w:rPr>
      </w:pPr>
      <w:r w:rsidRPr="00341EB2">
        <w:rPr>
          <w:sz w:val="28"/>
          <w:szCs w:val="28"/>
          <w:lang w:val="uk-UA"/>
        </w:rPr>
        <w:t>Борг економічно активних підприємств – 68,</w:t>
      </w:r>
      <w:r>
        <w:rPr>
          <w:sz w:val="28"/>
          <w:szCs w:val="28"/>
          <w:lang w:val="uk-UA"/>
        </w:rPr>
        <w:t>3</w:t>
      </w:r>
      <w:r w:rsidRPr="00341EB2">
        <w:rPr>
          <w:sz w:val="28"/>
          <w:szCs w:val="28"/>
          <w:lang w:val="uk-UA"/>
        </w:rPr>
        <w:t>% (</w:t>
      </w:r>
      <w:r>
        <w:rPr>
          <w:sz w:val="28"/>
          <w:szCs w:val="28"/>
          <w:lang w:val="uk-UA"/>
        </w:rPr>
        <w:t>5682,4</w:t>
      </w:r>
      <w:r w:rsidRPr="00341EB2">
        <w:rPr>
          <w:sz w:val="28"/>
          <w:szCs w:val="28"/>
          <w:lang w:val="uk-UA"/>
        </w:rPr>
        <w:t xml:space="preserve"> тис. грн). З початку року сума заборгованості </w:t>
      </w:r>
      <w:r>
        <w:rPr>
          <w:sz w:val="28"/>
          <w:szCs w:val="28"/>
          <w:lang w:val="uk-UA"/>
        </w:rPr>
        <w:t>зменшилась</w:t>
      </w:r>
      <w:r w:rsidRPr="00341EB2">
        <w:rPr>
          <w:sz w:val="28"/>
          <w:szCs w:val="28"/>
          <w:lang w:val="uk-UA"/>
        </w:rPr>
        <w:t xml:space="preserve"> на </w:t>
      </w:r>
      <w:r>
        <w:rPr>
          <w:sz w:val="28"/>
          <w:szCs w:val="28"/>
          <w:lang w:val="uk-UA"/>
        </w:rPr>
        <w:t>145,3</w:t>
      </w:r>
      <w:r w:rsidRPr="00341EB2">
        <w:rPr>
          <w:sz w:val="28"/>
          <w:szCs w:val="28"/>
          <w:lang w:val="uk-UA"/>
        </w:rPr>
        <w:t xml:space="preserve"> тис грн. </w:t>
      </w:r>
    </w:p>
    <w:p w:rsidR="00B7551F" w:rsidRPr="00341EB2" w:rsidRDefault="00B7551F" w:rsidP="00924C94">
      <w:pPr>
        <w:ind w:firstLine="720"/>
        <w:jc w:val="both"/>
        <w:rPr>
          <w:sz w:val="28"/>
          <w:szCs w:val="28"/>
          <w:lang w:val="uk-UA"/>
        </w:rPr>
      </w:pPr>
      <w:r w:rsidRPr="00341EB2">
        <w:rPr>
          <w:sz w:val="28"/>
          <w:szCs w:val="28"/>
          <w:lang w:val="uk-UA"/>
        </w:rPr>
        <w:t>Найбільші боржники: ПАТ «ЧеЗаРа» - 2,8 млн грн, ПАТ «Чернігівбуд» та його структурні підрозділи – 1,7 млн грн, ЧФ ПП «Компанія «ІнексУкрПаркет» - 1,1 млн грн.</w:t>
      </w:r>
    </w:p>
    <w:bookmarkStart w:id="134" w:name="_MON_1561272958"/>
    <w:bookmarkStart w:id="135" w:name="_MON_1561273027"/>
    <w:bookmarkStart w:id="136" w:name="_MON_1530102868"/>
    <w:bookmarkStart w:id="137" w:name="_MON_1562999057"/>
    <w:bookmarkStart w:id="138" w:name="_MON_1509273644"/>
    <w:bookmarkEnd w:id="134"/>
    <w:bookmarkEnd w:id="135"/>
    <w:bookmarkEnd w:id="136"/>
    <w:bookmarkEnd w:id="137"/>
    <w:bookmarkEnd w:id="138"/>
    <w:p w:rsidR="00B7551F" w:rsidRPr="00341EB2" w:rsidRDefault="00B7551F" w:rsidP="000D5B43">
      <w:pPr>
        <w:widowControl w:val="0"/>
        <w:jc w:val="both"/>
        <w:rPr>
          <w:sz w:val="28"/>
          <w:szCs w:val="28"/>
          <w:lang w:val="uk-UA"/>
        </w:rPr>
      </w:pPr>
      <w:r w:rsidRPr="00341EB2">
        <w:rPr>
          <w:szCs w:val="28"/>
          <w:lang w:val="uk-UA"/>
        </w:rPr>
        <w:object w:dxaOrig="15262" w:dyaOrig="8402">
          <v:shape id="_x0000_i1035" type="#_x0000_t75" style="width:534pt;height:222.75pt" o:ole="">
            <v:imagedata r:id="rId27" o:title=""/>
          </v:shape>
          <o:OLEObject Type="Embed" ProgID="Excel.Sheet.12" ShapeID="_x0000_i1035" DrawAspect="Content" ObjectID="_1564303172" r:id="rId28"/>
        </w:object>
      </w:r>
      <w:r w:rsidRPr="00341EB2">
        <w:rPr>
          <w:sz w:val="28"/>
          <w:szCs w:val="28"/>
          <w:lang w:val="uk-UA"/>
        </w:rPr>
        <w:t xml:space="preserve">Рис. </w:t>
      </w:r>
      <w:r>
        <w:rPr>
          <w:sz w:val="28"/>
          <w:szCs w:val="28"/>
          <w:lang w:val="uk-UA"/>
        </w:rPr>
        <w:t>11</w:t>
      </w:r>
      <w:bookmarkStart w:id="139" w:name="_GoBack"/>
      <w:bookmarkEnd w:id="139"/>
      <w:r w:rsidRPr="00341EB2">
        <w:rPr>
          <w:sz w:val="28"/>
          <w:szCs w:val="28"/>
          <w:lang w:val="uk-UA"/>
        </w:rPr>
        <w:t>. Динаміка заборгованості із виплати заробітної плати по місту (тис. грн)</w:t>
      </w:r>
    </w:p>
    <w:p w:rsidR="00B7551F" w:rsidRPr="00341EB2" w:rsidRDefault="00B7551F" w:rsidP="00924C94">
      <w:pPr>
        <w:tabs>
          <w:tab w:val="num" w:pos="0"/>
        </w:tabs>
        <w:ind w:firstLine="720"/>
        <w:jc w:val="both"/>
        <w:rPr>
          <w:color w:val="000000"/>
          <w:sz w:val="28"/>
          <w:szCs w:val="28"/>
          <w:lang w:val="uk-UA"/>
        </w:rPr>
      </w:pPr>
      <w:r w:rsidRPr="00341EB2">
        <w:rPr>
          <w:color w:val="000000"/>
          <w:sz w:val="28"/>
          <w:szCs w:val="28"/>
          <w:lang w:val="uk-UA"/>
        </w:rPr>
        <w:t>Ліквідували борги з виплати заробітної плати у І півріччі ПП «Регіонземпроект-М», ПАТ «Чернігівреставрація», ТОВ «Агропромстройгрупп», ТОВ «МІСПО».</w:t>
      </w:r>
    </w:p>
    <w:p w:rsidR="00B7551F" w:rsidRPr="00341EB2" w:rsidRDefault="00B7551F" w:rsidP="00924C94">
      <w:pPr>
        <w:ind w:firstLine="720"/>
        <w:jc w:val="both"/>
        <w:rPr>
          <w:color w:val="000000"/>
          <w:sz w:val="28"/>
          <w:szCs w:val="28"/>
          <w:lang w:val="uk-UA"/>
        </w:rPr>
      </w:pPr>
      <w:r w:rsidRPr="00341EB2">
        <w:rPr>
          <w:color w:val="000000"/>
          <w:sz w:val="28"/>
          <w:szCs w:val="28"/>
          <w:lang w:val="uk-UA"/>
        </w:rPr>
        <w:t>Заборгованість перед працівниками бюджетної сфери, що фінансуються з місцевого бюджету відсутня.</w:t>
      </w:r>
    </w:p>
    <w:p w:rsidR="00B7551F" w:rsidRPr="00341EB2" w:rsidRDefault="00B7551F" w:rsidP="00D2784E">
      <w:pPr>
        <w:pStyle w:val="Heading2"/>
        <w:jc w:val="center"/>
        <w:rPr>
          <w:rFonts w:ascii="Times New Roman" w:hAnsi="Times New Roman"/>
          <w:i w:val="0"/>
          <w:color w:val="000000"/>
          <w:spacing w:val="-6"/>
          <w:lang w:val="uk-UA"/>
        </w:rPr>
      </w:pPr>
      <w:bookmarkStart w:id="140" w:name="_Toc375297758"/>
      <w:bookmarkStart w:id="141" w:name="_Toc406178681"/>
      <w:bookmarkStart w:id="142" w:name="_Toc406178873"/>
      <w:bookmarkStart w:id="143" w:name="_Toc406341840"/>
      <w:bookmarkStart w:id="144" w:name="_Toc466886575"/>
      <w:r w:rsidRPr="00341EB2">
        <w:rPr>
          <w:rFonts w:ascii="Times New Roman" w:hAnsi="Times New Roman"/>
          <w:i w:val="0"/>
          <w:color w:val="000000"/>
          <w:spacing w:val="-6"/>
          <w:lang w:val="uk-UA"/>
        </w:rPr>
        <w:t>СОЦІАЛЬНЕ ЗАБЕЗПЕЧЕННЯ</w:t>
      </w:r>
      <w:bookmarkEnd w:id="140"/>
      <w:bookmarkEnd w:id="141"/>
      <w:bookmarkEnd w:id="142"/>
      <w:bookmarkEnd w:id="143"/>
      <w:bookmarkEnd w:id="144"/>
    </w:p>
    <w:p w:rsidR="00B7551F" w:rsidRPr="00341EB2" w:rsidRDefault="00B7551F" w:rsidP="006578EF">
      <w:pPr>
        <w:tabs>
          <w:tab w:val="left" w:pos="540"/>
          <w:tab w:val="left" w:pos="708"/>
          <w:tab w:val="right" w:pos="9638"/>
        </w:tabs>
        <w:ind w:firstLine="540"/>
        <w:jc w:val="both"/>
        <w:rPr>
          <w:b/>
          <w:sz w:val="28"/>
          <w:szCs w:val="28"/>
          <w:lang w:val="uk-UA"/>
        </w:rPr>
      </w:pPr>
      <w:r w:rsidRPr="00341EB2">
        <w:rPr>
          <w:sz w:val="28"/>
          <w:szCs w:val="28"/>
          <w:lang w:val="uk-UA"/>
        </w:rPr>
        <w:t>У січні-червні 2017 року призначено різних видів державної допомоги на суму 155,2</w:t>
      </w:r>
      <w:r>
        <w:rPr>
          <w:sz w:val="28"/>
          <w:szCs w:val="28"/>
          <w:lang w:val="uk-UA"/>
        </w:rPr>
        <w:t xml:space="preserve"> млн</w:t>
      </w:r>
      <w:r w:rsidRPr="00341EB2">
        <w:rPr>
          <w:sz w:val="28"/>
          <w:szCs w:val="28"/>
          <w:lang w:val="uk-UA"/>
        </w:rPr>
        <w:t xml:space="preserve"> грн, з них державних допомог сім’ям з дітьми – 90,9 млн. грн, державних допомог малозабезпеченим сім’ям –25,2 </w:t>
      </w:r>
      <w:r>
        <w:rPr>
          <w:sz w:val="28"/>
          <w:szCs w:val="28"/>
          <w:lang w:val="uk-UA"/>
        </w:rPr>
        <w:t>млн</w:t>
      </w:r>
      <w:r w:rsidRPr="00341EB2">
        <w:rPr>
          <w:sz w:val="28"/>
          <w:szCs w:val="28"/>
          <w:lang w:val="uk-UA"/>
        </w:rPr>
        <w:t xml:space="preserve"> грн, державних допомог інвалідам з дитинства та дітям інвалідам – 30,4 млн грн,  інші допомоги – 8,7 млн грн.</w:t>
      </w:r>
      <w:r w:rsidRPr="00341EB2">
        <w:rPr>
          <w:b/>
          <w:sz w:val="28"/>
          <w:szCs w:val="28"/>
          <w:lang w:val="uk-UA"/>
        </w:rPr>
        <w:t xml:space="preserve"> </w:t>
      </w:r>
    </w:p>
    <w:p w:rsidR="00B7551F" w:rsidRPr="00341EB2" w:rsidRDefault="00B7551F" w:rsidP="006578EF">
      <w:pPr>
        <w:tabs>
          <w:tab w:val="left" w:pos="540"/>
          <w:tab w:val="left" w:pos="708"/>
          <w:tab w:val="right" w:pos="9638"/>
        </w:tabs>
        <w:ind w:firstLine="540"/>
        <w:jc w:val="both"/>
        <w:rPr>
          <w:sz w:val="28"/>
          <w:szCs w:val="28"/>
          <w:lang w:val="uk-UA"/>
        </w:rPr>
      </w:pPr>
      <w:r w:rsidRPr="00341EB2">
        <w:rPr>
          <w:sz w:val="28"/>
          <w:szCs w:val="28"/>
          <w:lang w:val="uk-UA"/>
        </w:rPr>
        <w:t>У повному обсязі здійснено фінансування соціальної допомоги на дітей батькам-вихователям на суму 500,4 тис. грн.</w:t>
      </w:r>
    </w:p>
    <w:p w:rsidR="00B7551F" w:rsidRPr="00341EB2" w:rsidRDefault="00B7551F" w:rsidP="001A6006">
      <w:pPr>
        <w:ind w:firstLine="720"/>
        <w:jc w:val="both"/>
        <w:rPr>
          <w:sz w:val="28"/>
          <w:szCs w:val="28"/>
          <w:lang w:val="uk-UA"/>
        </w:rPr>
      </w:pPr>
      <w:r w:rsidRPr="00341EB2">
        <w:rPr>
          <w:sz w:val="28"/>
          <w:szCs w:val="28"/>
          <w:lang w:val="uk-UA"/>
        </w:rPr>
        <w:t>За перше півріччя 2017 року призначено житлову субсидію 29909 сім’ям, на які спрямовано 28054,4 тис.</w:t>
      </w:r>
      <w:r>
        <w:rPr>
          <w:sz w:val="28"/>
          <w:szCs w:val="28"/>
          <w:lang w:val="uk-UA"/>
        </w:rPr>
        <w:t xml:space="preserve"> </w:t>
      </w:r>
      <w:r w:rsidRPr="00341EB2">
        <w:rPr>
          <w:sz w:val="28"/>
          <w:szCs w:val="28"/>
          <w:lang w:val="uk-UA"/>
        </w:rPr>
        <w:t xml:space="preserve">грн. Середній розмір допомоги, </w:t>
      </w:r>
      <w:r w:rsidRPr="00341EB2">
        <w:rPr>
          <w:sz w:val="28"/>
          <w:lang w:val="uk-UA"/>
        </w:rPr>
        <w:t xml:space="preserve">призначеної одному </w:t>
      </w:r>
      <w:r w:rsidRPr="00341EB2">
        <w:rPr>
          <w:sz w:val="28"/>
          <w:szCs w:val="28"/>
          <w:lang w:val="uk-UA"/>
        </w:rPr>
        <w:t>домогосподарству</w:t>
      </w:r>
      <w:r w:rsidRPr="00341EB2">
        <w:rPr>
          <w:sz w:val="28"/>
          <w:lang w:val="uk-UA"/>
        </w:rPr>
        <w:t xml:space="preserve"> у </w:t>
      </w:r>
      <w:r w:rsidRPr="00341EB2">
        <w:rPr>
          <w:sz w:val="28"/>
          <w:szCs w:val="28"/>
          <w:lang w:val="uk-UA"/>
        </w:rPr>
        <w:t>червні, становив 282,5 грн проти 149,6 грн у І півріччі 2016 року.</w:t>
      </w:r>
    </w:p>
    <w:p w:rsidR="00B7551F" w:rsidRPr="00341EB2" w:rsidRDefault="00B7551F" w:rsidP="00FC01D0">
      <w:pPr>
        <w:ind w:firstLine="720"/>
        <w:jc w:val="both"/>
        <w:rPr>
          <w:sz w:val="28"/>
          <w:szCs w:val="28"/>
          <w:lang w:val="uk-UA"/>
        </w:rPr>
      </w:pPr>
      <w:r w:rsidRPr="00341EB2">
        <w:rPr>
          <w:sz w:val="28"/>
          <w:szCs w:val="28"/>
          <w:lang w:val="uk-UA"/>
        </w:rPr>
        <w:t xml:space="preserve">Крім того, із заявами про надання допомоги готівкою на придбання твердого палива та скрапленого газу за січень-червень 2017 року звернулось 53 сім’ї, з них призначено субсидію 44 сім’ям. Загальна сума призначених на відшкодування витрат на придбання скрапленого газу, твердого та рідкого пічного побутового палива субсидій склала 106,0 тис. грн. Середній розмір допомоги, </w:t>
      </w:r>
      <w:r w:rsidRPr="00341EB2">
        <w:rPr>
          <w:sz w:val="28"/>
          <w:lang w:val="uk-UA"/>
        </w:rPr>
        <w:t xml:space="preserve">призначеної одному </w:t>
      </w:r>
      <w:r w:rsidRPr="00341EB2">
        <w:rPr>
          <w:sz w:val="28"/>
          <w:szCs w:val="28"/>
          <w:lang w:val="uk-UA"/>
        </w:rPr>
        <w:t>домогосподарству</w:t>
      </w:r>
      <w:r w:rsidRPr="00341EB2">
        <w:rPr>
          <w:sz w:val="28"/>
          <w:lang w:val="uk-UA"/>
        </w:rPr>
        <w:t xml:space="preserve"> у </w:t>
      </w:r>
      <w:r w:rsidRPr="00341EB2">
        <w:rPr>
          <w:sz w:val="28"/>
          <w:szCs w:val="28"/>
          <w:lang w:val="uk-UA"/>
        </w:rPr>
        <w:t>червні, становив 1967,0 грн ( у І півріччі 2016 року - 2437,0 грн).</w:t>
      </w:r>
    </w:p>
    <w:p w:rsidR="00B7551F" w:rsidRPr="00341EB2" w:rsidRDefault="00B7551F" w:rsidP="006578EF">
      <w:pPr>
        <w:tabs>
          <w:tab w:val="left" w:pos="540"/>
        </w:tabs>
        <w:ind w:firstLine="540"/>
        <w:jc w:val="both"/>
        <w:rPr>
          <w:sz w:val="28"/>
          <w:szCs w:val="28"/>
          <w:lang w:val="uk-UA"/>
        </w:rPr>
      </w:pPr>
      <w:r w:rsidRPr="00341EB2">
        <w:rPr>
          <w:sz w:val="28"/>
          <w:szCs w:val="28"/>
          <w:lang w:val="uk-UA"/>
        </w:rPr>
        <w:t>Станом на 01.07.2017 року на обліку перебуває 5862 отримувача грошових компенсацій та допомог із числа постраждалих внаслідок Чорнобильської катастрофи, яким протягом</w:t>
      </w:r>
      <w:r w:rsidRPr="00341EB2">
        <w:rPr>
          <w:b/>
          <w:sz w:val="28"/>
          <w:szCs w:val="28"/>
          <w:lang w:val="uk-UA"/>
        </w:rPr>
        <w:t xml:space="preserve"> </w:t>
      </w:r>
      <w:r w:rsidRPr="00341EB2">
        <w:rPr>
          <w:sz w:val="28"/>
          <w:szCs w:val="28"/>
          <w:lang w:val="uk-UA"/>
        </w:rPr>
        <w:t>І півріччя 2017 року виплачено 8562,0 тис. грн.</w:t>
      </w:r>
    </w:p>
    <w:p w:rsidR="00B7551F" w:rsidRPr="00341EB2" w:rsidRDefault="00B7551F" w:rsidP="006578EF">
      <w:pPr>
        <w:tabs>
          <w:tab w:val="left" w:pos="540"/>
        </w:tabs>
        <w:ind w:firstLine="540"/>
        <w:jc w:val="both"/>
        <w:rPr>
          <w:sz w:val="28"/>
          <w:szCs w:val="28"/>
          <w:lang w:val="uk-UA"/>
        </w:rPr>
      </w:pPr>
      <w:r w:rsidRPr="00341EB2">
        <w:rPr>
          <w:sz w:val="28"/>
          <w:szCs w:val="28"/>
          <w:lang w:val="uk-UA"/>
        </w:rPr>
        <w:t>Станом на 01.07.2017 в управлінні на обліку для забезпечення санаторно-курортним лікуванням перебуває 101 учасник бойових дій в АТО. Сім учасників бойових дій отримали направлення на психологічну реабілітацію.</w:t>
      </w:r>
    </w:p>
    <w:p w:rsidR="00B7551F" w:rsidRPr="00341EB2" w:rsidRDefault="00B7551F" w:rsidP="006578EF">
      <w:pPr>
        <w:tabs>
          <w:tab w:val="left" w:pos="540"/>
        </w:tabs>
        <w:ind w:firstLine="540"/>
        <w:jc w:val="both"/>
        <w:rPr>
          <w:sz w:val="28"/>
          <w:szCs w:val="28"/>
          <w:lang w:val="uk-UA"/>
        </w:rPr>
      </w:pPr>
      <w:r w:rsidRPr="00341EB2">
        <w:rPr>
          <w:sz w:val="28"/>
          <w:szCs w:val="28"/>
          <w:lang w:val="uk-UA"/>
        </w:rPr>
        <w:t>Відповідно до порядку забезпечення санаторно-курортним лікуванням деяких категорій громадян органами праці та соціального захисту населення забезпечено санаторно-курортним лікуванням 57 осіб, з них: 39 інвалідів війни, 6 учасників бойових дій, 1 член сім’ї загиблого військовослужбовця, 11 інвалідів від загального захворювання.</w:t>
      </w:r>
    </w:p>
    <w:p w:rsidR="00B7551F" w:rsidRPr="00341EB2" w:rsidRDefault="00B7551F" w:rsidP="002028E1">
      <w:pPr>
        <w:tabs>
          <w:tab w:val="left" w:pos="540"/>
        </w:tabs>
        <w:ind w:firstLine="540"/>
        <w:jc w:val="both"/>
        <w:rPr>
          <w:b/>
          <w:sz w:val="28"/>
          <w:szCs w:val="28"/>
          <w:lang w:val="uk-UA"/>
        </w:rPr>
      </w:pPr>
      <w:r w:rsidRPr="00341EB2">
        <w:rPr>
          <w:sz w:val="28"/>
          <w:szCs w:val="28"/>
          <w:lang w:val="uk-UA"/>
        </w:rPr>
        <w:t>Станом на 01.07.2017 на обліку перебуває 2966 внутрішньо переміщених осіб. Щомісячну адресну допомогу внутрішньо переміщеним особам для покриття витрат на проживання, в тому числі на оплату житлово-комунальних послуг за січень – червень 2017 року призначено 2338 сім’ям.</w:t>
      </w:r>
      <w:r w:rsidRPr="00341EB2">
        <w:rPr>
          <w:b/>
          <w:sz w:val="28"/>
          <w:szCs w:val="28"/>
          <w:lang w:val="uk-UA"/>
        </w:rPr>
        <w:t xml:space="preserve"> </w:t>
      </w:r>
    </w:p>
    <w:p w:rsidR="00B7551F" w:rsidRPr="00341EB2" w:rsidRDefault="00B7551F" w:rsidP="008F0703">
      <w:pPr>
        <w:tabs>
          <w:tab w:val="left" w:pos="540"/>
        </w:tabs>
        <w:ind w:firstLine="540"/>
        <w:jc w:val="both"/>
        <w:rPr>
          <w:sz w:val="28"/>
          <w:szCs w:val="28"/>
          <w:lang w:val="uk-UA"/>
        </w:rPr>
      </w:pPr>
      <w:r w:rsidRPr="00341EB2">
        <w:rPr>
          <w:sz w:val="28"/>
          <w:szCs w:val="28"/>
          <w:lang w:val="uk-UA"/>
        </w:rPr>
        <w:t xml:space="preserve">Одинокими непрацездатними громадянами, які опинились в складних життєвих умовах і потребують сторонньої допомоги, опікувались територіальні центри соціального обслуговування (надання соціальних послуг. За перше півріччя 2017 року відділеннями соціальної допомоги вдома надано послуги 1992 особам. </w:t>
      </w:r>
    </w:p>
    <w:p w:rsidR="00B7551F" w:rsidRPr="00341EB2" w:rsidRDefault="00B7551F" w:rsidP="008F0703">
      <w:pPr>
        <w:tabs>
          <w:tab w:val="left" w:pos="540"/>
        </w:tabs>
        <w:ind w:firstLine="540"/>
        <w:jc w:val="both"/>
        <w:rPr>
          <w:color w:val="000000"/>
          <w:sz w:val="28"/>
          <w:szCs w:val="28"/>
          <w:lang w:val="uk-UA"/>
        </w:rPr>
      </w:pPr>
      <w:r w:rsidRPr="00341EB2">
        <w:rPr>
          <w:sz w:val="28"/>
          <w:szCs w:val="28"/>
          <w:lang w:val="uk-UA"/>
        </w:rPr>
        <w:t>З січня по червень 2017 року у Чернігові відбувалась реалізація проекту Бюджету участі «Культурно-просвітницький центр для внутрішньо переміщених осіб</w:t>
      </w:r>
      <w:r w:rsidRPr="00341EB2">
        <w:rPr>
          <w:color w:val="000000"/>
          <w:sz w:val="28"/>
          <w:szCs w:val="28"/>
          <w:lang w:val="uk-UA"/>
        </w:rPr>
        <w:t xml:space="preserve"> «Наша сила в єдності» на базі Чернігівського національного технологічного університету, у рамках якого проведені  психологічний тренінг “Казкова подорож” та соціологічне дослідження на тему: відношення чернігівців до внутрішньо переміщених осіб та їх проблем, результати якого оприлюднені на науково-практичному круглому столі з проблем внутрішньо переміщених осіб.</w:t>
      </w:r>
    </w:p>
    <w:p w:rsidR="00B7551F" w:rsidRPr="00341EB2" w:rsidRDefault="00B7551F" w:rsidP="00D2784E">
      <w:pPr>
        <w:pStyle w:val="Heading2"/>
        <w:jc w:val="center"/>
        <w:rPr>
          <w:rFonts w:ascii="Times New Roman" w:hAnsi="Times New Roman"/>
          <w:i w:val="0"/>
          <w:color w:val="000000"/>
          <w:spacing w:val="-4"/>
          <w:lang w:val="uk-UA"/>
        </w:rPr>
      </w:pPr>
      <w:bookmarkStart w:id="145" w:name="_Toc375297763"/>
      <w:bookmarkStart w:id="146" w:name="_Toc406178686"/>
      <w:bookmarkStart w:id="147" w:name="_Toc406178878"/>
      <w:bookmarkStart w:id="148" w:name="_Toc406341845"/>
      <w:bookmarkStart w:id="149" w:name="_Toc466886578"/>
      <w:r w:rsidRPr="00341EB2">
        <w:rPr>
          <w:rFonts w:ascii="Times New Roman" w:hAnsi="Times New Roman"/>
          <w:i w:val="0"/>
          <w:lang w:val="uk-UA"/>
        </w:rPr>
        <w:t>ОХОРОНА З</w:t>
      </w:r>
      <w:r w:rsidRPr="00341EB2">
        <w:rPr>
          <w:rFonts w:ascii="Times New Roman" w:hAnsi="Times New Roman"/>
          <w:i w:val="0"/>
          <w:color w:val="000000"/>
          <w:spacing w:val="-4"/>
          <w:lang w:val="uk-UA"/>
        </w:rPr>
        <w:t>ДОРОВ’Я</w:t>
      </w:r>
      <w:bookmarkEnd w:id="145"/>
      <w:bookmarkEnd w:id="146"/>
      <w:bookmarkEnd w:id="147"/>
      <w:bookmarkEnd w:id="148"/>
      <w:bookmarkEnd w:id="149"/>
    </w:p>
    <w:p w:rsidR="00B7551F" w:rsidRPr="00341EB2" w:rsidRDefault="00B7551F" w:rsidP="00D61A15">
      <w:pPr>
        <w:ind w:firstLine="700"/>
        <w:jc w:val="both"/>
        <w:rPr>
          <w:color w:val="000000"/>
          <w:sz w:val="28"/>
          <w:szCs w:val="28"/>
          <w:lang w:val="uk-UA"/>
        </w:rPr>
      </w:pPr>
      <w:r w:rsidRPr="00341EB2">
        <w:rPr>
          <w:color w:val="000000"/>
          <w:sz w:val="28"/>
          <w:szCs w:val="28"/>
          <w:lang w:val="uk-UA"/>
        </w:rPr>
        <w:t>Медична допомога жителям міста Чернігова надається в чотирьох міських лікарнях, пологовому будинку, двох дитячих поліклініках та двох стоматологічних поліклініках. Протягом звітного періоду поточного року у міських лікарнях скорочено 95 ліжок (на 01.07.2017 ліжковий фонд налічує 1360 ліжок). Забезпеченість населення стаціонарними ліжками склала 47,2 на 10 тис. постійного населення проти 54,2 за аналогічний період минулого року.</w:t>
      </w:r>
    </w:p>
    <w:p w:rsidR="00B7551F" w:rsidRPr="00341EB2" w:rsidRDefault="00B7551F" w:rsidP="00D61A15">
      <w:pPr>
        <w:ind w:firstLine="700"/>
        <w:jc w:val="both"/>
        <w:rPr>
          <w:color w:val="000000"/>
          <w:sz w:val="28"/>
          <w:szCs w:val="28"/>
          <w:lang w:val="uk-UA"/>
        </w:rPr>
      </w:pPr>
      <w:r w:rsidRPr="00341EB2">
        <w:rPr>
          <w:color w:val="000000"/>
          <w:sz w:val="28"/>
          <w:szCs w:val="28"/>
          <w:lang w:val="uk-UA"/>
        </w:rPr>
        <w:t xml:space="preserve">На базі лікарні № 4 функціонує відділення «Хоспіс» на 50 ліжок. Крім того, для надання допомоги онкохворим вдома у штаті Чернігівської міської лікарні № 1 функціонує одна виїзна бригада. </w:t>
      </w:r>
    </w:p>
    <w:p w:rsidR="00B7551F" w:rsidRPr="00341EB2" w:rsidRDefault="00B7551F" w:rsidP="00D61A15">
      <w:pPr>
        <w:ind w:firstLine="700"/>
        <w:jc w:val="both"/>
        <w:rPr>
          <w:color w:val="000000"/>
          <w:sz w:val="28"/>
          <w:szCs w:val="28"/>
          <w:lang w:val="uk-UA"/>
        </w:rPr>
      </w:pPr>
      <w:r w:rsidRPr="00341EB2">
        <w:rPr>
          <w:color w:val="000000"/>
          <w:sz w:val="28"/>
          <w:szCs w:val="28"/>
          <w:lang w:val="uk-UA"/>
        </w:rPr>
        <w:t>З лютого 2017 року у місті працює бригада паліативної медичної допомоги дітям-інвалідам, що дає можливість надавати допомогу 19 дітям-інвалідам вдома та здійснювати соціально-психологічну підтримку членів їх сімей.</w:t>
      </w:r>
    </w:p>
    <w:p w:rsidR="00B7551F" w:rsidRPr="00341EB2" w:rsidRDefault="00B7551F" w:rsidP="00D61A15">
      <w:pPr>
        <w:ind w:firstLine="708"/>
        <w:jc w:val="both"/>
        <w:rPr>
          <w:color w:val="000000"/>
          <w:sz w:val="28"/>
          <w:szCs w:val="28"/>
          <w:lang w:val="uk-UA"/>
        </w:rPr>
      </w:pPr>
      <w:r w:rsidRPr="00341EB2">
        <w:rPr>
          <w:color w:val="000000"/>
          <w:sz w:val="28"/>
          <w:szCs w:val="28"/>
          <w:lang w:val="uk-UA"/>
        </w:rPr>
        <w:t>Станом на 01.07.2017 функціонують 95 дільниць загальної практики-сімейної медицини (2016 рік</w:t>
      </w:r>
      <w:r>
        <w:rPr>
          <w:color w:val="000000"/>
          <w:sz w:val="28"/>
          <w:szCs w:val="28"/>
          <w:lang w:val="uk-UA"/>
        </w:rPr>
        <w:t xml:space="preserve"> </w:t>
      </w:r>
      <w:r w:rsidRPr="00341EB2">
        <w:rPr>
          <w:color w:val="000000"/>
          <w:sz w:val="28"/>
          <w:szCs w:val="28"/>
          <w:lang w:val="uk-UA"/>
        </w:rPr>
        <w:t>– 92 дільниці) у яких працюють 89 лікарів загальної практики-сімейної медицини. Укомплектованість штатних посад лікарів ЗПСМ фізичними особами - 88,8</w:t>
      </w:r>
      <w:r>
        <w:rPr>
          <w:color w:val="000000"/>
          <w:sz w:val="28"/>
          <w:szCs w:val="28"/>
          <w:lang w:val="uk-UA"/>
        </w:rPr>
        <w:t xml:space="preserve"> </w:t>
      </w:r>
      <w:r w:rsidRPr="00341EB2">
        <w:rPr>
          <w:color w:val="000000"/>
          <w:sz w:val="28"/>
          <w:szCs w:val="28"/>
          <w:lang w:val="uk-UA"/>
        </w:rPr>
        <w:t>% проти 86,2</w:t>
      </w:r>
      <w:r>
        <w:rPr>
          <w:color w:val="000000"/>
          <w:sz w:val="28"/>
          <w:szCs w:val="28"/>
          <w:lang w:val="uk-UA"/>
        </w:rPr>
        <w:t xml:space="preserve"> </w:t>
      </w:r>
      <w:r w:rsidRPr="00341EB2">
        <w:rPr>
          <w:color w:val="000000"/>
          <w:sz w:val="28"/>
          <w:szCs w:val="28"/>
          <w:lang w:val="uk-UA"/>
        </w:rPr>
        <w:t>% у аналогічному періоді минулого року. Лікарями загальної практики-сімейної медицини обслуговується 64,7</w:t>
      </w:r>
      <w:r>
        <w:rPr>
          <w:color w:val="000000"/>
          <w:sz w:val="28"/>
          <w:szCs w:val="28"/>
          <w:lang w:val="uk-UA"/>
        </w:rPr>
        <w:t xml:space="preserve"> </w:t>
      </w:r>
      <w:r w:rsidRPr="00341EB2">
        <w:rPr>
          <w:color w:val="000000"/>
          <w:sz w:val="28"/>
          <w:szCs w:val="28"/>
          <w:lang w:val="uk-UA"/>
        </w:rPr>
        <w:t>% населення міста (у І півріччі 2016 року - 63,7</w:t>
      </w:r>
      <w:r>
        <w:rPr>
          <w:color w:val="000000"/>
          <w:sz w:val="28"/>
          <w:szCs w:val="28"/>
          <w:lang w:val="uk-UA"/>
        </w:rPr>
        <w:t xml:space="preserve"> </w:t>
      </w:r>
      <w:r w:rsidRPr="00341EB2">
        <w:rPr>
          <w:color w:val="000000"/>
          <w:sz w:val="28"/>
          <w:szCs w:val="28"/>
          <w:lang w:val="uk-UA"/>
        </w:rPr>
        <w:t xml:space="preserve">%). </w:t>
      </w:r>
    </w:p>
    <w:p w:rsidR="00B7551F" w:rsidRPr="00341EB2" w:rsidRDefault="00B7551F" w:rsidP="00D61A15">
      <w:pPr>
        <w:ind w:firstLine="700"/>
        <w:jc w:val="both"/>
        <w:rPr>
          <w:color w:val="000000"/>
          <w:sz w:val="28"/>
          <w:szCs w:val="28"/>
          <w:lang w:val="uk-UA"/>
        </w:rPr>
      </w:pPr>
      <w:r w:rsidRPr="00341EB2">
        <w:rPr>
          <w:color w:val="000000"/>
          <w:sz w:val="28"/>
          <w:szCs w:val="28"/>
          <w:lang w:val="uk-UA"/>
        </w:rPr>
        <w:t>У закладах охорони здоров’я міської ради у поточному році більш активно застосовувались стаціонарозамінюючі технології. Кількість ліжок денний стаціонарів збільшена до 233 проти 204 ліжок за аналогічний період минулого року. На 13,1</w:t>
      </w:r>
      <w:r>
        <w:rPr>
          <w:color w:val="000000"/>
          <w:sz w:val="28"/>
          <w:szCs w:val="28"/>
          <w:lang w:val="uk-UA"/>
        </w:rPr>
        <w:t xml:space="preserve"> </w:t>
      </w:r>
      <w:r w:rsidRPr="00341EB2">
        <w:rPr>
          <w:color w:val="000000"/>
          <w:sz w:val="28"/>
          <w:szCs w:val="28"/>
          <w:lang w:val="uk-UA"/>
        </w:rPr>
        <w:t>% збільшилась кількість пролікованих хворих у денних стаціонарах та стаціонарах вдома (13315 хворих проти 11773 хворих за аналогічний період минулого року), з них 7536 пацієнтів або 56,6</w:t>
      </w:r>
      <w:r>
        <w:rPr>
          <w:color w:val="000000"/>
          <w:sz w:val="28"/>
          <w:szCs w:val="28"/>
          <w:lang w:val="uk-UA"/>
        </w:rPr>
        <w:t xml:space="preserve"> </w:t>
      </w:r>
      <w:r w:rsidRPr="00341EB2">
        <w:rPr>
          <w:color w:val="000000"/>
          <w:sz w:val="28"/>
          <w:szCs w:val="28"/>
          <w:lang w:val="uk-UA"/>
        </w:rPr>
        <w:t>% – - люди похилого віку (6 міс. 2016 – відповідно 6955 осіб або 59,1</w:t>
      </w:r>
      <w:r>
        <w:rPr>
          <w:color w:val="000000"/>
          <w:sz w:val="28"/>
          <w:szCs w:val="28"/>
          <w:lang w:val="uk-UA"/>
        </w:rPr>
        <w:t xml:space="preserve"> </w:t>
      </w:r>
      <w:r w:rsidRPr="00341EB2">
        <w:rPr>
          <w:color w:val="000000"/>
          <w:sz w:val="28"/>
          <w:szCs w:val="28"/>
          <w:lang w:val="uk-UA"/>
        </w:rPr>
        <w:t>%).</w:t>
      </w:r>
    </w:p>
    <w:p w:rsidR="00B7551F" w:rsidRPr="00341EB2" w:rsidRDefault="00B7551F" w:rsidP="00D61A15">
      <w:pPr>
        <w:ind w:right="-108" w:firstLine="700"/>
        <w:jc w:val="both"/>
        <w:rPr>
          <w:color w:val="000000"/>
          <w:sz w:val="28"/>
          <w:szCs w:val="28"/>
          <w:lang w:val="uk-UA"/>
        </w:rPr>
      </w:pPr>
      <w:r w:rsidRPr="00341EB2">
        <w:rPr>
          <w:color w:val="000000"/>
          <w:sz w:val="28"/>
          <w:szCs w:val="28"/>
          <w:lang w:val="uk-UA"/>
        </w:rPr>
        <w:tab/>
        <w:t xml:space="preserve">Для надання стаціонарної допомоги ветеранам війни в міських лікарнях функціонують 36 палат підвищеного комфорту (81 ліжко). Отримали стаціонарне лікування 1147 ветеранів війни, з них на базі стаціонарних відділень міських лікарень - 723 ветерани, в обласному госпіталі для інвалідів та ветеранів війни – 324 ветерани. Крім того, 84 ветерани війни отримали санаторно-курортне лікування. </w:t>
      </w:r>
    </w:p>
    <w:p w:rsidR="00B7551F" w:rsidRPr="00341EB2" w:rsidRDefault="00B7551F" w:rsidP="00D61A15">
      <w:pPr>
        <w:pStyle w:val="ListParagraph"/>
        <w:spacing w:after="0" w:line="240" w:lineRule="auto"/>
        <w:ind w:left="0" w:firstLine="709"/>
        <w:jc w:val="both"/>
        <w:rPr>
          <w:rFonts w:ascii="Times New Roman" w:hAnsi="Times New Roman"/>
          <w:color w:val="000000"/>
          <w:sz w:val="28"/>
          <w:szCs w:val="28"/>
          <w:lang w:val="uk-UA"/>
        </w:rPr>
      </w:pPr>
      <w:r w:rsidRPr="00341EB2">
        <w:rPr>
          <w:rFonts w:ascii="Times New Roman" w:hAnsi="Times New Roman"/>
          <w:color w:val="000000"/>
          <w:sz w:val="28"/>
          <w:szCs w:val="28"/>
          <w:lang w:val="uk-UA"/>
        </w:rPr>
        <w:t xml:space="preserve">За наданням медичної допомоги до закладів охорони здоров'я міської ради впродовж І півріччя 2017 року звернулось 852 особи, які мають статус внутрішньо переміщених осіб, з них – 350 дітей. Амбулаторна допомога надана 757 особам, стаціонарна – 78 особам, пологи – 17 особам (народилось 17 дітей). </w:t>
      </w:r>
    </w:p>
    <w:p w:rsidR="00B7551F" w:rsidRPr="00341EB2" w:rsidRDefault="00B7551F" w:rsidP="00D61A15">
      <w:pPr>
        <w:pStyle w:val="NoSpacing"/>
        <w:ind w:firstLine="700"/>
        <w:jc w:val="both"/>
        <w:rPr>
          <w:color w:val="000000"/>
          <w:sz w:val="28"/>
          <w:szCs w:val="28"/>
        </w:rPr>
      </w:pPr>
      <w:r w:rsidRPr="00341EB2">
        <w:rPr>
          <w:color w:val="000000"/>
          <w:sz w:val="28"/>
          <w:szCs w:val="28"/>
        </w:rPr>
        <w:t xml:space="preserve">За даними звітів закладів охорони здоров’я Чернігівської міської ради за І півріччя 2017 року показник захворюваності населення міста Чернігова зменшився на 7,3% і становить 39302,4 на 100,0 тис. населення (6 міс. 2016 – 42408,1). Показник поширеності хвороб серед населення міста зменшився на 2,8% і складає 147349,2 на 100 тис. постійного населення (6 міс. 2016 – 151588,2). </w:t>
      </w:r>
    </w:p>
    <w:p w:rsidR="00B7551F" w:rsidRPr="00341EB2" w:rsidRDefault="00B7551F" w:rsidP="00F77F42">
      <w:pPr>
        <w:ind w:firstLine="851"/>
        <w:jc w:val="both"/>
        <w:rPr>
          <w:color w:val="000000"/>
          <w:sz w:val="28"/>
          <w:szCs w:val="28"/>
          <w:lang w:val="uk-UA"/>
        </w:rPr>
      </w:pPr>
      <w:r w:rsidRPr="00341EB2">
        <w:rPr>
          <w:color w:val="000000"/>
          <w:sz w:val="28"/>
          <w:szCs w:val="28"/>
          <w:lang w:val="uk-UA"/>
        </w:rPr>
        <w:t xml:space="preserve">Показник захворюваності населення на туберкульоз з рецидивами зменшився на 21,5% і складає 28,8 на 100,0 тис. населення проти 36,7 за аналогічний період минулого року. За звітний період флюорографічне обстеження пройшли 76960 особи, що складає 57,5% від річного плану. За рахунок коштів міського бюджету методом туберкулінодіагностики обстежено 9309 дітей віком до 14 років (план звітного періоду – 14955 дітей). </w:t>
      </w:r>
    </w:p>
    <w:p w:rsidR="00B7551F" w:rsidRPr="00341EB2" w:rsidRDefault="00B7551F" w:rsidP="00D61A15">
      <w:pPr>
        <w:shd w:val="clear" w:color="auto" w:fill="FFFFFF"/>
        <w:spacing w:line="322" w:lineRule="exact"/>
        <w:ind w:left="10" w:right="9" w:firstLine="690"/>
        <w:jc w:val="both"/>
        <w:rPr>
          <w:color w:val="000000"/>
          <w:sz w:val="28"/>
          <w:szCs w:val="28"/>
          <w:lang w:val="uk-UA"/>
        </w:rPr>
      </w:pPr>
      <w:r w:rsidRPr="00341EB2">
        <w:rPr>
          <w:color w:val="000000"/>
          <w:sz w:val="28"/>
          <w:szCs w:val="28"/>
          <w:lang w:val="uk-UA"/>
        </w:rPr>
        <w:t xml:space="preserve">За підсумками І півріччя 2017 року показник захворюваності населення на злоякісні новоутворення зріс на 15,9% і склав 211,0 на 100 тис. населення проти 182,1 за аналогічний період минулого року (показник по області – 176,1). Завдяки проведеним санітарно-освітнім заходам станом на 01.07.2017 показник виявлених випадків у ранніх стадіях (І-ІІ стадії) зріс до 51,7% (6 міс. 2016 – 48,8%) при показнику по області 46,3%. Однак, залишається низьким (22,6%) показник виявлення онкологічних захворювань при профілактичних оглядах населення, хоча він і вищий порівняно з показником по області (19,6%). </w:t>
      </w:r>
    </w:p>
    <w:p w:rsidR="00B7551F" w:rsidRPr="00341EB2" w:rsidRDefault="00B7551F" w:rsidP="00D61A15">
      <w:pPr>
        <w:ind w:firstLine="700"/>
        <w:jc w:val="both"/>
        <w:rPr>
          <w:color w:val="000000"/>
          <w:sz w:val="28"/>
          <w:szCs w:val="28"/>
          <w:lang w:val="uk-UA"/>
        </w:rPr>
      </w:pPr>
      <w:r w:rsidRPr="00341EB2">
        <w:rPr>
          <w:color w:val="000000"/>
          <w:sz w:val="28"/>
          <w:szCs w:val="28"/>
          <w:lang w:val="uk-UA"/>
        </w:rPr>
        <w:t xml:space="preserve">Упродовж І півріччя 2017 року обстежено на ВІЛ 10840 осіб, у т.ч. 657 обстежень проведено особам з груп ризику. Позитивний результат виявлено у 94 осіб або 0,9% з числа обстежених (6 міс. 2016 – 4171обстеження на ВІЛ, у т.ч. 209 обстежень у осіб з груп ризику). Станом на 01.07.2017 на обліку в закладах охорони здоров’я Чернігівської міської ради перебуває 959 ВІЛ-інфікованих, з них 72 дитини, та 198 хворих на СНІД, у т. ч. 5 дітей (6 міс. 2016 – відповідно 953 ВІЛ-інфікованих, з них 68 дітей та 194 особи, хворі на СНІД, у т.ч. 5 дітей). Протягом І півріччя 2017 року вперше зареєстровано з діагнозом ВІЛ-інфекція 31 пацієнт, з них 12 дітей (6 міс. 2016 – відповідно 25 пацієнтів, з них 16 дітей). </w:t>
      </w:r>
    </w:p>
    <w:p w:rsidR="00B7551F" w:rsidRPr="00341EB2" w:rsidRDefault="00B7551F" w:rsidP="001148C8">
      <w:pPr>
        <w:ind w:firstLine="709"/>
        <w:jc w:val="both"/>
        <w:rPr>
          <w:color w:val="000000"/>
          <w:sz w:val="28"/>
          <w:szCs w:val="28"/>
          <w:lang w:val="uk-UA"/>
        </w:rPr>
      </w:pPr>
      <w:r w:rsidRPr="00341EB2">
        <w:rPr>
          <w:color w:val="000000"/>
          <w:sz w:val="28"/>
          <w:szCs w:val="28"/>
          <w:lang w:val="uk-UA"/>
        </w:rPr>
        <w:t xml:space="preserve">На потреби медичної галузі профінансовано 182,2 млн грн проти 136,0 млн грн за аналогічний період минулого року. Видатки на одного мешканця склали 631,96 грн. (6 міс. 2016 – 470,7 грн.). Залучено закладами охорони здоров’я 20,0 млн грн проти 27,2 млн грн за аналогічний період минулого року. </w:t>
      </w:r>
    </w:p>
    <w:p w:rsidR="00B7551F" w:rsidRPr="00341EB2" w:rsidRDefault="00B7551F" w:rsidP="001148C8">
      <w:pPr>
        <w:ind w:firstLine="700"/>
        <w:jc w:val="both"/>
        <w:rPr>
          <w:color w:val="000000"/>
          <w:sz w:val="28"/>
          <w:szCs w:val="28"/>
          <w:lang w:val="uk-UA"/>
        </w:rPr>
      </w:pPr>
      <w:r w:rsidRPr="00341EB2">
        <w:rPr>
          <w:color w:val="000000"/>
          <w:sz w:val="28"/>
          <w:szCs w:val="28"/>
          <w:lang w:val="uk-UA"/>
        </w:rPr>
        <w:t>На пільгові медикаменти за рахунок місцевого бюджету використано 1220,1 тис. грн (49,8 % річного плану) проти 1216,3 тис. грн за аналогічний період минулого року</w:t>
      </w:r>
    </w:p>
    <w:p w:rsidR="00B7551F" w:rsidRPr="00341EB2" w:rsidRDefault="00B7551F" w:rsidP="001148C8">
      <w:pPr>
        <w:ind w:firstLine="700"/>
        <w:jc w:val="both"/>
        <w:rPr>
          <w:color w:val="000000"/>
          <w:sz w:val="28"/>
          <w:szCs w:val="28"/>
          <w:lang w:val="uk-UA"/>
        </w:rPr>
      </w:pPr>
      <w:r w:rsidRPr="00341EB2">
        <w:rPr>
          <w:color w:val="000000"/>
          <w:sz w:val="28"/>
          <w:szCs w:val="28"/>
          <w:lang w:val="uk-UA"/>
        </w:rPr>
        <w:t xml:space="preserve">Здійснено безкоштовно зубопротезування 197 особам пільгових категорій населення, на суму 259,0 тис. грн (51,8 % запланованої на рік суми), з них 61 ветерану війни на суму 70,9 тис. грн. </w:t>
      </w:r>
    </w:p>
    <w:p w:rsidR="00B7551F" w:rsidRPr="00341EB2" w:rsidRDefault="00B7551F" w:rsidP="001148C8">
      <w:pPr>
        <w:pStyle w:val="18"/>
        <w:shd w:val="clear" w:color="auto" w:fill="auto"/>
        <w:spacing w:line="240" w:lineRule="auto"/>
        <w:ind w:right="23" w:firstLine="709"/>
        <w:rPr>
          <w:color w:val="000000"/>
          <w:spacing w:val="0"/>
          <w:sz w:val="28"/>
          <w:szCs w:val="28"/>
          <w:lang w:val="uk-UA"/>
        </w:rPr>
      </w:pPr>
      <w:r w:rsidRPr="00341EB2">
        <w:rPr>
          <w:color w:val="000000"/>
          <w:spacing w:val="0"/>
          <w:sz w:val="28"/>
          <w:szCs w:val="28"/>
          <w:lang w:val="uk-UA"/>
        </w:rPr>
        <w:t xml:space="preserve">З квітня поточного року на території міста Чернігова працює Урядова програма «Доступні ліки». Станом на 01.07.2017 у аптечній мережі відпущено лікарських засобів на суму 1109,2 тис. грн (29,7 % плану на поточний рік). До реалізації програми залучені 37 аптечних закладів. </w:t>
      </w:r>
    </w:p>
    <w:p w:rsidR="00B7551F" w:rsidRPr="00341EB2" w:rsidRDefault="00B7551F" w:rsidP="001148C8">
      <w:pPr>
        <w:shd w:val="clear" w:color="auto" w:fill="FFFFFF"/>
        <w:ind w:firstLine="709"/>
        <w:jc w:val="both"/>
        <w:rPr>
          <w:color w:val="000000"/>
          <w:sz w:val="28"/>
          <w:szCs w:val="28"/>
          <w:lang w:val="uk-UA"/>
        </w:rPr>
      </w:pPr>
      <w:r w:rsidRPr="00341EB2">
        <w:rPr>
          <w:color w:val="000000"/>
          <w:sz w:val="28"/>
          <w:szCs w:val="28"/>
          <w:lang w:val="uk-UA"/>
        </w:rPr>
        <w:t xml:space="preserve">Упродовж І півріччя 2017 року за рахунок спецфонду бюджету розвитку придбано апаратуру і обладнання на суму 7226,0 тис. грн (6 міс. 2016 – 4240,0 тис.грн): медичний апарат ультразвукової діагностики (Чернігівська міська лікарня № 1), цифровий рентгенівський діагностичний комплекс, гістероскоп, системи хірургічну та ендоскопічну з ендоскопічним інструментом (пологовий будинок), хірургічне обладнання (КЛПЗ «Чернігівська міська лікарня № 3»), реабілітаційне та лабораторне обладнання (лікарня № 4), Холтер ЕКГ (дитячі поліклініки № 1,2), комплекс електроенцефалографічний комп’ютерний (дитяча поліклініка № 2), стоматустановка та обладнання (стоматологічна поліклініка). </w:t>
      </w:r>
    </w:p>
    <w:p w:rsidR="00B7551F" w:rsidRPr="00341EB2" w:rsidRDefault="00B7551F" w:rsidP="001148C8">
      <w:pPr>
        <w:shd w:val="clear" w:color="auto" w:fill="FFFFFF"/>
        <w:ind w:firstLine="709"/>
        <w:jc w:val="both"/>
        <w:rPr>
          <w:color w:val="000000"/>
          <w:sz w:val="28"/>
          <w:szCs w:val="28"/>
          <w:lang w:val="uk-UA"/>
        </w:rPr>
      </w:pPr>
      <w:r w:rsidRPr="00341EB2">
        <w:rPr>
          <w:color w:val="000000"/>
          <w:sz w:val="28"/>
          <w:szCs w:val="28"/>
          <w:lang w:val="uk-UA"/>
        </w:rPr>
        <w:t>За рахунок коштів благодійників придбано обладнання на суму 1853,3 тис. грн: електрокардіограф (Чернігівська міська лікарня № 1), дуоденоскоп, ендоскопічний апарат та хірургічне обладнання, систему для ультразвукової діагностики та набір для ангіопластики і стентування (Чернігівська міська лікарня № 2); вимірювач артеріального тиску з програмним забезпеченням та монітор пацієнта, реєстратори добового моніторингу, лабораторне та фізіотерапевтичне обладнання (КЛПЗ «Чернігівська міська лікарня № 3»), спірометр (лікарня №4), акушерський стіл (пологовий будинок), стоматологічне обладнання для імплантології (стоматологічна поліклініка), комп’ютерне обладнання.</w:t>
      </w:r>
    </w:p>
    <w:p w:rsidR="00B7551F" w:rsidRPr="00341EB2" w:rsidRDefault="00B7551F" w:rsidP="006274BB">
      <w:pPr>
        <w:tabs>
          <w:tab w:val="left" w:pos="0"/>
        </w:tabs>
        <w:overflowPunct w:val="0"/>
        <w:autoSpaceDE w:val="0"/>
        <w:autoSpaceDN w:val="0"/>
        <w:adjustRightInd w:val="0"/>
        <w:jc w:val="both"/>
        <w:textAlignment w:val="baseline"/>
        <w:rPr>
          <w:color w:val="000000"/>
          <w:sz w:val="28"/>
          <w:szCs w:val="28"/>
          <w:lang w:val="uk-UA"/>
        </w:rPr>
      </w:pPr>
      <w:r w:rsidRPr="00341EB2">
        <w:rPr>
          <w:color w:val="000000"/>
          <w:sz w:val="28"/>
          <w:szCs w:val="28"/>
          <w:lang w:val="uk-UA"/>
        </w:rPr>
        <w:tab/>
        <w:t>На виконання заходів «Програми профілактики і лікування артеріальної гіпертензії, попередження смертності та інвалідності населення внаслідок серцево-судинних захворювань на 2017-2019 роки у місті Чернігові» для надання медичної допомоги хворим на інфаркт міокарду та з гострим коронарним синдромом на придбання тромболітичних препаратів та препаратів для боротьби з кардіогенним шоком профінансовано 15,6 тис. грн (8,4 % передбачених на 2017 рік коштів).</w:t>
      </w:r>
    </w:p>
    <w:p w:rsidR="00B7551F" w:rsidRPr="00341EB2" w:rsidRDefault="00B7551F" w:rsidP="00BC5D9E">
      <w:pPr>
        <w:tabs>
          <w:tab w:val="left" w:pos="709"/>
        </w:tabs>
        <w:overflowPunct w:val="0"/>
        <w:autoSpaceDE w:val="0"/>
        <w:autoSpaceDN w:val="0"/>
        <w:adjustRightInd w:val="0"/>
        <w:ind w:firstLine="709"/>
        <w:jc w:val="both"/>
        <w:textAlignment w:val="baseline"/>
        <w:rPr>
          <w:color w:val="000000"/>
          <w:sz w:val="28"/>
          <w:szCs w:val="28"/>
          <w:lang w:val="uk-UA"/>
        </w:rPr>
      </w:pPr>
      <w:r w:rsidRPr="00341EB2">
        <w:rPr>
          <w:color w:val="000000"/>
          <w:sz w:val="28"/>
          <w:szCs w:val="28"/>
          <w:lang w:val="uk-UA"/>
        </w:rPr>
        <w:t xml:space="preserve">На виконання заходів «Цільової соціальної програми протидії ВІЛ-інфекції/СНІДу на 2016-2018 роки у місті Чернігові» на 2017 рік передбачено виділення коштів з міського бюджету для проведення лабораторних досліджень (вакутайнери, маркери та швидкі тести, набори матері та дитини) профінансовано 76,8 тис. грн (46,1 %  плану). </w:t>
      </w:r>
    </w:p>
    <w:p w:rsidR="00B7551F" w:rsidRPr="00341EB2" w:rsidRDefault="00B7551F" w:rsidP="001148C8">
      <w:pPr>
        <w:ind w:firstLine="700"/>
        <w:jc w:val="both"/>
        <w:rPr>
          <w:color w:val="000000"/>
          <w:sz w:val="28"/>
          <w:szCs w:val="28"/>
          <w:lang w:val="uk-UA"/>
        </w:rPr>
      </w:pPr>
      <w:r w:rsidRPr="00341EB2">
        <w:rPr>
          <w:color w:val="000000"/>
          <w:sz w:val="28"/>
          <w:szCs w:val="28"/>
          <w:lang w:val="uk-UA"/>
        </w:rPr>
        <w:t>На виконання Державної цільової програми «Цукровий діабет» на придбання інсулінів для 1713 дорослих та 73 дітей у віці до 18 років профінансовано 5754,9 тис. грн (субвенція – 2584,8 тис грн, з місцевого бюджету – 3170,1 тис. грн). Виділені додаткові кошти (3,0 млн. грн) з міського бюджету дозволили протягом квітня-червня 2017 року здійснити 100,0% забезпечення хворих інсулінами (січень-березень 2017 – 50,0% ). Для забезпечення хворих на цукровий діабет таблетованими цукрознижуючими препаратами станом на 01.07.2017 профінансовано з місцевого бюджету 428,9 тис. грн (47,6 % запланованого на рік).</w:t>
      </w:r>
    </w:p>
    <w:p w:rsidR="00B7551F" w:rsidRPr="00341EB2" w:rsidRDefault="00B7551F" w:rsidP="000D1786">
      <w:pPr>
        <w:pStyle w:val="BodyText"/>
        <w:ind w:right="-99" w:firstLine="709"/>
        <w:jc w:val="both"/>
        <w:rPr>
          <w:color w:val="000000"/>
          <w:sz w:val="28"/>
          <w:szCs w:val="28"/>
          <w:lang w:val="uk-UA"/>
        </w:rPr>
      </w:pPr>
      <w:r w:rsidRPr="00341EB2">
        <w:rPr>
          <w:color w:val="000000"/>
          <w:sz w:val="28"/>
          <w:szCs w:val="28"/>
          <w:lang w:val="uk-UA"/>
        </w:rPr>
        <w:t>Ведуться роботи з капітального ремонту закладів охорони здоров’я: операційних приміщень, поліклінічних відділень, укріплення фундаментів, ремонту ліфтів. Всього за звітний період освоєно коштів на суму 3775,9 тис. грн.</w:t>
      </w:r>
    </w:p>
    <w:p w:rsidR="00B7551F" w:rsidRPr="00341EB2" w:rsidRDefault="00B7551F" w:rsidP="00D2784E">
      <w:pPr>
        <w:pStyle w:val="Heading2"/>
        <w:jc w:val="center"/>
        <w:rPr>
          <w:rFonts w:ascii="Times New Roman" w:hAnsi="Times New Roman"/>
          <w:i w:val="0"/>
          <w:lang w:val="uk-UA"/>
        </w:rPr>
      </w:pPr>
      <w:bookmarkStart w:id="150" w:name="_Toc375297765"/>
      <w:bookmarkStart w:id="151" w:name="_Toc406178688"/>
      <w:bookmarkStart w:id="152" w:name="_Toc406178880"/>
      <w:bookmarkStart w:id="153" w:name="_Toc406341847"/>
      <w:bookmarkStart w:id="154" w:name="_Toc466886579"/>
      <w:r w:rsidRPr="00341EB2">
        <w:rPr>
          <w:rFonts w:ascii="Times New Roman" w:hAnsi="Times New Roman"/>
          <w:i w:val="0"/>
          <w:lang w:val="uk-UA"/>
        </w:rPr>
        <w:t>ОСВІТА</w:t>
      </w:r>
      <w:bookmarkEnd w:id="150"/>
      <w:bookmarkEnd w:id="151"/>
      <w:bookmarkEnd w:id="152"/>
      <w:bookmarkEnd w:id="153"/>
      <w:bookmarkEnd w:id="154"/>
    </w:p>
    <w:p w:rsidR="00B7551F" w:rsidRPr="00341EB2" w:rsidRDefault="00B7551F" w:rsidP="00DF5B2C">
      <w:pPr>
        <w:ind w:firstLine="708"/>
        <w:jc w:val="both"/>
        <w:rPr>
          <w:color w:val="000000"/>
          <w:sz w:val="28"/>
          <w:szCs w:val="28"/>
          <w:lang w:val="uk-UA"/>
        </w:rPr>
      </w:pPr>
      <w:r w:rsidRPr="00341EB2">
        <w:rPr>
          <w:color w:val="000000"/>
          <w:sz w:val="28"/>
          <w:szCs w:val="28"/>
          <w:lang w:val="uk-UA"/>
        </w:rPr>
        <w:t>У місті функціонує 53 дошкільних, 34 загальноосвітні, три позашкільні заклади, вечірня загальноосвітня школа та два навчально-реабілітаційні центри.</w:t>
      </w:r>
    </w:p>
    <w:p w:rsidR="00B7551F" w:rsidRPr="00341EB2" w:rsidRDefault="00B7551F" w:rsidP="00DF5B2C">
      <w:pPr>
        <w:ind w:firstLine="708"/>
        <w:jc w:val="both"/>
        <w:rPr>
          <w:color w:val="000000"/>
          <w:sz w:val="28"/>
          <w:szCs w:val="28"/>
          <w:lang w:val="uk-UA"/>
        </w:rPr>
      </w:pPr>
      <w:r w:rsidRPr="00341EB2">
        <w:rPr>
          <w:color w:val="000000"/>
          <w:sz w:val="28"/>
          <w:szCs w:val="28"/>
          <w:lang w:val="uk-UA"/>
        </w:rPr>
        <w:t>У дошкільних навчальних закладах комунальної форми власності виховується 11505 дітей. Рівень охоплення дітей дошкільною освітою становить 85,7 %, що на 0,9% більше, ніж минулого року. Усіх дітей від трьох до шести років охоплено різними формами дошкільної освіти, у тому числі 100% дітей старшого дошкільного віку забезпечено підготовкою до навчання у школі.</w:t>
      </w:r>
    </w:p>
    <w:p w:rsidR="00B7551F" w:rsidRPr="00341EB2" w:rsidRDefault="00B7551F" w:rsidP="00387D9C">
      <w:pPr>
        <w:ind w:firstLine="708"/>
        <w:jc w:val="both"/>
        <w:rPr>
          <w:sz w:val="28"/>
          <w:szCs w:val="28"/>
          <w:lang w:val="uk-UA"/>
        </w:rPr>
      </w:pPr>
      <w:r w:rsidRPr="00341EB2">
        <w:rPr>
          <w:color w:val="000000"/>
          <w:sz w:val="28"/>
          <w:szCs w:val="28"/>
          <w:lang w:val="uk-UA"/>
        </w:rPr>
        <w:t>У 2016 – 2017 навчальному році інклюзивну освіту в місті</w:t>
      </w:r>
      <w:r w:rsidRPr="00341EB2">
        <w:rPr>
          <w:sz w:val="28"/>
          <w:szCs w:val="28"/>
          <w:lang w:val="uk-UA"/>
        </w:rPr>
        <w:t xml:space="preserve"> Чернігові забезпечували 18 інклюзивних класів на базі ЗНЗ № 5, 10, 14, 17, 18, 24, 30, у яких навчається 29 дітей з особливими освітніми потребами та три інклюзивні дошкільні групи у ДНЗ № 52 та ДНЗ № 37 для дітей з розладами аутичного спектру. Проводиться підготовча робота щодо відкриття з 01 вересня 2017 року додаткових інклюзивних класів та груп на базі дошкільних і загальноосвітніх навчальних закладів. Для </w:t>
      </w:r>
      <w:r w:rsidRPr="00341EB2">
        <w:rPr>
          <w:color w:val="000000"/>
          <w:sz w:val="28"/>
          <w:szCs w:val="28"/>
          <w:lang w:val="uk-UA"/>
        </w:rPr>
        <w:t>розбудови дієвого інклюзивного середовища в</w:t>
      </w:r>
      <w:r w:rsidRPr="00341EB2">
        <w:rPr>
          <w:color w:val="000000"/>
          <w:sz w:val="21"/>
          <w:szCs w:val="21"/>
          <w:lang w:val="uk-UA"/>
        </w:rPr>
        <w:t xml:space="preserve"> </w:t>
      </w:r>
      <w:r w:rsidRPr="00341EB2">
        <w:rPr>
          <w:color w:val="000000"/>
          <w:sz w:val="28"/>
          <w:szCs w:val="28"/>
          <w:lang w:val="uk-UA"/>
        </w:rPr>
        <w:t xml:space="preserve">ЗНЗ №27,15 та № 30 розпочато </w:t>
      </w:r>
      <w:r w:rsidRPr="00341EB2">
        <w:rPr>
          <w:sz w:val="28"/>
          <w:szCs w:val="28"/>
          <w:lang w:val="uk-UA"/>
        </w:rPr>
        <w:t>облаштування медіатек, де діти з особливими освітніми потребами зможуть отримувати реабілітаційні послуги та відпочивати.</w:t>
      </w:r>
    </w:p>
    <w:p w:rsidR="00B7551F" w:rsidRPr="00341EB2" w:rsidRDefault="00B7551F" w:rsidP="00DF5B2C">
      <w:pPr>
        <w:ind w:firstLine="708"/>
        <w:jc w:val="both"/>
        <w:rPr>
          <w:color w:val="000000"/>
          <w:sz w:val="28"/>
          <w:szCs w:val="28"/>
          <w:lang w:val="uk-UA"/>
        </w:rPr>
      </w:pPr>
      <w:r w:rsidRPr="00341EB2">
        <w:rPr>
          <w:color w:val="000000"/>
          <w:sz w:val="28"/>
          <w:szCs w:val="28"/>
          <w:lang w:val="uk-UA"/>
        </w:rPr>
        <w:t>Уживаються заходи щодо покращення матеріально-технічної бази навчальних закладів міста. Відповідно до Програми комп’ютеризації закладів та установ освіти міста Чернігова на 2016-2020 роки для навчальних закладів та управління освіти закуплено 147 персональних комп’ютерів, 59 проекторів ACER та 95 багатофункціональних пристроїв. Встановлено 8 лінгафонних кабінетів у ЗНЗ № 1, 2, 11, 15, 29, 22, 31, 32.</w:t>
      </w:r>
    </w:p>
    <w:p w:rsidR="00B7551F" w:rsidRPr="00341EB2" w:rsidRDefault="00B7551F" w:rsidP="00DF5B2C">
      <w:pPr>
        <w:ind w:firstLine="708"/>
        <w:jc w:val="both"/>
        <w:rPr>
          <w:color w:val="000000"/>
          <w:sz w:val="28"/>
          <w:szCs w:val="28"/>
          <w:lang w:val="uk-UA"/>
        </w:rPr>
      </w:pPr>
      <w:r w:rsidRPr="00341EB2">
        <w:rPr>
          <w:color w:val="000000"/>
          <w:sz w:val="28"/>
          <w:szCs w:val="28"/>
          <w:lang w:val="uk-UA"/>
        </w:rPr>
        <w:t xml:space="preserve">Проведено закупівлю обладнання для кабінетів фізики на суму 3,0 млн грн. Зокрема, лабораторного комплекту «Електрика і магнетизм» – по 10 шт. на заклади І-ІІ та І-ІІІ ступенів (всього 320 шт.) та набору демонстраційного «Електродинаміка» - по одному на навчальний заклад. </w:t>
      </w:r>
    </w:p>
    <w:p w:rsidR="00B7551F" w:rsidRPr="00341EB2" w:rsidRDefault="00B7551F" w:rsidP="00387D9C">
      <w:pPr>
        <w:ind w:firstLine="708"/>
        <w:jc w:val="both"/>
        <w:rPr>
          <w:color w:val="000000"/>
          <w:sz w:val="28"/>
          <w:szCs w:val="28"/>
          <w:lang w:val="uk-UA"/>
        </w:rPr>
      </w:pPr>
      <w:r w:rsidRPr="00341EB2">
        <w:rPr>
          <w:sz w:val="28"/>
          <w:szCs w:val="28"/>
          <w:lang w:val="uk-UA"/>
        </w:rPr>
        <w:t xml:space="preserve">Проведено закупівлю спеціального обладнання для комплектування кабінетів </w:t>
      </w:r>
      <w:r w:rsidRPr="00341EB2">
        <w:rPr>
          <w:color w:val="000000"/>
          <w:sz w:val="28"/>
          <w:szCs w:val="28"/>
          <w:lang w:val="uk-UA"/>
        </w:rPr>
        <w:t>навчально-реабілітаційного центру</w:t>
      </w:r>
      <w:r w:rsidRPr="00341EB2">
        <w:rPr>
          <w:sz w:val="28"/>
          <w:szCs w:val="28"/>
          <w:lang w:val="uk-UA"/>
        </w:rPr>
        <w:t xml:space="preserve"> №1 для дітей з вадами слуху на суму 140,0 тис. грн. У </w:t>
      </w:r>
      <w:r w:rsidRPr="00341EB2">
        <w:rPr>
          <w:color w:val="000000"/>
          <w:sz w:val="28"/>
          <w:szCs w:val="28"/>
          <w:lang w:val="uk-UA"/>
        </w:rPr>
        <w:t>навчально-реабілітаційному центрі</w:t>
      </w:r>
      <w:r w:rsidRPr="00341EB2">
        <w:rPr>
          <w:sz w:val="28"/>
          <w:szCs w:val="28"/>
          <w:lang w:val="uk-UA"/>
        </w:rPr>
        <w:t xml:space="preserve"> №2 проводиться закупівля обладнання довготривалого користування для дітей, які мають вади інтелектуального розвитку. </w:t>
      </w:r>
    </w:p>
    <w:p w:rsidR="00B7551F" w:rsidRPr="00341EB2" w:rsidRDefault="00B7551F" w:rsidP="00387D9C">
      <w:pPr>
        <w:ind w:firstLine="709"/>
        <w:jc w:val="both"/>
        <w:rPr>
          <w:sz w:val="28"/>
          <w:szCs w:val="28"/>
          <w:lang w:val="uk-UA"/>
        </w:rPr>
      </w:pPr>
      <w:r w:rsidRPr="00341EB2">
        <w:rPr>
          <w:sz w:val="28"/>
          <w:szCs w:val="28"/>
          <w:lang w:val="uk-UA"/>
        </w:rPr>
        <w:t>Загалом з бюджету розвитку протягом І півріччя поточного року профінансовано 3105,1 тис. грн або 7,8 % річного плану.</w:t>
      </w:r>
    </w:p>
    <w:p w:rsidR="00B7551F" w:rsidRPr="00341EB2" w:rsidRDefault="00B7551F" w:rsidP="007541D8">
      <w:pPr>
        <w:pStyle w:val="BodyText"/>
        <w:ind w:right="-99" w:firstLine="709"/>
        <w:jc w:val="both"/>
        <w:rPr>
          <w:sz w:val="28"/>
          <w:szCs w:val="28"/>
          <w:lang w:val="uk-UA"/>
        </w:rPr>
      </w:pPr>
      <w:r w:rsidRPr="00341EB2">
        <w:rPr>
          <w:sz w:val="28"/>
          <w:szCs w:val="28"/>
          <w:lang w:val="uk-UA"/>
        </w:rPr>
        <w:t>По закладам управління освіти виконані проектні роботи на капітальні ремонти покрівель дошкільних навчальних закладів та загальноосвітніх закладів. Розпочаті роботи, де освоєно коштів на суму 699,0 тис. грн.</w:t>
      </w:r>
    </w:p>
    <w:p w:rsidR="00B7551F" w:rsidRPr="00341EB2" w:rsidRDefault="00B7551F" w:rsidP="00D2784E">
      <w:pPr>
        <w:pStyle w:val="Heading2"/>
        <w:widowControl w:val="0"/>
        <w:jc w:val="center"/>
        <w:rPr>
          <w:rFonts w:ascii="Times New Roman" w:hAnsi="Times New Roman"/>
          <w:i w:val="0"/>
          <w:lang w:val="uk-UA"/>
        </w:rPr>
      </w:pPr>
      <w:bookmarkStart w:id="155" w:name="_Toc466886580"/>
      <w:bookmarkStart w:id="156" w:name="_Toc375297767"/>
      <w:bookmarkStart w:id="157" w:name="_Toc406178690"/>
      <w:bookmarkStart w:id="158" w:name="_Toc406178882"/>
      <w:bookmarkStart w:id="159" w:name="_Toc406341849"/>
      <w:r w:rsidRPr="00341EB2">
        <w:rPr>
          <w:rFonts w:ascii="Times New Roman" w:hAnsi="Times New Roman"/>
          <w:i w:val="0"/>
          <w:szCs w:val="28"/>
          <w:lang w:val="uk-UA"/>
        </w:rPr>
        <w:t>КУЛЬТУРА</w:t>
      </w:r>
      <w:r w:rsidRPr="00341EB2">
        <w:rPr>
          <w:rFonts w:ascii="Times New Roman" w:hAnsi="Times New Roman"/>
          <w:i w:val="0"/>
          <w:lang w:val="uk-UA"/>
        </w:rPr>
        <w:t xml:space="preserve"> І ТУРИЗМ</w:t>
      </w:r>
      <w:bookmarkEnd w:id="155"/>
    </w:p>
    <w:p w:rsidR="00B7551F" w:rsidRPr="00341EB2" w:rsidRDefault="00B7551F" w:rsidP="00FF32F3">
      <w:pPr>
        <w:tabs>
          <w:tab w:val="left" w:pos="3544"/>
        </w:tabs>
        <w:ind w:firstLine="709"/>
        <w:jc w:val="both"/>
        <w:rPr>
          <w:color w:val="000000"/>
          <w:sz w:val="28"/>
          <w:szCs w:val="28"/>
          <w:lang w:val="uk-UA" w:eastAsia="en-US"/>
        </w:rPr>
      </w:pPr>
      <w:r w:rsidRPr="00341EB2">
        <w:rPr>
          <w:color w:val="000000"/>
          <w:sz w:val="28"/>
          <w:szCs w:val="28"/>
          <w:lang w:val="uk-UA"/>
        </w:rPr>
        <w:t xml:space="preserve">Мережа закладів культури і мистецтва, підпорядкованих управлінню культури, збережена на стабільному рівні і становить 20 установ. </w:t>
      </w:r>
    </w:p>
    <w:p w:rsidR="00B7551F" w:rsidRPr="00341EB2" w:rsidRDefault="00B7551F" w:rsidP="00FF32F3">
      <w:pPr>
        <w:tabs>
          <w:tab w:val="left" w:pos="3544"/>
        </w:tabs>
        <w:suppressAutoHyphens/>
        <w:ind w:firstLine="708"/>
        <w:jc w:val="both"/>
        <w:rPr>
          <w:color w:val="000000"/>
          <w:sz w:val="28"/>
          <w:szCs w:val="28"/>
          <w:lang w:val="uk-UA"/>
        </w:rPr>
      </w:pPr>
      <w:r w:rsidRPr="00341EB2">
        <w:rPr>
          <w:color w:val="000000"/>
          <w:sz w:val="28"/>
          <w:szCs w:val="28"/>
          <w:lang w:val="uk-UA"/>
        </w:rPr>
        <w:t>Усього в початкових спеціалізованих мистецьких навчальних закладах міста станом на кінець навчального року було організовано роботу 91 творчого колективу, що на 10,97% більше в порівнянні з 2016 роком, із загальною кількістю 1588 учасників. Кількість переможців міжнародних та всеукраїнських конкурсів, фестивалів, олімпіад у І півріччі 2017 року становить 392 учнів та колективів, що на 22,5% більше в порівнянні з відповідним періодом 2016 року.</w:t>
      </w:r>
    </w:p>
    <w:p w:rsidR="00B7551F" w:rsidRPr="00341EB2" w:rsidRDefault="00B7551F" w:rsidP="00FF32F3">
      <w:pPr>
        <w:tabs>
          <w:tab w:val="left" w:pos="3544"/>
        </w:tabs>
        <w:ind w:firstLine="708"/>
        <w:jc w:val="both"/>
        <w:rPr>
          <w:color w:val="000000"/>
          <w:sz w:val="28"/>
          <w:szCs w:val="28"/>
          <w:lang w:val="uk-UA"/>
        </w:rPr>
      </w:pPr>
      <w:r w:rsidRPr="00341EB2">
        <w:rPr>
          <w:color w:val="000000"/>
          <w:sz w:val="28"/>
          <w:szCs w:val="28"/>
          <w:lang w:val="uk-UA"/>
        </w:rPr>
        <w:t xml:space="preserve">Протягом І півріччя 2017 року проведено міські фестивалі культури і мистецтв: 7-й міський Різдвяний фестиваль «Чернігівська коляда-2017», фестиваль творчої молоді «Чернігів The best», 14-й відкритий Чернігівський літній мультифестиваль «CherVen» («ЧерВень»), 10-й міський хоровий фестиваль «Воскреслий Христос дарує радість дітям», а також фортепіанний конкурс імені Лева Ревуцького, 8-ма Чернігівська хорова асамблея «Пам’яті Любомира Боднарука». </w:t>
      </w:r>
    </w:p>
    <w:p w:rsidR="00B7551F" w:rsidRPr="00341EB2" w:rsidRDefault="00B7551F" w:rsidP="00FF32F3">
      <w:pPr>
        <w:tabs>
          <w:tab w:val="left" w:pos="3544"/>
        </w:tabs>
        <w:ind w:firstLine="708"/>
        <w:jc w:val="both"/>
        <w:rPr>
          <w:color w:val="000000"/>
          <w:sz w:val="28"/>
          <w:szCs w:val="28"/>
          <w:lang w:val="uk-UA" w:eastAsia="en-US"/>
        </w:rPr>
      </w:pPr>
      <w:r w:rsidRPr="00341EB2">
        <w:rPr>
          <w:color w:val="000000"/>
          <w:sz w:val="28"/>
          <w:szCs w:val="28"/>
          <w:lang w:val="uk-UA"/>
        </w:rPr>
        <w:t xml:space="preserve">З квітня 2017 року на Алеї Героїв реалізуються проекти «Літні музичні вечори», «Зелена сцена», «ЛітЕРА», учасниками яких є члени громадських організацій, творчі колективи та сольні виконавці, художники, майстри декоративно-прикладного мистецтва та хенд-мейду. </w:t>
      </w:r>
    </w:p>
    <w:p w:rsidR="00B7551F" w:rsidRPr="00341EB2" w:rsidRDefault="00B7551F" w:rsidP="00FF32F3">
      <w:pPr>
        <w:tabs>
          <w:tab w:val="left" w:pos="3544"/>
        </w:tabs>
        <w:ind w:firstLine="708"/>
        <w:jc w:val="both"/>
        <w:rPr>
          <w:color w:val="000000"/>
          <w:sz w:val="28"/>
          <w:szCs w:val="28"/>
          <w:lang w:val="uk-UA"/>
        </w:rPr>
      </w:pPr>
      <w:r w:rsidRPr="00341EB2">
        <w:rPr>
          <w:color w:val="000000"/>
          <w:sz w:val="28"/>
          <w:szCs w:val="28"/>
          <w:lang w:val="uk-UA"/>
        </w:rPr>
        <w:t>Крім того, реалізуються проекти в рамках бюджету участі: «Навчально-пізнавальний центр «Джерело»</w:t>
      </w:r>
      <w:r w:rsidRPr="00341EB2">
        <w:rPr>
          <w:color w:val="000000"/>
          <w:sz w:val="28"/>
          <w:lang w:val="uk-UA"/>
        </w:rPr>
        <w:t>, «Творча майстерня», «Мова-література-культура-краєзнавство», «Чернігів – місто легендарних різнобарвних мостів», «Все про Європу – пункт європейської інформації в міських бібліотеках»</w:t>
      </w:r>
      <w:r w:rsidRPr="00341EB2">
        <w:rPr>
          <w:color w:val="000000"/>
          <w:sz w:val="28"/>
          <w:szCs w:val="28"/>
          <w:lang w:val="uk-UA"/>
        </w:rPr>
        <w:t>.</w:t>
      </w:r>
    </w:p>
    <w:p w:rsidR="00B7551F" w:rsidRPr="00341EB2" w:rsidRDefault="00B7551F" w:rsidP="00FF32F3">
      <w:pPr>
        <w:suppressLineNumbers/>
        <w:tabs>
          <w:tab w:val="left" w:pos="3544"/>
        </w:tabs>
        <w:suppressAutoHyphens/>
        <w:ind w:firstLine="680"/>
        <w:jc w:val="both"/>
        <w:rPr>
          <w:color w:val="000000"/>
          <w:sz w:val="28"/>
          <w:szCs w:val="28"/>
          <w:lang w:val="uk-UA"/>
        </w:rPr>
      </w:pPr>
      <w:r w:rsidRPr="00341EB2">
        <w:rPr>
          <w:color w:val="000000"/>
          <w:sz w:val="28"/>
          <w:szCs w:val="28"/>
          <w:lang w:val="uk-UA"/>
        </w:rPr>
        <w:t xml:space="preserve">У цілому за І півріччя 2017 року профінансовано 26 культурно-освітніх та розважальних заходів на суму 732,3 тис.грн, що на 65,9 % більше ніж у І півріччі 2016 року. </w:t>
      </w:r>
    </w:p>
    <w:p w:rsidR="00B7551F" w:rsidRPr="00341EB2" w:rsidRDefault="00B7551F" w:rsidP="00FF32F3">
      <w:pPr>
        <w:suppressLineNumbers/>
        <w:tabs>
          <w:tab w:val="left" w:pos="3544"/>
        </w:tabs>
        <w:suppressAutoHyphens/>
        <w:ind w:firstLine="680"/>
        <w:jc w:val="both"/>
        <w:rPr>
          <w:color w:val="000000"/>
          <w:sz w:val="28"/>
          <w:szCs w:val="28"/>
          <w:lang w:val="uk-UA"/>
        </w:rPr>
      </w:pPr>
      <w:r w:rsidRPr="00341EB2">
        <w:rPr>
          <w:color w:val="000000"/>
          <w:sz w:val="28"/>
          <w:szCs w:val="28"/>
          <w:lang w:val="uk-UA"/>
        </w:rPr>
        <w:t>В парку культури та відпочинку проведено Еко-фестиваль «Чисто-Сhe!»; відкритий чемпіонат області з велоспорту та маунтенбайку; відкриття паркового сезону; танцювальний фестиваль «Терпсихора об’єднує таланти»; місто професій</w:t>
      </w:r>
      <w:r>
        <w:rPr>
          <w:color w:val="000000"/>
          <w:sz w:val="28"/>
          <w:szCs w:val="28"/>
          <w:lang w:val="uk-UA"/>
        </w:rPr>
        <w:t>.</w:t>
      </w:r>
    </w:p>
    <w:p w:rsidR="00B7551F" w:rsidRPr="00341EB2" w:rsidRDefault="00B7551F" w:rsidP="00FF32F3">
      <w:pPr>
        <w:suppressLineNumbers/>
        <w:tabs>
          <w:tab w:val="left" w:pos="3544"/>
        </w:tabs>
        <w:suppressAutoHyphens/>
        <w:ind w:firstLine="680"/>
        <w:jc w:val="both"/>
        <w:rPr>
          <w:color w:val="000000"/>
          <w:sz w:val="28"/>
          <w:szCs w:val="28"/>
          <w:lang w:val="uk-UA"/>
        </w:rPr>
      </w:pPr>
      <w:r w:rsidRPr="00341EB2">
        <w:rPr>
          <w:color w:val="000000"/>
          <w:sz w:val="28"/>
          <w:szCs w:val="28"/>
          <w:lang w:val="uk-UA"/>
        </w:rPr>
        <w:t xml:space="preserve">В рамках Дня захисту дітей проведено: концертна програма «літні розваги»; Всеукраїнський олімпійський день; концерт Олега Вінника. На території парку відбулися Міжнародний день йоги; заходи в рамках загальноміського фестивалю «CherVen» («ЧерВень»); загальноміське свято Івана Купала та всеукраїнський фестиваль «Козацькі розваги». </w:t>
      </w:r>
    </w:p>
    <w:p w:rsidR="00B7551F" w:rsidRPr="00341EB2" w:rsidRDefault="00B7551F" w:rsidP="00FF32F3">
      <w:pPr>
        <w:suppressLineNumbers/>
        <w:tabs>
          <w:tab w:val="left" w:pos="3544"/>
        </w:tabs>
        <w:suppressAutoHyphens/>
        <w:ind w:firstLine="680"/>
        <w:jc w:val="both"/>
        <w:rPr>
          <w:color w:val="000000"/>
          <w:sz w:val="28"/>
          <w:szCs w:val="28"/>
          <w:lang w:val="uk-UA"/>
        </w:rPr>
      </w:pPr>
      <w:r w:rsidRPr="00341EB2">
        <w:rPr>
          <w:color w:val="000000"/>
          <w:sz w:val="28"/>
          <w:szCs w:val="28"/>
          <w:lang w:val="uk-UA"/>
        </w:rPr>
        <w:t>Щонеділі в парку діють творчі проекти «Талант-шоу» та проходять звітні концерти творчих колективів міста.</w:t>
      </w:r>
    </w:p>
    <w:p w:rsidR="00B7551F" w:rsidRPr="00341EB2" w:rsidRDefault="00B7551F" w:rsidP="008912C6">
      <w:pPr>
        <w:tabs>
          <w:tab w:val="left" w:pos="3544"/>
        </w:tabs>
        <w:ind w:firstLine="709"/>
        <w:jc w:val="both"/>
        <w:rPr>
          <w:color w:val="000000"/>
          <w:sz w:val="28"/>
          <w:szCs w:val="28"/>
          <w:lang w:val="uk-UA" w:eastAsia="en-US"/>
        </w:rPr>
      </w:pPr>
      <w:r w:rsidRPr="00341EB2">
        <w:rPr>
          <w:color w:val="000000"/>
          <w:sz w:val="28"/>
          <w:szCs w:val="28"/>
          <w:lang w:val="uk-UA"/>
        </w:rPr>
        <w:t xml:space="preserve">У Палаці культури художньої творчості дітей, юнацтва та молоді діють 18 творчих колективів та любительських об’єднань, з яких три новостворені: театр тіней «Fireflies», театр вогню «Reiton», вокальна студія «АртВіва». У травні 2017 року презентовано новостворений на базі Палацу професійний колектив – муніципальний духовий оркестр «Чернігів-Бенд» та балет Палацу. </w:t>
      </w:r>
    </w:p>
    <w:p w:rsidR="00B7551F" w:rsidRPr="00341EB2" w:rsidRDefault="00B7551F" w:rsidP="00FF32F3">
      <w:pPr>
        <w:suppressLineNumbers/>
        <w:tabs>
          <w:tab w:val="left" w:pos="3544"/>
        </w:tabs>
        <w:suppressAutoHyphens/>
        <w:ind w:firstLine="680"/>
        <w:jc w:val="both"/>
        <w:rPr>
          <w:color w:val="000000"/>
          <w:sz w:val="28"/>
          <w:szCs w:val="28"/>
          <w:lang w:val="uk-UA" w:eastAsia="en-US"/>
        </w:rPr>
      </w:pPr>
      <w:r w:rsidRPr="00341EB2">
        <w:rPr>
          <w:color w:val="000000"/>
          <w:sz w:val="28"/>
          <w:szCs w:val="28"/>
          <w:lang w:val="uk-UA"/>
        </w:rPr>
        <w:t>У І півріччі 2017 року серед основних заходів на базі закладу були організовані та проведені святкові та розважальні програми до новорічно-різдвяних свят, концерти колективів Палацу до Дня соборності України, тематичний вечір «Чернігів древній, Чернігів молодий», святковий концерт до Міжнародного дня жінок та миру, звітний концерт колективів ПКХТ, концерт до Дня Перемоги над нацизмом у другій світовій війні, концертне шоу «Щасливі діти України» до Дня захисту дітей, благодійний концерт для бійців АТО в пгт. </w:t>
      </w:r>
      <w:r>
        <w:rPr>
          <w:color w:val="000000"/>
          <w:sz w:val="28"/>
          <w:szCs w:val="28"/>
          <w:lang w:val="uk-UA"/>
        </w:rPr>
        <w:t xml:space="preserve"> </w:t>
      </w:r>
      <w:r w:rsidRPr="00341EB2">
        <w:rPr>
          <w:color w:val="000000"/>
          <w:sz w:val="28"/>
          <w:szCs w:val="28"/>
          <w:lang w:val="uk-UA"/>
        </w:rPr>
        <w:t>Гончарівськ, концерт для малозабезпечених сімей, тематичний вечір «Рідна мова – моя калинова» до Міжнародного Дня рідної мови, вистави театрів: «Дивосад», «Театр-23», «Білий чемодан», ТАК «Фенікс», а також концерти до Дня Конституції в територіальному центрі та ЦПКіВ.</w:t>
      </w:r>
    </w:p>
    <w:p w:rsidR="00B7551F" w:rsidRPr="00341EB2" w:rsidRDefault="00B7551F" w:rsidP="00FF32F3">
      <w:pPr>
        <w:tabs>
          <w:tab w:val="left" w:pos="284"/>
        </w:tabs>
        <w:ind w:firstLine="709"/>
        <w:jc w:val="both"/>
        <w:rPr>
          <w:color w:val="000000"/>
          <w:sz w:val="28"/>
          <w:szCs w:val="28"/>
          <w:lang w:val="uk-UA"/>
        </w:rPr>
      </w:pPr>
      <w:r w:rsidRPr="00341EB2">
        <w:rPr>
          <w:color w:val="000000"/>
          <w:sz w:val="28"/>
          <w:szCs w:val="28"/>
          <w:lang w:val="uk-UA"/>
        </w:rPr>
        <w:t>Значна увага приділяється людям похилого віку, для яких в Палаці культури проходять вечори відпочинку та з 1 травня до 1 жовтня діє проект «Літні музичні вечори» на Алеї героїв за участю народного естрадного оркестру «Меридіан».</w:t>
      </w:r>
    </w:p>
    <w:p w:rsidR="00B7551F" w:rsidRPr="00341EB2" w:rsidRDefault="00B7551F" w:rsidP="003A6D9D">
      <w:pPr>
        <w:ind w:firstLine="709"/>
        <w:jc w:val="both"/>
        <w:rPr>
          <w:sz w:val="28"/>
          <w:szCs w:val="28"/>
          <w:lang w:val="uk-UA"/>
        </w:rPr>
      </w:pPr>
      <w:r w:rsidRPr="00341EB2">
        <w:rPr>
          <w:sz w:val="28"/>
          <w:szCs w:val="28"/>
          <w:lang w:val="uk-UA"/>
        </w:rPr>
        <w:t>Для жителів та гостей міста проведено чотири нові анімаційні театралізовані екскурсії історичними місцями Чернігова різної тематики (чотири види).</w:t>
      </w:r>
    </w:p>
    <w:p w:rsidR="00B7551F" w:rsidRPr="00341EB2" w:rsidRDefault="00B7551F" w:rsidP="003A6D9D">
      <w:pPr>
        <w:ind w:firstLine="709"/>
        <w:jc w:val="both"/>
        <w:rPr>
          <w:sz w:val="28"/>
          <w:szCs w:val="28"/>
          <w:lang w:val="uk-UA"/>
        </w:rPr>
      </w:pPr>
      <w:r w:rsidRPr="00341EB2">
        <w:rPr>
          <w:sz w:val="28"/>
          <w:szCs w:val="28"/>
          <w:lang w:val="uk-UA"/>
        </w:rPr>
        <w:t>Туристичні можливості Чернігова презентовані на 23-ій Міжнародній туристичній виставці UITT «Україна – Подорожі та туризм», на першому Туристичному воркшопі від Асоціації індустрії гостинності України, на презентації першого всеукраїнського туристичного порталу Zruchno.Travel, у місті Одеса в рамках проекту «Дні Чернігова в різних містах України».</w:t>
      </w:r>
    </w:p>
    <w:p w:rsidR="00B7551F" w:rsidRPr="00341EB2" w:rsidRDefault="00B7551F" w:rsidP="003A6D9D">
      <w:pPr>
        <w:ind w:firstLine="709"/>
        <w:jc w:val="both"/>
        <w:rPr>
          <w:sz w:val="28"/>
          <w:szCs w:val="28"/>
          <w:lang w:val="uk-UA"/>
        </w:rPr>
      </w:pPr>
      <w:r w:rsidRPr="00341EB2">
        <w:rPr>
          <w:sz w:val="28"/>
          <w:szCs w:val="28"/>
          <w:lang w:val="uk-UA"/>
        </w:rPr>
        <w:t>Проводиться тестування та наповнення контентом нового офіційного туристичного сайту міста Чернігова. Постійно розміщується та оновлюється інформація на відповідній сторінці у соціальній мережі facebook.</w:t>
      </w:r>
    </w:p>
    <w:p w:rsidR="00B7551F" w:rsidRPr="00341EB2" w:rsidRDefault="00B7551F" w:rsidP="003A6D9D">
      <w:pPr>
        <w:ind w:firstLine="709"/>
        <w:jc w:val="both"/>
        <w:rPr>
          <w:sz w:val="28"/>
          <w:szCs w:val="28"/>
          <w:lang w:val="uk-UA"/>
        </w:rPr>
      </w:pPr>
      <w:r w:rsidRPr="00341EB2">
        <w:rPr>
          <w:sz w:val="28"/>
          <w:szCs w:val="28"/>
          <w:lang w:val="uk-UA"/>
        </w:rPr>
        <w:t>У рамках відкриття туристичного сезону 2017 року проведено наступні заходи: фестиваль «ДЕРУН ФЕСТ» (встановлено рекорд України), фестиваль «Старовинна музика в стародавньому місті», Дні Одеси в Чернігові, Дні Чернігова в Одесі, фестиваль вуличного мистецтва «Street art», ретро-фестиваль «Машина часу», фестиваль регіонального значення «ІМК Фест», театральний фестиваль під відк</w:t>
      </w:r>
      <w:r>
        <w:rPr>
          <w:sz w:val="28"/>
          <w:szCs w:val="28"/>
          <w:lang w:val="uk-UA"/>
        </w:rPr>
        <w:t>ритим небом «Під маскою легенд»</w:t>
      </w:r>
      <w:r w:rsidRPr="00341EB2">
        <w:rPr>
          <w:sz w:val="28"/>
          <w:szCs w:val="28"/>
          <w:lang w:val="uk-UA"/>
        </w:rPr>
        <w:t xml:space="preserve">. Загалом, в галузі туризму профінансовано дев’ять заходів на суму 100,3 тис. грн. </w:t>
      </w:r>
    </w:p>
    <w:p w:rsidR="00B7551F" w:rsidRPr="00341EB2" w:rsidRDefault="00B7551F" w:rsidP="003A6D9D">
      <w:pPr>
        <w:ind w:firstLine="709"/>
        <w:jc w:val="both"/>
        <w:rPr>
          <w:sz w:val="28"/>
          <w:szCs w:val="28"/>
          <w:lang w:val="uk-UA"/>
        </w:rPr>
      </w:pPr>
      <w:r w:rsidRPr="00341EB2">
        <w:rPr>
          <w:sz w:val="28"/>
          <w:szCs w:val="28"/>
          <w:lang w:val="uk-UA"/>
        </w:rPr>
        <w:t xml:space="preserve">Виготовлено та надруковано на суму 50,0 тис. грн рекламно-інформаційної поліграфічної продукції про туристичний та культурно-мистецький потенціал міста. </w:t>
      </w:r>
    </w:p>
    <w:p w:rsidR="00B7551F" w:rsidRPr="00341EB2" w:rsidRDefault="00B7551F" w:rsidP="008912C6">
      <w:pPr>
        <w:ind w:firstLine="709"/>
        <w:jc w:val="both"/>
        <w:rPr>
          <w:color w:val="000000"/>
          <w:sz w:val="20"/>
          <w:szCs w:val="20"/>
          <w:shd w:val="clear" w:color="auto" w:fill="FFFFFF"/>
          <w:lang w:val="uk-UA"/>
        </w:rPr>
      </w:pPr>
      <w:r w:rsidRPr="00341EB2">
        <w:rPr>
          <w:color w:val="000000"/>
          <w:sz w:val="28"/>
          <w:szCs w:val="28"/>
          <w:lang w:val="uk-UA"/>
        </w:rPr>
        <w:t>Забезпечувалась діяльність 13 бібліотек ЧМКЦБС. За І півріччя читанням охоплено понад 26 тис. користувачів. З них 58 % – діти, юнацтво та молодь.</w:t>
      </w:r>
    </w:p>
    <w:p w:rsidR="00B7551F" w:rsidRPr="00341EB2" w:rsidRDefault="00B7551F" w:rsidP="008912C6">
      <w:pPr>
        <w:ind w:firstLine="709"/>
        <w:contextualSpacing/>
        <w:jc w:val="both"/>
        <w:rPr>
          <w:color w:val="000000"/>
          <w:sz w:val="28"/>
          <w:szCs w:val="28"/>
          <w:lang w:val="uk-UA"/>
        </w:rPr>
      </w:pPr>
      <w:r w:rsidRPr="00341EB2">
        <w:rPr>
          <w:color w:val="000000"/>
          <w:sz w:val="28"/>
          <w:szCs w:val="28"/>
          <w:lang w:val="uk-UA"/>
        </w:rPr>
        <w:t xml:space="preserve">За І півріччя проведено понад 400 масових соціокультурних заходів, в тому числі за межами бібліотек: виїзні літні читальні зали, книжкові нон-стопи, буккросинг (вільний книгообмін). Впроваджено роботу Інтерактивної бібліотеки на пляжі «Золотий берег». </w:t>
      </w:r>
    </w:p>
    <w:p w:rsidR="00B7551F" w:rsidRPr="00341EB2" w:rsidRDefault="00B7551F" w:rsidP="008912C6">
      <w:pPr>
        <w:ind w:firstLine="709"/>
        <w:contextualSpacing/>
        <w:jc w:val="both"/>
        <w:rPr>
          <w:color w:val="000000"/>
          <w:sz w:val="28"/>
          <w:szCs w:val="28"/>
          <w:lang w:val="uk-UA"/>
        </w:rPr>
      </w:pPr>
      <w:r w:rsidRPr="00341EB2">
        <w:rPr>
          <w:color w:val="000000"/>
          <w:sz w:val="28"/>
          <w:szCs w:val="28"/>
          <w:shd w:val="clear" w:color="auto" w:fill="FFFFFF"/>
          <w:lang w:val="uk-UA"/>
        </w:rPr>
        <w:t xml:space="preserve">На базі бібліотек </w:t>
      </w:r>
      <w:r w:rsidRPr="00341EB2">
        <w:rPr>
          <w:color w:val="000000"/>
          <w:sz w:val="28"/>
          <w:szCs w:val="28"/>
          <w:lang w:val="uk-UA"/>
        </w:rPr>
        <w:t>ЧМКЦБС</w:t>
      </w:r>
      <w:r w:rsidRPr="00341EB2">
        <w:rPr>
          <w:color w:val="000000"/>
          <w:sz w:val="28"/>
          <w:szCs w:val="28"/>
          <w:shd w:val="clear" w:color="auto" w:fill="FFFFFF"/>
          <w:lang w:val="uk-UA"/>
        </w:rPr>
        <w:t xml:space="preserve"> діють</w:t>
      </w:r>
      <w:r w:rsidRPr="00341EB2">
        <w:rPr>
          <w:color w:val="000000"/>
          <w:sz w:val="28"/>
          <w:szCs w:val="28"/>
          <w:lang w:val="uk-UA"/>
        </w:rPr>
        <w:t xml:space="preserve"> об`єкти соціальних інвестицій: Інтернет-центри, навчальний заклад «Університет 60 плюс» (у звітному періоді навчалось 300 слухачів), 13 пунктів європейської інформації, кіноклуб DocudaysUA «Територія права»</w:t>
      </w:r>
      <w:r w:rsidRPr="00341EB2">
        <w:rPr>
          <w:color w:val="000000"/>
          <w:sz w:val="27"/>
          <w:szCs w:val="27"/>
          <w:lang w:val="uk-UA"/>
        </w:rPr>
        <w:t xml:space="preserve">, </w:t>
      </w:r>
      <w:r w:rsidRPr="00341EB2">
        <w:rPr>
          <w:color w:val="000000"/>
          <w:sz w:val="28"/>
          <w:szCs w:val="28"/>
          <w:lang w:val="uk-UA"/>
        </w:rPr>
        <w:t>курси з вивчення основ програмування в рамках проекту благодійного фонду «БрейнБаскет» з Чернігівською міською радою та проект «Активна бібліотека» при підтримці DVVInternational (Німецьке об’єднання народних університетів). Крім того, бібліотеки брали участь у реалізації проекту «Студія соціальної анімації «Територія права» спільно з навчально-реабілітаційним центром №1.</w:t>
      </w:r>
    </w:p>
    <w:p w:rsidR="00B7551F" w:rsidRPr="00341EB2" w:rsidRDefault="00B7551F" w:rsidP="00393C5E">
      <w:pPr>
        <w:tabs>
          <w:tab w:val="left" w:pos="3544"/>
        </w:tabs>
        <w:ind w:firstLine="709"/>
        <w:jc w:val="both"/>
        <w:rPr>
          <w:color w:val="000000"/>
          <w:sz w:val="28"/>
          <w:szCs w:val="28"/>
          <w:lang w:val="uk-UA"/>
        </w:rPr>
      </w:pPr>
      <w:r w:rsidRPr="00341EB2">
        <w:rPr>
          <w:color w:val="000000"/>
          <w:sz w:val="28"/>
          <w:szCs w:val="28"/>
          <w:lang w:val="uk-UA"/>
        </w:rPr>
        <w:t>На поповнення матеріально-технічної бази установ міста направлено 712,0 тис. грн за рахунок бюджету розвитку.</w:t>
      </w:r>
    </w:p>
    <w:p w:rsidR="00B7551F" w:rsidRPr="00341EB2" w:rsidRDefault="00B7551F" w:rsidP="00393C5E">
      <w:pPr>
        <w:tabs>
          <w:tab w:val="left" w:pos="3544"/>
        </w:tabs>
        <w:ind w:firstLine="708"/>
        <w:jc w:val="both"/>
        <w:rPr>
          <w:color w:val="000000"/>
          <w:sz w:val="28"/>
          <w:szCs w:val="28"/>
          <w:lang w:val="uk-UA"/>
        </w:rPr>
      </w:pPr>
      <w:r w:rsidRPr="00341EB2">
        <w:rPr>
          <w:color w:val="000000"/>
          <w:sz w:val="28"/>
          <w:szCs w:val="28"/>
          <w:lang w:val="uk-UA"/>
        </w:rPr>
        <w:t>Зокрема, на 573,3 тис. гривень придбано музичних інструментів, на 83,0 тис. грн поповнено бібліотечний фонд, на 40,7 тис. грн проведено передплату періодичних видань,на 15,0 тис. грн придбано принтер.</w:t>
      </w:r>
    </w:p>
    <w:p w:rsidR="00B7551F" w:rsidRPr="00341EB2" w:rsidRDefault="00B7551F" w:rsidP="00393C5E">
      <w:pPr>
        <w:ind w:firstLine="567"/>
        <w:jc w:val="both"/>
        <w:rPr>
          <w:color w:val="000000"/>
          <w:sz w:val="28"/>
          <w:szCs w:val="28"/>
          <w:lang w:val="uk-UA"/>
        </w:rPr>
      </w:pPr>
      <w:r w:rsidRPr="00341EB2">
        <w:rPr>
          <w:color w:val="000000"/>
          <w:sz w:val="28"/>
          <w:szCs w:val="28"/>
          <w:lang w:val="uk-UA"/>
        </w:rPr>
        <w:t xml:space="preserve">Крім того, виконано капітальний ремонт та реконструкцію приміщення з облаштуванням санвузла бібліотеки-філії № 1 Чернігівської міської комунальної  централізованої бібліотечної системи, проводиться капітальний ремонт бібліотеки-філія № 5, бібліотеки ім. Коцюбинського, придбано сучасні бібліотечні меблі для центральної бібліотеки імені М. Коцюбинського та центральної бібліотеки для дітей імені О. Довженка. </w:t>
      </w:r>
    </w:p>
    <w:p w:rsidR="00B7551F" w:rsidRPr="00341EB2" w:rsidRDefault="00B7551F" w:rsidP="00F0388F">
      <w:pPr>
        <w:pStyle w:val="BodyText"/>
        <w:ind w:right="-99" w:firstLine="709"/>
        <w:jc w:val="both"/>
        <w:rPr>
          <w:color w:val="000000"/>
          <w:sz w:val="28"/>
          <w:szCs w:val="28"/>
          <w:lang w:val="uk-UA"/>
        </w:rPr>
      </w:pPr>
      <w:r w:rsidRPr="00341EB2">
        <w:rPr>
          <w:color w:val="000000"/>
          <w:sz w:val="28"/>
          <w:szCs w:val="28"/>
          <w:lang w:val="uk-UA"/>
        </w:rPr>
        <w:t xml:space="preserve">У КП «Міський Палац культури» проводиться капітальний ремонт системи внутрішнього опалення з заміною радіаторів. </w:t>
      </w:r>
    </w:p>
    <w:p w:rsidR="00B7551F" w:rsidRPr="00341EB2" w:rsidRDefault="00B7551F" w:rsidP="00D2784E">
      <w:pPr>
        <w:pStyle w:val="Heading2"/>
        <w:jc w:val="center"/>
        <w:rPr>
          <w:rFonts w:ascii="Times New Roman" w:hAnsi="Times New Roman"/>
          <w:i w:val="0"/>
          <w:lang w:val="uk-UA"/>
        </w:rPr>
      </w:pPr>
      <w:bookmarkStart w:id="160" w:name="_Toc375297770"/>
      <w:bookmarkStart w:id="161" w:name="_Toc406178692"/>
      <w:bookmarkStart w:id="162" w:name="_Toc406178884"/>
      <w:bookmarkStart w:id="163" w:name="_Toc406341851"/>
      <w:bookmarkStart w:id="164" w:name="_Toc466886581"/>
      <w:bookmarkEnd w:id="156"/>
      <w:bookmarkEnd w:id="157"/>
      <w:bookmarkEnd w:id="158"/>
      <w:bookmarkEnd w:id="159"/>
      <w:r w:rsidRPr="00341EB2">
        <w:rPr>
          <w:rFonts w:ascii="Times New Roman" w:hAnsi="Times New Roman"/>
          <w:i w:val="0"/>
          <w:color w:val="000000"/>
          <w:spacing w:val="-6"/>
          <w:lang w:val="uk-UA"/>
        </w:rPr>
        <w:t>ФІЗИЧНА КУЛЬТУРА І СПОРТ</w:t>
      </w:r>
      <w:bookmarkEnd w:id="160"/>
      <w:bookmarkEnd w:id="161"/>
      <w:bookmarkEnd w:id="162"/>
      <w:bookmarkEnd w:id="163"/>
      <w:bookmarkEnd w:id="164"/>
    </w:p>
    <w:p w:rsidR="00B7551F" w:rsidRPr="00341EB2" w:rsidRDefault="00B7551F" w:rsidP="00A35777">
      <w:pPr>
        <w:tabs>
          <w:tab w:val="left" w:pos="0"/>
        </w:tabs>
        <w:ind w:firstLine="709"/>
        <w:jc w:val="both"/>
        <w:rPr>
          <w:sz w:val="28"/>
          <w:szCs w:val="28"/>
          <w:lang w:val="uk-UA"/>
        </w:rPr>
      </w:pPr>
      <w:r w:rsidRPr="00341EB2">
        <w:rPr>
          <w:sz w:val="28"/>
          <w:szCs w:val="28"/>
          <w:lang w:val="uk-UA"/>
        </w:rPr>
        <w:t xml:space="preserve">Протягом звітного періоду проведено 57 загальноміських спортивно-масових заходів та 10 навчально-тренувальних зборів для підготовки команд та спортсменів до змагань вищих рівнів. </w:t>
      </w:r>
    </w:p>
    <w:p w:rsidR="00B7551F" w:rsidRPr="00341EB2" w:rsidRDefault="00B7551F" w:rsidP="00A35777">
      <w:pPr>
        <w:tabs>
          <w:tab w:val="left" w:pos="0"/>
        </w:tabs>
        <w:ind w:firstLine="709"/>
        <w:jc w:val="both"/>
        <w:rPr>
          <w:sz w:val="28"/>
          <w:szCs w:val="28"/>
          <w:lang w:val="uk-UA"/>
        </w:rPr>
      </w:pPr>
      <w:r w:rsidRPr="00341EB2">
        <w:rPr>
          <w:sz w:val="28"/>
          <w:szCs w:val="28"/>
          <w:lang w:val="uk-UA"/>
        </w:rPr>
        <w:t>Традиційно масово пройшли міський етап сімейних змагань "Тато, мама, я - спортивна сім'я", Всеукраїнський велодень, змагання з фут залу, кубок міста з дворового футболу, юнацькі змагання "Гран-прі" з легкої атлетики.</w:t>
      </w:r>
    </w:p>
    <w:p w:rsidR="00B7551F" w:rsidRPr="00341EB2" w:rsidRDefault="00B7551F" w:rsidP="00A35777">
      <w:pPr>
        <w:tabs>
          <w:tab w:val="left" w:pos="0"/>
        </w:tabs>
        <w:ind w:firstLine="709"/>
        <w:jc w:val="both"/>
        <w:rPr>
          <w:sz w:val="28"/>
          <w:szCs w:val="28"/>
          <w:lang w:val="uk-UA"/>
        </w:rPr>
      </w:pPr>
      <w:r w:rsidRPr="00341EB2">
        <w:rPr>
          <w:sz w:val="28"/>
          <w:szCs w:val="28"/>
          <w:lang w:val="uk-UA"/>
        </w:rPr>
        <w:t>Спільно з міською організацією товариства сприяння обороні України, міським об'єднаним військовим комісаріатом та управлінням освіти міської ради проведена міська Спартакіада допризовної молоді з трьох видів спорту, участь в якій взяли 30 команд навчальних закладів міста.</w:t>
      </w:r>
    </w:p>
    <w:p w:rsidR="00B7551F" w:rsidRPr="00341EB2" w:rsidRDefault="00B7551F" w:rsidP="00A35777">
      <w:pPr>
        <w:tabs>
          <w:tab w:val="left" w:pos="0"/>
        </w:tabs>
        <w:ind w:firstLine="709"/>
        <w:jc w:val="both"/>
        <w:rPr>
          <w:sz w:val="28"/>
          <w:szCs w:val="28"/>
          <w:lang w:val="uk-UA"/>
        </w:rPr>
      </w:pPr>
      <w:r w:rsidRPr="00341EB2">
        <w:rPr>
          <w:sz w:val="28"/>
          <w:szCs w:val="28"/>
          <w:lang w:val="uk-UA"/>
        </w:rPr>
        <w:t>Забезпечена участь збірних команд депутатів міської та районних рад, працівників органів місцевого самоврядування в обласних Спартакіадах.</w:t>
      </w:r>
    </w:p>
    <w:p w:rsidR="00B7551F" w:rsidRPr="00341EB2" w:rsidRDefault="00B7551F" w:rsidP="00A35777">
      <w:pPr>
        <w:tabs>
          <w:tab w:val="left" w:pos="0"/>
        </w:tabs>
        <w:ind w:firstLine="709"/>
        <w:jc w:val="both"/>
        <w:rPr>
          <w:sz w:val="28"/>
          <w:szCs w:val="28"/>
          <w:lang w:val="uk-UA"/>
        </w:rPr>
      </w:pPr>
      <w:r w:rsidRPr="00341EB2">
        <w:rPr>
          <w:sz w:val="28"/>
          <w:szCs w:val="28"/>
          <w:lang w:val="uk-UA"/>
        </w:rPr>
        <w:t xml:space="preserve">Проводились роботи з встановлення та облаштування спортивних майданчиків на міському пляжі "Золотий берег", облаштовано майданчик для волейболу пляжного на веслувальній базі комплексної дитячо-юнацької спортивної школи № 1, завершено реконструкцію центрального футбольного поля спортивної бази державного підприємства "Олімпійський навчально-спортивний центр "Чернігів" Ведуться роботи з облаштування футбольного майданчика зі штучним покриттям по вул. Льотній, 8 а, відкрито новий зал боксу в школі-інтернаті. </w:t>
      </w:r>
    </w:p>
    <w:p w:rsidR="00B7551F" w:rsidRPr="00341EB2" w:rsidRDefault="00B7551F" w:rsidP="00A35777">
      <w:pPr>
        <w:tabs>
          <w:tab w:val="left" w:pos="0"/>
        </w:tabs>
        <w:ind w:firstLine="709"/>
        <w:jc w:val="both"/>
        <w:rPr>
          <w:sz w:val="28"/>
          <w:szCs w:val="28"/>
          <w:lang w:val="uk-UA"/>
        </w:rPr>
      </w:pPr>
      <w:r w:rsidRPr="00341EB2">
        <w:rPr>
          <w:sz w:val="28"/>
          <w:szCs w:val="28"/>
          <w:lang w:val="uk-UA"/>
        </w:rPr>
        <w:t>За рахунок коштів інвестора</w:t>
      </w:r>
      <w:r w:rsidRPr="00341EB2">
        <w:rPr>
          <w:rFonts w:ascii="Verdana" w:hAnsi="Verdana"/>
          <w:color w:val="000000"/>
          <w:sz w:val="20"/>
          <w:szCs w:val="20"/>
          <w:lang w:val="uk-UA"/>
        </w:rPr>
        <w:t xml:space="preserve"> </w:t>
      </w:r>
      <w:r w:rsidRPr="00341EB2">
        <w:rPr>
          <w:sz w:val="28"/>
          <w:szCs w:val="28"/>
          <w:lang w:val="uk-UA"/>
        </w:rPr>
        <w:t xml:space="preserve">Юрія Синиці (ПП «Кіт і Пес») у місті завершене будівництво першої черги спортивно-оздоровчого комплексу «Чернігів-арена» (футбольне поле, роздягальні, суддівські та тренерські кімнати). </w:t>
      </w:r>
    </w:p>
    <w:p w:rsidR="00B7551F" w:rsidRPr="00341EB2" w:rsidRDefault="00B7551F" w:rsidP="00A35777">
      <w:pPr>
        <w:tabs>
          <w:tab w:val="left" w:pos="0"/>
        </w:tabs>
        <w:ind w:firstLine="709"/>
        <w:jc w:val="both"/>
        <w:rPr>
          <w:sz w:val="28"/>
          <w:szCs w:val="28"/>
          <w:lang w:val="uk-UA"/>
        </w:rPr>
      </w:pPr>
      <w:r w:rsidRPr="00341EB2">
        <w:rPr>
          <w:sz w:val="28"/>
          <w:szCs w:val="28"/>
          <w:lang w:val="uk-UA"/>
        </w:rPr>
        <w:t>На оновлення матеріально-технічної бази дитячо-юнацьких спортивних шкіл з бюджету розвитку використано 505,7 тис грн. придбано новий спортивний інвентар, боксерський ринг, моторний човен та інше.</w:t>
      </w:r>
    </w:p>
    <w:p w:rsidR="00B7551F" w:rsidRPr="00341EB2" w:rsidRDefault="00B7551F" w:rsidP="00D2784E">
      <w:pPr>
        <w:ind w:firstLine="720"/>
        <w:jc w:val="both"/>
        <w:rPr>
          <w:b/>
          <w:bCs/>
          <w:sz w:val="16"/>
          <w:szCs w:val="16"/>
          <w:highlight w:val="yellow"/>
          <w:lang w:val="uk-UA"/>
        </w:rPr>
      </w:pPr>
    </w:p>
    <w:p w:rsidR="00B7551F" w:rsidRPr="00341EB2" w:rsidRDefault="00B7551F" w:rsidP="00D2784E">
      <w:pPr>
        <w:pStyle w:val="Heading2"/>
        <w:jc w:val="center"/>
        <w:rPr>
          <w:rFonts w:ascii="Times New Roman" w:hAnsi="Times New Roman"/>
          <w:i w:val="0"/>
          <w:color w:val="000000"/>
          <w:spacing w:val="-6"/>
          <w:lang w:val="uk-UA"/>
        </w:rPr>
      </w:pPr>
      <w:bookmarkStart w:id="165" w:name="_Toc466886582"/>
      <w:bookmarkStart w:id="166" w:name="_Toc439084258"/>
      <w:r w:rsidRPr="00341EB2">
        <w:rPr>
          <w:rFonts w:ascii="Times New Roman" w:hAnsi="Times New Roman"/>
          <w:i w:val="0"/>
          <w:color w:val="000000"/>
          <w:spacing w:val="-6"/>
          <w:lang w:val="uk-UA"/>
        </w:rPr>
        <w:t>МУНІЦИПАЛЬНЕ УПРАВЛІННЯ ТА РОЗВИТОК ІНФОРМАЦІЙНОГО ПРОСТОРУ</w:t>
      </w:r>
      <w:bookmarkEnd w:id="165"/>
      <w:bookmarkEnd w:id="166"/>
    </w:p>
    <w:p w:rsidR="00B7551F" w:rsidRPr="00341EB2" w:rsidRDefault="00B7551F" w:rsidP="007C13B1">
      <w:pPr>
        <w:ind w:firstLine="709"/>
        <w:jc w:val="both"/>
        <w:rPr>
          <w:sz w:val="28"/>
          <w:szCs w:val="28"/>
          <w:lang w:val="uk-UA"/>
        </w:rPr>
      </w:pPr>
      <w:r w:rsidRPr="00341EB2">
        <w:rPr>
          <w:sz w:val="28"/>
          <w:szCs w:val="28"/>
          <w:lang w:val="uk-UA"/>
        </w:rPr>
        <w:t>У рамках виконання Програми «Безпечне місто» у м. Чернігові встановлена й під’єднана до системи відеоспостереження 51 спеціальна відеокамера з технічною можливістю розпізнавання автомобільних номерів.</w:t>
      </w:r>
    </w:p>
    <w:p w:rsidR="00B7551F" w:rsidRPr="00341EB2" w:rsidRDefault="00B7551F" w:rsidP="007C13B1">
      <w:pPr>
        <w:ind w:firstLine="709"/>
        <w:jc w:val="both"/>
        <w:rPr>
          <w:sz w:val="28"/>
          <w:szCs w:val="28"/>
          <w:lang w:val="uk-UA"/>
        </w:rPr>
      </w:pPr>
      <w:r w:rsidRPr="00341EB2">
        <w:rPr>
          <w:sz w:val="28"/>
          <w:szCs w:val="28"/>
          <w:lang w:val="uk-UA"/>
        </w:rPr>
        <w:t>Проводяться роботи з доопрацювання та впровадження нового веб-порталу міської ради, як одного з сервісів «Розумного міста».</w:t>
      </w:r>
    </w:p>
    <w:p w:rsidR="00B7551F" w:rsidRPr="00341EB2" w:rsidRDefault="00B7551F" w:rsidP="007C13B1">
      <w:pPr>
        <w:ind w:firstLine="709"/>
        <w:jc w:val="both"/>
        <w:rPr>
          <w:sz w:val="28"/>
          <w:szCs w:val="28"/>
          <w:lang w:val="uk-UA"/>
        </w:rPr>
      </w:pPr>
      <w:r w:rsidRPr="00341EB2">
        <w:rPr>
          <w:sz w:val="28"/>
          <w:szCs w:val="28"/>
          <w:lang w:val="uk-UA"/>
        </w:rPr>
        <w:t>Готуються до впровадження автоматизовані системи ведення електронних баз даних «Квартирний облік» та «Приватизація житла».</w:t>
      </w:r>
    </w:p>
    <w:p w:rsidR="00B7551F" w:rsidRPr="00341EB2" w:rsidRDefault="00B7551F" w:rsidP="007C13B1">
      <w:pPr>
        <w:ind w:firstLine="709"/>
        <w:jc w:val="both"/>
        <w:rPr>
          <w:sz w:val="28"/>
          <w:szCs w:val="28"/>
          <w:lang w:val="uk-UA"/>
        </w:rPr>
      </w:pPr>
      <w:r w:rsidRPr="00341EB2">
        <w:rPr>
          <w:sz w:val="28"/>
          <w:szCs w:val="28"/>
          <w:lang w:val="uk-UA"/>
        </w:rPr>
        <w:t>У Центрі надання адміністративних послуг створені автоматизовані робочі місця користувачів Державного земельного кадастру та в травні отримано доступ до відомостей кадастру адміністраторами Центру.</w:t>
      </w:r>
    </w:p>
    <w:p w:rsidR="00B7551F" w:rsidRPr="00341EB2" w:rsidRDefault="00B7551F" w:rsidP="007C13B1">
      <w:pPr>
        <w:ind w:firstLine="709"/>
        <w:jc w:val="both"/>
        <w:rPr>
          <w:sz w:val="28"/>
          <w:szCs w:val="28"/>
          <w:lang w:val="uk-UA"/>
        </w:rPr>
      </w:pPr>
      <w:r w:rsidRPr="00341EB2">
        <w:rPr>
          <w:sz w:val="28"/>
          <w:szCs w:val="28"/>
          <w:lang w:val="uk-UA"/>
        </w:rPr>
        <w:t>Через портал Центру адміністративних послуг реалізована можливість отримання населенням та господарюючими суб’єктами он-лайн послуг з отримання витягів з державного земельного кадастру та Єдиного державного реєстру юридичних осіб, фізичних осіб-підприємців та громадських формувань, отримання інформації з Державного реєстру речових прав на нерухоме майно, державної реєстрації фізичних осіб підприємців та юридичних осіб.</w:t>
      </w:r>
    </w:p>
    <w:p w:rsidR="00B7551F" w:rsidRPr="00341EB2" w:rsidRDefault="00B7551F" w:rsidP="007C13B1">
      <w:pPr>
        <w:ind w:firstLine="709"/>
        <w:jc w:val="both"/>
        <w:rPr>
          <w:sz w:val="28"/>
          <w:szCs w:val="28"/>
          <w:lang w:val="uk-UA"/>
        </w:rPr>
      </w:pPr>
      <w:r w:rsidRPr="00341EB2">
        <w:rPr>
          <w:sz w:val="28"/>
          <w:szCs w:val="28"/>
          <w:lang w:val="uk-UA"/>
        </w:rPr>
        <w:t>З 03 квітня 2017 року Центром запроваджено послугу надання відомостей про склад сім’ї, зареєстрованих у житловому будинку та з видачі довідки про реєстрацію місця проживання на віддалених робочих місцях.</w:t>
      </w:r>
    </w:p>
    <w:p w:rsidR="00B7551F" w:rsidRPr="00341EB2" w:rsidRDefault="00B7551F" w:rsidP="007C13B1">
      <w:pPr>
        <w:ind w:firstLine="709"/>
        <w:jc w:val="both"/>
        <w:rPr>
          <w:sz w:val="28"/>
          <w:szCs w:val="28"/>
          <w:lang w:val="uk-UA"/>
        </w:rPr>
      </w:pPr>
      <w:r w:rsidRPr="00341EB2">
        <w:rPr>
          <w:sz w:val="28"/>
          <w:szCs w:val="28"/>
          <w:lang w:val="uk-UA"/>
        </w:rPr>
        <w:t>З метою забезпечення електронного документообігу та автоматизованого обміну даними між адміністраторами Центру надання адміністративних послуг та структурними підрозділами міської ради створено віддалені робочі місця в управлінні квартирного обліку та приватизації житлового фонду, управлінні архітектури та містобудування, загальному відділі міської ради.</w:t>
      </w:r>
    </w:p>
    <w:p w:rsidR="00B7551F" w:rsidRPr="00341EB2" w:rsidRDefault="00B7551F" w:rsidP="007C13B1">
      <w:pPr>
        <w:ind w:firstLine="709"/>
        <w:jc w:val="both"/>
        <w:rPr>
          <w:sz w:val="28"/>
          <w:szCs w:val="28"/>
          <w:lang w:val="uk-UA"/>
        </w:rPr>
      </w:pPr>
      <w:r w:rsidRPr="00341EB2">
        <w:rPr>
          <w:sz w:val="28"/>
          <w:szCs w:val="28"/>
          <w:lang w:val="uk-UA"/>
        </w:rPr>
        <w:t xml:space="preserve">Загалом через Центр надання адміністративних послуг надається 204 послуги, з яких 70 послуг (34 % ) надаються департаментами та управліннями Чернігівської обласної державної адміністрації та 95 (46 %)  - територіальними органами центральних органів виконавчої влади. </w:t>
      </w:r>
    </w:p>
    <w:p w:rsidR="00B7551F" w:rsidRPr="00341EB2" w:rsidRDefault="00B7551F" w:rsidP="00D2784E">
      <w:pPr>
        <w:ind w:firstLine="709"/>
        <w:jc w:val="both"/>
        <w:rPr>
          <w:sz w:val="28"/>
          <w:szCs w:val="28"/>
          <w:lang w:val="uk-UA"/>
        </w:rPr>
      </w:pPr>
      <w:r w:rsidRPr="00341EB2">
        <w:rPr>
          <w:sz w:val="28"/>
          <w:szCs w:val="28"/>
          <w:lang w:val="uk-UA"/>
        </w:rPr>
        <w:t xml:space="preserve">За І півріччя 2017 року до учасників Центру надійшло 119420 звернень проти 40787 у відповідному періоді минулого року. </w:t>
      </w:r>
    </w:p>
    <w:p w:rsidR="00B7551F" w:rsidRDefault="00B7551F" w:rsidP="00FE47F2">
      <w:pPr>
        <w:ind w:firstLine="720"/>
        <w:jc w:val="center"/>
        <w:rPr>
          <w:sz w:val="28"/>
          <w:szCs w:val="28"/>
          <w:highlight w:val="yellow"/>
          <w:lang w:val="uk-UA"/>
        </w:rPr>
      </w:pPr>
    </w:p>
    <w:p w:rsidR="00B7551F" w:rsidRDefault="00B7551F" w:rsidP="00FE47F2">
      <w:pPr>
        <w:ind w:firstLine="720"/>
        <w:jc w:val="center"/>
        <w:rPr>
          <w:sz w:val="28"/>
          <w:szCs w:val="28"/>
          <w:highlight w:val="yellow"/>
          <w:lang w:val="uk-UA"/>
        </w:rPr>
      </w:pPr>
    </w:p>
    <w:p w:rsidR="00B7551F" w:rsidRDefault="00B7551F" w:rsidP="00FE47F2">
      <w:pPr>
        <w:ind w:firstLine="720"/>
        <w:jc w:val="center"/>
        <w:rPr>
          <w:sz w:val="28"/>
          <w:szCs w:val="28"/>
          <w:highlight w:val="yellow"/>
          <w:lang w:val="uk-UA"/>
        </w:rPr>
      </w:pPr>
    </w:p>
    <w:p w:rsidR="00B7551F" w:rsidRDefault="00B7551F" w:rsidP="00FE47F2">
      <w:pPr>
        <w:ind w:firstLine="720"/>
        <w:jc w:val="center"/>
        <w:rPr>
          <w:sz w:val="28"/>
          <w:szCs w:val="28"/>
          <w:highlight w:val="yellow"/>
          <w:lang w:val="uk-UA"/>
        </w:rPr>
      </w:pPr>
    </w:p>
    <w:p w:rsidR="00B7551F" w:rsidRPr="00341EB2" w:rsidRDefault="00B7551F" w:rsidP="00FE47F2">
      <w:pPr>
        <w:ind w:firstLine="720"/>
        <w:jc w:val="center"/>
        <w:rPr>
          <w:sz w:val="28"/>
          <w:szCs w:val="28"/>
          <w:highlight w:val="yellow"/>
          <w:lang w:val="uk-UA"/>
        </w:rPr>
      </w:pPr>
    </w:p>
    <w:p w:rsidR="00B7551F" w:rsidRPr="00341EB2" w:rsidRDefault="00B7551F" w:rsidP="008F4770">
      <w:pPr>
        <w:jc w:val="both"/>
        <w:rPr>
          <w:sz w:val="28"/>
          <w:szCs w:val="28"/>
          <w:lang w:val="uk-UA"/>
        </w:rPr>
      </w:pPr>
      <w:r w:rsidRPr="00341EB2">
        <w:rPr>
          <w:sz w:val="28"/>
          <w:szCs w:val="28"/>
          <w:lang w:val="uk-UA"/>
        </w:rPr>
        <w:t xml:space="preserve">Начальник управління </w:t>
      </w:r>
    </w:p>
    <w:p w:rsidR="00B7551F" w:rsidRPr="00341EB2" w:rsidRDefault="00B7551F" w:rsidP="008F4770">
      <w:pPr>
        <w:jc w:val="both"/>
        <w:rPr>
          <w:sz w:val="28"/>
          <w:szCs w:val="28"/>
          <w:lang w:val="uk-UA"/>
        </w:rPr>
      </w:pPr>
      <w:r w:rsidRPr="00341EB2">
        <w:rPr>
          <w:sz w:val="28"/>
          <w:szCs w:val="28"/>
          <w:lang w:val="uk-UA"/>
        </w:rPr>
        <w:t>економічного розвитку міста</w:t>
      </w:r>
    </w:p>
    <w:p w:rsidR="00B7551F" w:rsidRPr="00341EB2" w:rsidRDefault="00B7551F" w:rsidP="008F4770">
      <w:pPr>
        <w:jc w:val="both"/>
        <w:rPr>
          <w:sz w:val="28"/>
          <w:szCs w:val="28"/>
          <w:lang w:val="uk-UA"/>
        </w:rPr>
      </w:pPr>
      <w:r w:rsidRPr="00341EB2">
        <w:rPr>
          <w:sz w:val="28"/>
          <w:szCs w:val="28"/>
          <w:lang w:val="uk-UA"/>
        </w:rPr>
        <w:t>міської ради                                                                        Л. В. Максименко</w:t>
      </w:r>
    </w:p>
    <w:sectPr w:rsidR="00B7551F" w:rsidRPr="00341EB2" w:rsidSect="00977795">
      <w:headerReference w:type="even" r:id="rId29"/>
      <w:headerReference w:type="default" r:id="rId30"/>
      <w:footerReference w:type="even" r:id="rId31"/>
      <w:footerReference w:type="default" r:id="rId32"/>
      <w:pgSz w:w="11906" w:h="16838"/>
      <w:pgMar w:top="1134" w:right="850" w:bottom="709"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551F" w:rsidRDefault="00B7551F">
      <w:r>
        <w:separator/>
      </w:r>
    </w:p>
  </w:endnote>
  <w:endnote w:type="continuationSeparator" w:id="0">
    <w:p w:rsidR="00B7551F" w:rsidRDefault="00B7551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Verdana">
    <w:panose1 w:val="020B0604030504040204"/>
    <w:charset w:val="CC"/>
    <w:family w:val="swiss"/>
    <w:pitch w:val="variable"/>
    <w:sig w:usb0="20000287" w:usb1="00000000" w:usb2="00000000" w:usb3="00000000" w:csb0="0000019F" w:csb1="00000000"/>
  </w:font>
  <w:font w:name="MS Mincho">
    <w:altName w:val="?l?r ??Ѓfc"/>
    <w:panose1 w:val="02020609040205080304"/>
    <w:charset w:val="80"/>
    <w:family w:val="roman"/>
    <w:notTrueType/>
    <w:pitch w:val="fixed"/>
    <w:sig w:usb0="00000001" w:usb1="08070000" w:usb2="00000010" w:usb3="00000000" w:csb0="00020000" w:csb1="00000000"/>
  </w:font>
  <w:font w:name="Arial">
    <w:panose1 w:val="020B0604020202020204"/>
    <w:charset w:val="CC"/>
    <w:family w:val="swiss"/>
    <w:pitch w:val="variable"/>
    <w:sig w:usb0="20002A87" w:usb1="80000000" w:usb2="00000008" w:usb3="00000000" w:csb0="000001FF" w:csb1="00000000"/>
  </w:font>
  <w:font w:name="Antiqua">
    <w:altName w:val="Courier New"/>
    <w:panose1 w:val="00000000000000000000"/>
    <w:charset w:val="00"/>
    <w:family w:val="swiss"/>
    <w:notTrueType/>
    <w:pitch w:val="variable"/>
    <w:sig w:usb0="00000003" w:usb1="00000000" w:usb2="00000000" w:usb3="00000000" w:csb0="00000001" w:csb1="00000000"/>
  </w:font>
  <w:font w:name="Microsoft Himalaya">
    <w:panose1 w:val="00000000000000000000"/>
    <w:charset w:val="00"/>
    <w:family w:val="auto"/>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551F" w:rsidRDefault="00B7551F" w:rsidP="00FE47F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7551F" w:rsidRDefault="00B7551F" w:rsidP="00FE47F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551F" w:rsidRDefault="00B7551F" w:rsidP="00FE47F2">
    <w:pPr>
      <w:pStyle w:val="Footer"/>
      <w:framePr w:wrap="around" w:vAnchor="text" w:hAnchor="margin" w:xAlign="right" w:y="1"/>
      <w:rPr>
        <w:rStyle w:val="PageNumber"/>
        <w:lang w:val="uk-UA"/>
      </w:rPr>
    </w:pPr>
  </w:p>
  <w:p w:rsidR="00B7551F" w:rsidRPr="00766170" w:rsidRDefault="00B7551F" w:rsidP="00FE47F2">
    <w:pPr>
      <w:pStyle w:val="Footer"/>
      <w:framePr w:wrap="around" w:vAnchor="text" w:hAnchor="margin" w:xAlign="right" w:y="1"/>
      <w:rPr>
        <w:rStyle w:val="PageNumber"/>
        <w:lang w:val="uk-UA"/>
      </w:rPr>
    </w:pPr>
  </w:p>
  <w:p w:rsidR="00B7551F" w:rsidRDefault="00B7551F" w:rsidP="00FE47F2">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551F" w:rsidRDefault="00B7551F">
      <w:r>
        <w:separator/>
      </w:r>
    </w:p>
  </w:footnote>
  <w:footnote w:type="continuationSeparator" w:id="0">
    <w:p w:rsidR="00B7551F" w:rsidRDefault="00B7551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551F" w:rsidRDefault="00B7551F" w:rsidP="004E4E4C">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7551F" w:rsidRDefault="00B7551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551F" w:rsidRDefault="00B7551F" w:rsidP="004E4E4C">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B7551F" w:rsidRDefault="00B7551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77685"/>
    <w:multiLevelType w:val="hybridMultilevel"/>
    <w:tmpl w:val="F29294DE"/>
    <w:lvl w:ilvl="0" w:tplc="2E70ECEE">
      <w:numFmt w:val="bullet"/>
      <w:lvlText w:val="-"/>
      <w:lvlJc w:val="left"/>
      <w:pPr>
        <w:ind w:left="1068" w:hanging="360"/>
      </w:pPr>
      <w:rPr>
        <w:rFonts w:ascii="Times New Roman" w:eastAsia="Times New Roman" w:hAnsi="Times New Roman" w:hint="default"/>
      </w:rPr>
    </w:lvl>
    <w:lvl w:ilvl="1" w:tplc="04190003">
      <w:start w:val="1"/>
      <w:numFmt w:val="bullet"/>
      <w:lvlText w:val="o"/>
      <w:lvlJc w:val="left"/>
      <w:pPr>
        <w:ind w:left="1788" w:hanging="360"/>
      </w:pPr>
      <w:rPr>
        <w:rFonts w:ascii="Courier New" w:hAnsi="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hint="default"/>
      </w:rPr>
    </w:lvl>
    <w:lvl w:ilvl="8" w:tplc="04190005">
      <w:start w:val="1"/>
      <w:numFmt w:val="bullet"/>
      <w:lvlText w:val=""/>
      <w:lvlJc w:val="left"/>
      <w:pPr>
        <w:ind w:left="6828" w:hanging="360"/>
      </w:pPr>
      <w:rPr>
        <w:rFonts w:ascii="Wingdings" w:hAnsi="Wingdings" w:hint="default"/>
      </w:rPr>
    </w:lvl>
  </w:abstractNum>
  <w:abstractNum w:abstractNumId="1">
    <w:nsid w:val="079C1275"/>
    <w:multiLevelType w:val="hybridMultilevel"/>
    <w:tmpl w:val="5282D254"/>
    <w:lvl w:ilvl="0" w:tplc="60BC8C28">
      <w:start w:val="1"/>
      <w:numFmt w:val="decimal"/>
      <w:lvlText w:val="%1."/>
      <w:lvlJc w:val="left"/>
      <w:pPr>
        <w:ind w:left="1260" w:hanging="360"/>
      </w:pPr>
      <w:rPr>
        <w:rFonts w:cs="Times New Roman" w:hint="default"/>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2">
    <w:nsid w:val="0C2C367A"/>
    <w:multiLevelType w:val="hybridMultilevel"/>
    <w:tmpl w:val="48CC2AD0"/>
    <w:lvl w:ilvl="0" w:tplc="79E848B2">
      <w:numFmt w:val="bullet"/>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nsid w:val="179321FA"/>
    <w:multiLevelType w:val="hybridMultilevel"/>
    <w:tmpl w:val="56BE1EF2"/>
    <w:lvl w:ilvl="0" w:tplc="AD7ABAC0">
      <w:start w:val="1"/>
      <w:numFmt w:val="bullet"/>
      <w:lvlText w:val="•"/>
      <w:lvlJc w:val="left"/>
      <w:pPr>
        <w:ind w:left="1287" w:hanging="360"/>
      </w:pPr>
      <w:rPr>
        <w:rFonts w:ascii="Tahoma" w:hAnsi="Tahoma"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4">
    <w:nsid w:val="2F5F10A1"/>
    <w:multiLevelType w:val="hybridMultilevel"/>
    <w:tmpl w:val="259E7798"/>
    <w:lvl w:ilvl="0" w:tplc="EEDC34B4">
      <w:start w:val="1"/>
      <w:numFmt w:val="bullet"/>
      <w:lvlText w:val=""/>
      <w:lvlJc w:val="left"/>
      <w:pPr>
        <w:ind w:left="928" w:hanging="360"/>
      </w:pPr>
      <w:rPr>
        <w:rFonts w:ascii="Symbol" w:hAnsi="Symbol" w:hint="default"/>
      </w:rPr>
    </w:lvl>
    <w:lvl w:ilvl="1" w:tplc="04190003">
      <w:start w:val="1"/>
      <w:numFmt w:val="bullet"/>
      <w:lvlText w:val="o"/>
      <w:lvlJc w:val="left"/>
      <w:pPr>
        <w:ind w:left="1648" w:hanging="360"/>
      </w:pPr>
      <w:rPr>
        <w:rFonts w:ascii="Courier New" w:hAnsi="Courier New" w:hint="default"/>
      </w:rPr>
    </w:lvl>
    <w:lvl w:ilvl="2" w:tplc="04190005">
      <w:start w:val="1"/>
      <w:numFmt w:val="bullet"/>
      <w:lvlText w:val=""/>
      <w:lvlJc w:val="left"/>
      <w:pPr>
        <w:ind w:left="2368" w:hanging="360"/>
      </w:pPr>
      <w:rPr>
        <w:rFonts w:ascii="Wingdings" w:hAnsi="Wingdings" w:hint="default"/>
      </w:rPr>
    </w:lvl>
    <w:lvl w:ilvl="3" w:tplc="04190001">
      <w:start w:val="1"/>
      <w:numFmt w:val="bullet"/>
      <w:lvlText w:val=""/>
      <w:lvlJc w:val="left"/>
      <w:pPr>
        <w:ind w:left="3088" w:hanging="360"/>
      </w:pPr>
      <w:rPr>
        <w:rFonts w:ascii="Symbol" w:hAnsi="Symbol" w:hint="default"/>
      </w:rPr>
    </w:lvl>
    <w:lvl w:ilvl="4" w:tplc="04190003">
      <w:start w:val="1"/>
      <w:numFmt w:val="bullet"/>
      <w:lvlText w:val="o"/>
      <w:lvlJc w:val="left"/>
      <w:pPr>
        <w:ind w:left="3808" w:hanging="360"/>
      </w:pPr>
      <w:rPr>
        <w:rFonts w:ascii="Courier New" w:hAnsi="Courier New" w:hint="default"/>
      </w:rPr>
    </w:lvl>
    <w:lvl w:ilvl="5" w:tplc="04190005">
      <w:start w:val="1"/>
      <w:numFmt w:val="bullet"/>
      <w:lvlText w:val=""/>
      <w:lvlJc w:val="left"/>
      <w:pPr>
        <w:ind w:left="4528" w:hanging="360"/>
      </w:pPr>
      <w:rPr>
        <w:rFonts w:ascii="Wingdings" w:hAnsi="Wingdings" w:hint="default"/>
      </w:rPr>
    </w:lvl>
    <w:lvl w:ilvl="6" w:tplc="04190001">
      <w:start w:val="1"/>
      <w:numFmt w:val="bullet"/>
      <w:lvlText w:val=""/>
      <w:lvlJc w:val="left"/>
      <w:pPr>
        <w:ind w:left="5248" w:hanging="360"/>
      </w:pPr>
      <w:rPr>
        <w:rFonts w:ascii="Symbol" w:hAnsi="Symbol" w:hint="default"/>
      </w:rPr>
    </w:lvl>
    <w:lvl w:ilvl="7" w:tplc="04190003">
      <w:start w:val="1"/>
      <w:numFmt w:val="bullet"/>
      <w:lvlText w:val="o"/>
      <w:lvlJc w:val="left"/>
      <w:pPr>
        <w:ind w:left="5968" w:hanging="360"/>
      </w:pPr>
      <w:rPr>
        <w:rFonts w:ascii="Courier New" w:hAnsi="Courier New" w:hint="default"/>
      </w:rPr>
    </w:lvl>
    <w:lvl w:ilvl="8" w:tplc="04190005">
      <w:start w:val="1"/>
      <w:numFmt w:val="bullet"/>
      <w:lvlText w:val=""/>
      <w:lvlJc w:val="left"/>
      <w:pPr>
        <w:ind w:left="6688" w:hanging="360"/>
      </w:pPr>
      <w:rPr>
        <w:rFonts w:ascii="Wingdings" w:hAnsi="Wingdings" w:hint="default"/>
      </w:rPr>
    </w:lvl>
  </w:abstractNum>
  <w:abstractNum w:abstractNumId="5">
    <w:nsid w:val="32A51CBF"/>
    <w:multiLevelType w:val="hybridMultilevel"/>
    <w:tmpl w:val="25F4609A"/>
    <w:lvl w:ilvl="0" w:tplc="9EBC1B0C">
      <w:numFmt w:val="bullet"/>
      <w:lvlText w:val="-"/>
      <w:lvlJc w:val="left"/>
      <w:pPr>
        <w:ind w:left="1080" w:hanging="360"/>
      </w:pPr>
      <w:rPr>
        <w:rFonts w:ascii="Times New Roman" w:eastAsia="Times New Roman" w:hAnsi="Times New Roman"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3B97591A"/>
    <w:multiLevelType w:val="hybridMultilevel"/>
    <w:tmpl w:val="FB4EA9EA"/>
    <w:lvl w:ilvl="0" w:tplc="EEDC34B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7">
    <w:nsid w:val="484F4456"/>
    <w:multiLevelType w:val="hybridMultilevel"/>
    <w:tmpl w:val="BCB2884E"/>
    <w:lvl w:ilvl="0" w:tplc="12386BA2">
      <w:numFmt w:val="bullet"/>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
    <w:nsid w:val="5EE40E4A"/>
    <w:multiLevelType w:val="hybridMultilevel"/>
    <w:tmpl w:val="638C5BFC"/>
    <w:lvl w:ilvl="0" w:tplc="89E465E4">
      <w:numFmt w:val="bullet"/>
      <w:lvlText w:val="-"/>
      <w:lvlJc w:val="left"/>
      <w:pPr>
        <w:ind w:left="927" w:hanging="360"/>
      </w:pPr>
      <w:rPr>
        <w:rFonts w:ascii="Times New Roman" w:eastAsia="Times New Roman" w:hAnsi="Times New Roman" w:hint="default"/>
        <w:color w:val="000000"/>
        <w:sz w:val="28"/>
      </w:rPr>
    </w:lvl>
    <w:lvl w:ilvl="1" w:tplc="04190003">
      <w:start w:val="1"/>
      <w:numFmt w:val="bullet"/>
      <w:lvlText w:val="o"/>
      <w:lvlJc w:val="left"/>
      <w:pPr>
        <w:ind w:left="1647" w:hanging="360"/>
      </w:pPr>
      <w:rPr>
        <w:rFonts w:ascii="Courier New" w:hAnsi="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hint="default"/>
      </w:rPr>
    </w:lvl>
    <w:lvl w:ilvl="8" w:tplc="04190005">
      <w:start w:val="1"/>
      <w:numFmt w:val="bullet"/>
      <w:lvlText w:val=""/>
      <w:lvlJc w:val="left"/>
      <w:pPr>
        <w:ind w:left="6687" w:hanging="360"/>
      </w:pPr>
      <w:rPr>
        <w:rFonts w:ascii="Wingdings" w:hAnsi="Wingdings" w:hint="default"/>
      </w:rPr>
    </w:lvl>
  </w:abstractNum>
  <w:abstractNum w:abstractNumId="9">
    <w:nsid w:val="68D157DC"/>
    <w:multiLevelType w:val="hybridMultilevel"/>
    <w:tmpl w:val="07908F3E"/>
    <w:lvl w:ilvl="0" w:tplc="EFD2F336">
      <w:numFmt w:val="bullet"/>
      <w:lvlText w:val="-"/>
      <w:lvlJc w:val="left"/>
      <w:pPr>
        <w:ind w:left="1065" w:hanging="360"/>
      </w:pPr>
      <w:rPr>
        <w:rFonts w:ascii="Times New Roman" w:eastAsia="Times New Roman" w:hAnsi="Times New Roman" w:hint="default"/>
      </w:rPr>
    </w:lvl>
    <w:lvl w:ilvl="1" w:tplc="04190003" w:tentative="1">
      <w:start w:val="1"/>
      <w:numFmt w:val="bullet"/>
      <w:lvlText w:val="o"/>
      <w:lvlJc w:val="left"/>
      <w:pPr>
        <w:ind w:left="1785" w:hanging="360"/>
      </w:pPr>
      <w:rPr>
        <w:rFonts w:ascii="Courier New" w:hAnsi="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10">
    <w:nsid w:val="6D9F38BC"/>
    <w:multiLevelType w:val="hybridMultilevel"/>
    <w:tmpl w:val="779E4BF6"/>
    <w:lvl w:ilvl="0" w:tplc="88443C0A">
      <w:start w:val="1"/>
      <w:numFmt w:val="bullet"/>
      <w:lvlText w:val="-"/>
      <w:lvlJc w:val="left"/>
      <w:pPr>
        <w:ind w:left="1495" w:hanging="360"/>
      </w:pPr>
      <w:rPr>
        <w:rFonts w:ascii="Times New Roman" w:hAnsi="Times New Roman" w:hint="default"/>
      </w:rPr>
    </w:lvl>
    <w:lvl w:ilvl="1" w:tplc="04190003">
      <w:start w:val="1"/>
      <w:numFmt w:val="bullet"/>
      <w:lvlText w:val="o"/>
      <w:lvlJc w:val="left"/>
      <w:pPr>
        <w:ind w:left="2215" w:hanging="360"/>
      </w:pPr>
      <w:rPr>
        <w:rFonts w:ascii="Courier New" w:hAnsi="Courier New" w:hint="default"/>
      </w:rPr>
    </w:lvl>
    <w:lvl w:ilvl="2" w:tplc="04190005">
      <w:start w:val="1"/>
      <w:numFmt w:val="bullet"/>
      <w:lvlText w:val=""/>
      <w:lvlJc w:val="left"/>
      <w:pPr>
        <w:ind w:left="2935" w:hanging="360"/>
      </w:pPr>
      <w:rPr>
        <w:rFonts w:ascii="Wingdings" w:hAnsi="Wingdings" w:hint="default"/>
      </w:rPr>
    </w:lvl>
    <w:lvl w:ilvl="3" w:tplc="04190001">
      <w:start w:val="1"/>
      <w:numFmt w:val="bullet"/>
      <w:lvlText w:val=""/>
      <w:lvlJc w:val="left"/>
      <w:pPr>
        <w:ind w:left="3655" w:hanging="360"/>
      </w:pPr>
      <w:rPr>
        <w:rFonts w:ascii="Symbol" w:hAnsi="Symbol" w:hint="default"/>
      </w:rPr>
    </w:lvl>
    <w:lvl w:ilvl="4" w:tplc="04190003">
      <w:start w:val="1"/>
      <w:numFmt w:val="bullet"/>
      <w:lvlText w:val="o"/>
      <w:lvlJc w:val="left"/>
      <w:pPr>
        <w:ind w:left="4375" w:hanging="360"/>
      </w:pPr>
      <w:rPr>
        <w:rFonts w:ascii="Courier New" w:hAnsi="Courier New" w:hint="default"/>
      </w:rPr>
    </w:lvl>
    <w:lvl w:ilvl="5" w:tplc="04190005">
      <w:start w:val="1"/>
      <w:numFmt w:val="bullet"/>
      <w:lvlText w:val=""/>
      <w:lvlJc w:val="left"/>
      <w:pPr>
        <w:ind w:left="5095" w:hanging="360"/>
      </w:pPr>
      <w:rPr>
        <w:rFonts w:ascii="Wingdings" w:hAnsi="Wingdings" w:hint="default"/>
      </w:rPr>
    </w:lvl>
    <w:lvl w:ilvl="6" w:tplc="04190001">
      <w:start w:val="1"/>
      <w:numFmt w:val="bullet"/>
      <w:lvlText w:val=""/>
      <w:lvlJc w:val="left"/>
      <w:pPr>
        <w:ind w:left="5815" w:hanging="360"/>
      </w:pPr>
      <w:rPr>
        <w:rFonts w:ascii="Symbol" w:hAnsi="Symbol" w:hint="default"/>
      </w:rPr>
    </w:lvl>
    <w:lvl w:ilvl="7" w:tplc="04190003">
      <w:start w:val="1"/>
      <w:numFmt w:val="bullet"/>
      <w:lvlText w:val="o"/>
      <w:lvlJc w:val="left"/>
      <w:pPr>
        <w:ind w:left="6535" w:hanging="360"/>
      </w:pPr>
      <w:rPr>
        <w:rFonts w:ascii="Courier New" w:hAnsi="Courier New" w:hint="default"/>
      </w:rPr>
    </w:lvl>
    <w:lvl w:ilvl="8" w:tplc="04190005">
      <w:start w:val="1"/>
      <w:numFmt w:val="bullet"/>
      <w:lvlText w:val=""/>
      <w:lvlJc w:val="left"/>
      <w:pPr>
        <w:ind w:left="7255" w:hanging="360"/>
      </w:pPr>
      <w:rPr>
        <w:rFonts w:ascii="Wingdings" w:hAnsi="Wingdings" w:hint="default"/>
      </w:rPr>
    </w:lvl>
  </w:abstractNum>
  <w:num w:numId="1">
    <w:abstractNumId w:val="3"/>
  </w:num>
  <w:num w:numId="2">
    <w:abstractNumId w:val="6"/>
  </w:num>
  <w:num w:numId="3">
    <w:abstractNumId w:val="4"/>
  </w:num>
  <w:num w:numId="4">
    <w:abstractNumId w:val="8"/>
  </w:num>
  <w:num w:numId="5">
    <w:abstractNumId w:val="9"/>
  </w:num>
  <w:num w:numId="6">
    <w:abstractNumId w:val="7"/>
  </w:num>
  <w:num w:numId="7">
    <w:abstractNumId w:val="2"/>
  </w:num>
  <w:num w:numId="8">
    <w:abstractNumId w:val="10"/>
  </w:num>
  <w:num w:numId="9">
    <w:abstractNumId w:val="1"/>
  </w:num>
  <w:num w:numId="10">
    <w:abstractNumId w:val="0"/>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drawingGridHorizontalSpacing w:val="181"/>
  <w:drawingGridVerticalSpacing w:val="181"/>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E47F2"/>
    <w:rsid w:val="0000110D"/>
    <w:rsid w:val="00001542"/>
    <w:rsid w:val="00001CCF"/>
    <w:rsid w:val="00002876"/>
    <w:rsid w:val="000032AA"/>
    <w:rsid w:val="0000336A"/>
    <w:rsid w:val="000037D1"/>
    <w:rsid w:val="000039A6"/>
    <w:rsid w:val="00003EC0"/>
    <w:rsid w:val="000042DF"/>
    <w:rsid w:val="0000489A"/>
    <w:rsid w:val="000049DA"/>
    <w:rsid w:val="00004A2A"/>
    <w:rsid w:val="00004BFF"/>
    <w:rsid w:val="00005013"/>
    <w:rsid w:val="0000503F"/>
    <w:rsid w:val="00005284"/>
    <w:rsid w:val="000055B7"/>
    <w:rsid w:val="00005789"/>
    <w:rsid w:val="000059A3"/>
    <w:rsid w:val="00007048"/>
    <w:rsid w:val="00007CB0"/>
    <w:rsid w:val="00010129"/>
    <w:rsid w:val="00010474"/>
    <w:rsid w:val="00010A6C"/>
    <w:rsid w:val="0001171C"/>
    <w:rsid w:val="00011ED3"/>
    <w:rsid w:val="000134A4"/>
    <w:rsid w:val="00013796"/>
    <w:rsid w:val="00013BFF"/>
    <w:rsid w:val="0001432B"/>
    <w:rsid w:val="00014B62"/>
    <w:rsid w:val="00014F51"/>
    <w:rsid w:val="000150E5"/>
    <w:rsid w:val="000153A7"/>
    <w:rsid w:val="00016183"/>
    <w:rsid w:val="00020C0E"/>
    <w:rsid w:val="00021CC0"/>
    <w:rsid w:val="00022138"/>
    <w:rsid w:val="00022160"/>
    <w:rsid w:val="00022655"/>
    <w:rsid w:val="00022925"/>
    <w:rsid w:val="00023000"/>
    <w:rsid w:val="0002323E"/>
    <w:rsid w:val="00023906"/>
    <w:rsid w:val="00023C79"/>
    <w:rsid w:val="00023FC1"/>
    <w:rsid w:val="000244A0"/>
    <w:rsid w:val="000245E4"/>
    <w:rsid w:val="00024723"/>
    <w:rsid w:val="00024F7F"/>
    <w:rsid w:val="000251B5"/>
    <w:rsid w:val="00025546"/>
    <w:rsid w:val="00025C24"/>
    <w:rsid w:val="0002649C"/>
    <w:rsid w:val="00026634"/>
    <w:rsid w:val="000267F5"/>
    <w:rsid w:val="00026853"/>
    <w:rsid w:val="00026950"/>
    <w:rsid w:val="000273F1"/>
    <w:rsid w:val="000300BE"/>
    <w:rsid w:val="00030A24"/>
    <w:rsid w:val="00030AD2"/>
    <w:rsid w:val="00030D3B"/>
    <w:rsid w:val="000311A7"/>
    <w:rsid w:val="00031C7D"/>
    <w:rsid w:val="00031D38"/>
    <w:rsid w:val="0003235F"/>
    <w:rsid w:val="00032656"/>
    <w:rsid w:val="000339EA"/>
    <w:rsid w:val="00034745"/>
    <w:rsid w:val="00034D80"/>
    <w:rsid w:val="000360C9"/>
    <w:rsid w:val="000362A4"/>
    <w:rsid w:val="000362BA"/>
    <w:rsid w:val="000371FA"/>
    <w:rsid w:val="00037844"/>
    <w:rsid w:val="00040015"/>
    <w:rsid w:val="0004026C"/>
    <w:rsid w:val="000406D1"/>
    <w:rsid w:val="000406DA"/>
    <w:rsid w:val="00040F94"/>
    <w:rsid w:val="00041323"/>
    <w:rsid w:val="00041BDD"/>
    <w:rsid w:val="00041EC0"/>
    <w:rsid w:val="00042617"/>
    <w:rsid w:val="000427D1"/>
    <w:rsid w:val="00042B36"/>
    <w:rsid w:val="00043698"/>
    <w:rsid w:val="00043DE1"/>
    <w:rsid w:val="000448CA"/>
    <w:rsid w:val="00044A8A"/>
    <w:rsid w:val="00045240"/>
    <w:rsid w:val="0004655C"/>
    <w:rsid w:val="0004666C"/>
    <w:rsid w:val="00046EBE"/>
    <w:rsid w:val="0004771F"/>
    <w:rsid w:val="00047BB2"/>
    <w:rsid w:val="00050564"/>
    <w:rsid w:val="00050EF5"/>
    <w:rsid w:val="00051D0D"/>
    <w:rsid w:val="00051E9C"/>
    <w:rsid w:val="00052AF2"/>
    <w:rsid w:val="0005320C"/>
    <w:rsid w:val="00053CFA"/>
    <w:rsid w:val="00054E26"/>
    <w:rsid w:val="00055136"/>
    <w:rsid w:val="000565D3"/>
    <w:rsid w:val="0005684C"/>
    <w:rsid w:val="0005769F"/>
    <w:rsid w:val="00057CEC"/>
    <w:rsid w:val="00060249"/>
    <w:rsid w:val="00060581"/>
    <w:rsid w:val="00060C35"/>
    <w:rsid w:val="00060E3F"/>
    <w:rsid w:val="000614AC"/>
    <w:rsid w:val="00061BE7"/>
    <w:rsid w:val="00061C68"/>
    <w:rsid w:val="00062AB2"/>
    <w:rsid w:val="00062ABF"/>
    <w:rsid w:val="00063428"/>
    <w:rsid w:val="000634C0"/>
    <w:rsid w:val="00063740"/>
    <w:rsid w:val="00064178"/>
    <w:rsid w:val="00064C9A"/>
    <w:rsid w:val="00065189"/>
    <w:rsid w:val="0006592E"/>
    <w:rsid w:val="000662CB"/>
    <w:rsid w:val="00066A03"/>
    <w:rsid w:val="0006782E"/>
    <w:rsid w:val="00067CDB"/>
    <w:rsid w:val="00070203"/>
    <w:rsid w:val="000702A2"/>
    <w:rsid w:val="00070747"/>
    <w:rsid w:val="00071CF4"/>
    <w:rsid w:val="00071E2F"/>
    <w:rsid w:val="00072109"/>
    <w:rsid w:val="000721C8"/>
    <w:rsid w:val="00072AF5"/>
    <w:rsid w:val="00072FF1"/>
    <w:rsid w:val="000732BD"/>
    <w:rsid w:val="00073683"/>
    <w:rsid w:val="00073814"/>
    <w:rsid w:val="00073C45"/>
    <w:rsid w:val="000746A7"/>
    <w:rsid w:val="00075882"/>
    <w:rsid w:val="00076006"/>
    <w:rsid w:val="00076890"/>
    <w:rsid w:val="000770FD"/>
    <w:rsid w:val="00077E91"/>
    <w:rsid w:val="000800C8"/>
    <w:rsid w:val="0008018F"/>
    <w:rsid w:val="00080338"/>
    <w:rsid w:val="00080D52"/>
    <w:rsid w:val="00080E68"/>
    <w:rsid w:val="00081588"/>
    <w:rsid w:val="00081E34"/>
    <w:rsid w:val="00082687"/>
    <w:rsid w:val="00082C0D"/>
    <w:rsid w:val="000835C4"/>
    <w:rsid w:val="00084465"/>
    <w:rsid w:val="00085AB5"/>
    <w:rsid w:val="000866E1"/>
    <w:rsid w:val="00086A04"/>
    <w:rsid w:val="00087C09"/>
    <w:rsid w:val="00090F1C"/>
    <w:rsid w:val="000910EE"/>
    <w:rsid w:val="00091A34"/>
    <w:rsid w:val="000921EB"/>
    <w:rsid w:val="000924A4"/>
    <w:rsid w:val="00094330"/>
    <w:rsid w:val="000949F4"/>
    <w:rsid w:val="00095BE2"/>
    <w:rsid w:val="000977A5"/>
    <w:rsid w:val="000A01EC"/>
    <w:rsid w:val="000A0818"/>
    <w:rsid w:val="000A0FEB"/>
    <w:rsid w:val="000A10EA"/>
    <w:rsid w:val="000A1B0A"/>
    <w:rsid w:val="000A2222"/>
    <w:rsid w:val="000A22D9"/>
    <w:rsid w:val="000A29ED"/>
    <w:rsid w:val="000A360D"/>
    <w:rsid w:val="000A385C"/>
    <w:rsid w:val="000A3E7C"/>
    <w:rsid w:val="000A3FF7"/>
    <w:rsid w:val="000A47AD"/>
    <w:rsid w:val="000A506A"/>
    <w:rsid w:val="000A50C6"/>
    <w:rsid w:val="000A5ED9"/>
    <w:rsid w:val="000A65F4"/>
    <w:rsid w:val="000A6C74"/>
    <w:rsid w:val="000A7C30"/>
    <w:rsid w:val="000B009C"/>
    <w:rsid w:val="000B02C0"/>
    <w:rsid w:val="000B1139"/>
    <w:rsid w:val="000B185E"/>
    <w:rsid w:val="000B1D07"/>
    <w:rsid w:val="000B2096"/>
    <w:rsid w:val="000B2597"/>
    <w:rsid w:val="000B3715"/>
    <w:rsid w:val="000B3DD5"/>
    <w:rsid w:val="000B473C"/>
    <w:rsid w:val="000B4A69"/>
    <w:rsid w:val="000B4B8C"/>
    <w:rsid w:val="000B606F"/>
    <w:rsid w:val="000B6182"/>
    <w:rsid w:val="000B67BE"/>
    <w:rsid w:val="000B68EA"/>
    <w:rsid w:val="000B6F0E"/>
    <w:rsid w:val="000B6F57"/>
    <w:rsid w:val="000B7F36"/>
    <w:rsid w:val="000B7FD6"/>
    <w:rsid w:val="000C050C"/>
    <w:rsid w:val="000C08FD"/>
    <w:rsid w:val="000C0CE8"/>
    <w:rsid w:val="000C0CF6"/>
    <w:rsid w:val="000C1067"/>
    <w:rsid w:val="000C1153"/>
    <w:rsid w:val="000C1794"/>
    <w:rsid w:val="000C1A04"/>
    <w:rsid w:val="000C1EF8"/>
    <w:rsid w:val="000C22CE"/>
    <w:rsid w:val="000C3203"/>
    <w:rsid w:val="000C3591"/>
    <w:rsid w:val="000C401A"/>
    <w:rsid w:val="000C48D1"/>
    <w:rsid w:val="000C4905"/>
    <w:rsid w:val="000C4C93"/>
    <w:rsid w:val="000C5055"/>
    <w:rsid w:val="000C5120"/>
    <w:rsid w:val="000C580A"/>
    <w:rsid w:val="000C67C9"/>
    <w:rsid w:val="000D00C7"/>
    <w:rsid w:val="000D0574"/>
    <w:rsid w:val="000D140D"/>
    <w:rsid w:val="000D15D4"/>
    <w:rsid w:val="000D1786"/>
    <w:rsid w:val="000D23FD"/>
    <w:rsid w:val="000D2621"/>
    <w:rsid w:val="000D301F"/>
    <w:rsid w:val="000D3487"/>
    <w:rsid w:val="000D364A"/>
    <w:rsid w:val="000D390E"/>
    <w:rsid w:val="000D3AAE"/>
    <w:rsid w:val="000D3C71"/>
    <w:rsid w:val="000D46D5"/>
    <w:rsid w:val="000D4AE9"/>
    <w:rsid w:val="000D4B73"/>
    <w:rsid w:val="000D4E54"/>
    <w:rsid w:val="000D5880"/>
    <w:rsid w:val="000D5B43"/>
    <w:rsid w:val="000D5FB6"/>
    <w:rsid w:val="000D6059"/>
    <w:rsid w:val="000D65E0"/>
    <w:rsid w:val="000D6A63"/>
    <w:rsid w:val="000D7246"/>
    <w:rsid w:val="000D76EE"/>
    <w:rsid w:val="000D7C72"/>
    <w:rsid w:val="000E086D"/>
    <w:rsid w:val="000E1346"/>
    <w:rsid w:val="000E1791"/>
    <w:rsid w:val="000E31B5"/>
    <w:rsid w:val="000E464B"/>
    <w:rsid w:val="000E4929"/>
    <w:rsid w:val="000E4C43"/>
    <w:rsid w:val="000E59CD"/>
    <w:rsid w:val="000E5AAC"/>
    <w:rsid w:val="000E6026"/>
    <w:rsid w:val="000E6C7C"/>
    <w:rsid w:val="000E6C9E"/>
    <w:rsid w:val="000E6F82"/>
    <w:rsid w:val="000E7540"/>
    <w:rsid w:val="000E7DD7"/>
    <w:rsid w:val="000F08B3"/>
    <w:rsid w:val="000F0960"/>
    <w:rsid w:val="000F0DB4"/>
    <w:rsid w:val="000F1C0E"/>
    <w:rsid w:val="000F2788"/>
    <w:rsid w:val="000F2B11"/>
    <w:rsid w:val="000F2F9A"/>
    <w:rsid w:val="000F34C1"/>
    <w:rsid w:val="000F3847"/>
    <w:rsid w:val="000F3D93"/>
    <w:rsid w:val="000F4744"/>
    <w:rsid w:val="000F49FD"/>
    <w:rsid w:val="000F4CE9"/>
    <w:rsid w:val="000F55DA"/>
    <w:rsid w:val="000F57FA"/>
    <w:rsid w:val="000F6039"/>
    <w:rsid w:val="000F626B"/>
    <w:rsid w:val="0010101D"/>
    <w:rsid w:val="00101215"/>
    <w:rsid w:val="001018A8"/>
    <w:rsid w:val="00101FC3"/>
    <w:rsid w:val="00102BDA"/>
    <w:rsid w:val="0010347A"/>
    <w:rsid w:val="00103FD9"/>
    <w:rsid w:val="001044B5"/>
    <w:rsid w:val="00104528"/>
    <w:rsid w:val="00104884"/>
    <w:rsid w:val="0010503E"/>
    <w:rsid w:val="001055C9"/>
    <w:rsid w:val="0010611A"/>
    <w:rsid w:val="001074EF"/>
    <w:rsid w:val="00107CF8"/>
    <w:rsid w:val="00107D6B"/>
    <w:rsid w:val="00110008"/>
    <w:rsid w:val="0011077C"/>
    <w:rsid w:val="00110C29"/>
    <w:rsid w:val="00110D70"/>
    <w:rsid w:val="00110F14"/>
    <w:rsid w:val="00111078"/>
    <w:rsid w:val="001111B1"/>
    <w:rsid w:val="00111641"/>
    <w:rsid w:val="001120CA"/>
    <w:rsid w:val="0011261E"/>
    <w:rsid w:val="0011264A"/>
    <w:rsid w:val="00114259"/>
    <w:rsid w:val="0011435F"/>
    <w:rsid w:val="001148C8"/>
    <w:rsid w:val="00115236"/>
    <w:rsid w:val="001153E8"/>
    <w:rsid w:val="0011555B"/>
    <w:rsid w:val="00115D12"/>
    <w:rsid w:val="00116712"/>
    <w:rsid w:val="00116852"/>
    <w:rsid w:val="0012028D"/>
    <w:rsid w:val="0012052B"/>
    <w:rsid w:val="00121476"/>
    <w:rsid w:val="001222C0"/>
    <w:rsid w:val="00122304"/>
    <w:rsid w:val="001224A4"/>
    <w:rsid w:val="001229A9"/>
    <w:rsid w:val="001232B4"/>
    <w:rsid w:val="00123384"/>
    <w:rsid w:val="001235A2"/>
    <w:rsid w:val="00123C70"/>
    <w:rsid w:val="001246CC"/>
    <w:rsid w:val="001259AA"/>
    <w:rsid w:val="00126A24"/>
    <w:rsid w:val="00127020"/>
    <w:rsid w:val="001272D1"/>
    <w:rsid w:val="0012740B"/>
    <w:rsid w:val="00130E32"/>
    <w:rsid w:val="00131D32"/>
    <w:rsid w:val="00132FD0"/>
    <w:rsid w:val="00133C19"/>
    <w:rsid w:val="00134C41"/>
    <w:rsid w:val="00135225"/>
    <w:rsid w:val="001355EF"/>
    <w:rsid w:val="00135B96"/>
    <w:rsid w:val="00135B9E"/>
    <w:rsid w:val="00135BDF"/>
    <w:rsid w:val="00135EB0"/>
    <w:rsid w:val="00136091"/>
    <w:rsid w:val="00136253"/>
    <w:rsid w:val="00136647"/>
    <w:rsid w:val="00136995"/>
    <w:rsid w:val="00136ACE"/>
    <w:rsid w:val="00136FC3"/>
    <w:rsid w:val="0013755A"/>
    <w:rsid w:val="001401F4"/>
    <w:rsid w:val="001409CD"/>
    <w:rsid w:val="001413E0"/>
    <w:rsid w:val="001416B7"/>
    <w:rsid w:val="0014192C"/>
    <w:rsid w:val="00141FB4"/>
    <w:rsid w:val="001437EE"/>
    <w:rsid w:val="00143EDA"/>
    <w:rsid w:val="00144C46"/>
    <w:rsid w:val="00145494"/>
    <w:rsid w:val="00145CDF"/>
    <w:rsid w:val="00145D00"/>
    <w:rsid w:val="0014634B"/>
    <w:rsid w:val="00146AF7"/>
    <w:rsid w:val="00146D6F"/>
    <w:rsid w:val="00147FA9"/>
    <w:rsid w:val="0015189B"/>
    <w:rsid w:val="00151A2E"/>
    <w:rsid w:val="001527DA"/>
    <w:rsid w:val="00152C64"/>
    <w:rsid w:val="00152F43"/>
    <w:rsid w:val="001533E0"/>
    <w:rsid w:val="00153489"/>
    <w:rsid w:val="0015521A"/>
    <w:rsid w:val="00156A0C"/>
    <w:rsid w:val="00156DB6"/>
    <w:rsid w:val="0015719B"/>
    <w:rsid w:val="0016027F"/>
    <w:rsid w:val="001606ED"/>
    <w:rsid w:val="00160A0C"/>
    <w:rsid w:val="00161291"/>
    <w:rsid w:val="00161C74"/>
    <w:rsid w:val="00161E94"/>
    <w:rsid w:val="001620F9"/>
    <w:rsid w:val="00163062"/>
    <w:rsid w:val="0016328B"/>
    <w:rsid w:val="00163660"/>
    <w:rsid w:val="001640DB"/>
    <w:rsid w:val="00164528"/>
    <w:rsid w:val="00165049"/>
    <w:rsid w:val="001655FF"/>
    <w:rsid w:val="0016641B"/>
    <w:rsid w:val="001675C1"/>
    <w:rsid w:val="00167888"/>
    <w:rsid w:val="00171106"/>
    <w:rsid w:val="00171F35"/>
    <w:rsid w:val="00172496"/>
    <w:rsid w:val="001725B6"/>
    <w:rsid w:val="0017290C"/>
    <w:rsid w:val="00172F45"/>
    <w:rsid w:val="00173747"/>
    <w:rsid w:val="00173DE4"/>
    <w:rsid w:val="00173E53"/>
    <w:rsid w:val="00174893"/>
    <w:rsid w:val="00174CB8"/>
    <w:rsid w:val="00174FE3"/>
    <w:rsid w:val="00176022"/>
    <w:rsid w:val="001762B6"/>
    <w:rsid w:val="001768BF"/>
    <w:rsid w:val="00177A8A"/>
    <w:rsid w:val="00177CC7"/>
    <w:rsid w:val="001811C0"/>
    <w:rsid w:val="00181201"/>
    <w:rsid w:val="00181966"/>
    <w:rsid w:val="001820B2"/>
    <w:rsid w:val="001821F5"/>
    <w:rsid w:val="0018472F"/>
    <w:rsid w:val="0018479C"/>
    <w:rsid w:val="00184930"/>
    <w:rsid w:val="00184F13"/>
    <w:rsid w:val="001853C8"/>
    <w:rsid w:val="00186A6C"/>
    <w:rsid w:val="00187048"/>
    <w:rsid w:val="00187ADF"/>
    <w:rsid w:val="001909E5"/>
    <w:rsid w:val="001916B8"/>
    <w:rsid w:val="00191768"/>
    <w:rsid w:val="001917DF"/>
    <w:rsid w:val="001921C0"/>
    <w:rsid w:val="00192376"/>
    <w:rsid w:val="00192699"/>
    <w:rsid w:val="00192A33"/>
    <w:rsid w:val="00192F86"/>
    <w:rsid w:val="001948A7"/>
    <w:rsid w:val="00195C2C"/>
    <w:rsid w:val="00197D0E"/>
    <w:rsid w:val="001A0331"/>
    <w:rsid w:val="001A0D6C"/>
    <w:rsid w:val="001A0FBA"/>
    <w:rsid w:val="001A13B7"/>
    <w:rsid w:val="001A15DC"/>
    <w:rsid w:val="001A228E"/>
    <w:rsid w:val="001A2F36"/>
    <w:rsid w:val="001A33BD"/>
    <w:rsid w:val="001A3FB7"/>
    <w:rsid w:val="001A5DD9"/>
    <w:rsid w:val="001A5F4F"/>
    <w:rsid w:val="001A6006"/>
    <w:rsid w:val="001A6409"/>
    <w:rsid w:val="001A7BEC"/>
    <w:rsid w:val="001A7EF9"/>
    <w:rsid w:val="001B035F"/>
    <w:rsid w:val="001B06D9"/>
    <w:rsid w:val="001B0756"/>
    <w:rsid w:val="001B09C5"/>
    <w:rsid w:val="001B1338"/>
    <w:rsid w:val="001B1AF0"/>
    <w:rsid w:val="001B2953"/>
    <w:rsid w:val="001B2B8D"/>
    <w:rsid w:val="001B317E"/>
    <w:rsid w:val="001B5ED6"/>
    <w:rsid w:val="001B6BA2"/>
    <w:rsid w:val="001B78D0"/>
    <w:rsid w:val="001B7E9B"/>
    <w:rsid w:val="001C0033"/>
    <w:rsid w:val="001C0915"/>
    <w:rsid w:val="001C11A6"/>
    <w:rsid w:val="001C13C3"/>
    <w:rsid w:val="001C1407"/>
    <w:rsid w:val="001C159A"/>
    <w:rsid w:val="001C15AE"/>
    <w:rsid w:val="001C18ED"/>
    <w:rsid w:val="001C2496"/>
    <w:rsid w:val="001C2910"/>
    <w:rsid w:val="001C3D65"/>
    <w:rsid w:val="001C582F"/>
    <w:rsid w:val="001C6702"/>
    <w:rsid w:val="001C6F5D"/>
    <w:rsid w:val="001C7070"/>
    <w:rsid w:val="001C7D61"/>
    <w:rsid w:val="001D0280"/>
    <w:rsid w:val="001D0817"/>
    <w:rsid w:val="001D0CC8"/>
    <w:rsid w:val="001D13D4"/>
    <w:rsid w:val="001D13FF"/>
    <w:rsid w:val="001D1708"/>
    <w:rsid w:val="001D180A"/>
    <w:rsid w:val="001D2D9B"/>
    <w:rsid w:val="001D2FA3"/>
    <w:rsid w:val="001D4EEF"/>
    <w:rsid w:val="001D54CB"/>
    <w:rsid w:val="001D5B79"/>
    <w:rsid w:val="001D5F9F"/>
    <w:rsid w:val="001D6018"/>
    <w:rsid w:val="001D684E"/>
    <w:rsid w:val="001D6B93"/>
    <w:rsid w:val="001D7ABE"/>
    <w:rsid w:val="001E01C2"/>
    <w:rsid w:val="001E0E02"/>
    <w:rsid w:val="001E0E78"/>
    <w:rsid w:val="001E121C"/>
    <w:rsid w:val="001E13BF"/>
    <w:rsid w:val="001E2EC8"/>
    <w:rsid w:val="001E36EE"/>
    <w:rsid w:val="001E398A"/>
    <w:rsid w:val="001E41F6"/>
    <w:rsid w:val="001E42FC"/>
    <w:rsid w:val="001E4977"/>
    <w:rsid w:val="001E4C36"/>
    <w:rsid w:val="001E5093"/>
    <w:rsid w:val="001E5154"/>
    <w:rsid w:val="001E5841"/>
    <w:rsid w:val="001E58F2"/>
    <w:rsid w:val="001E6608"/>
    <w:rsid w:val="001E6C98"/>
    <w:rsid w:val="001F07E4"/>
    <w:rsid w:val="001F0833"/>
    <w:rsid w:val="001F0D2A"/>
    <w:rsid w:val="001F0DD9"/>
    <w:rsid w:val="001F1278"/>
    <w:rsid w:val="001F18E4"/>
    <w:rsid w:val="001F1B6C"/>
    <w:rsid w:val="001F1CBC"/>
    <w:rsid w:val="001F2B63"/>
    <w:rsid w:val="001F3433"/>
    <w:rsid w:val="001F3E71"/>
    <w:rsid w:val="001F4608"/>
    <w:rsid w:val="001F4FC2"/>
    <w:rsid w:val="001F5345"/>
    <w:rsid w:val="001F7181"/>
    <w:rsid w:val="001F7395"/>
    <w:rsid w:val="001F7EB8"/>
    <w:rsid w:val="00200126"/>
    <w:rsid w:val="002014AE"/>
    <w:rsid w:val="002016C8"/>
    <w:rsid w:val="00201844"/>
    <w:rsid w:val="00201FC5"/>
    <w:rsid w:val="002028E1"/>
    <w:rsid w:val="00202A8C"/>
    <w:rsid w:val="00203480"/>
    <w:rsid w:val="0020400B"/>
    <w:rsid w:val="0020413A"/>
    <w:rsid w:val="00204B0D"/>
    <w:rsid w:val="00204C92"/>
    <w:rsid w:val="002057E2"/>
    <w:rsid w:val="00205A14"/>
    <w:rsid w:val="00205E1C"/>
    <w:rsid w:val="00205E43"/>
    <w:rsid w:val="002067EC"/>
    <w:rsid w:val="00206FCD"/>
    <w:rsid w:val="002070FD"/>
    <w:rsid w:val="0020772A"/>
    <w:rsid w:val="002101BE"/>
    <w:rsid w:val="0021098F"/>
    <w:rsid w:val="00210AFD"/>
    <w:rsid w:val="002111CA"/>
    <w:rsid w:val="00211540"/>
    <w:rsid w:val="0021160F"/>
    <w:rsid w:val="00211871"/>
    <w:rsid w:val="002134BD"/>
    <w:rsid w:val="00213D26"/>
    <w:rsid w:val="002140F6"/>
    <w:rsid w:val="00214E85"/>
    <w:rsid w:val="002159C2"/>
    <w:rsid w:val="00215BEF"/>
    <w:rsid w:val="00215C9A"/>
    <w:rsid w:val="002162C8"/>
    <w:rsid w:val="002163F1"/>
    <w:rsid w:val="0021651F"/>
    <w:rsid w:val="00216AF8"/>
    <w:rsid w:val="00216CA4"/>
    <w:rsid w:val="002173BD"/>
    <w:rsid w:val="0021751F"/>
    <w:rsid w:val="00220AEB"/>
    <w:rsid w:val="00221E51"/>
    <w:rsid w:val="00223A0C"/>
    <w:rsid w:val="00223F4D"/>
    <w:rsid w:val="00225530"/>
    <w:rsid w:val="00225547"/>
    <w:rsid w:val="00225BD5"/>
    <w:rsid w:val="002260C6"/>
    <w:rsid w:val="002261D5"/>
    <w:rsid w:val="00226485"/>
    <w:rsid w:val="0022672E"/>
    <w:rsid w:val="002269C3"/>
    <w:rsid w:val="00226EC7"/>
    <w:rsid w:val="00227139"/>
    <w:rsid w:val="00227A49"/>
    <w:rsid w:val="00227CED"/>
    <w:rsid w:val="00227E84"/>
    <w:rsid w:val="00227FAD"/>
    <w:rsid w:val="00231053"/>
    <w:rsid w:val="00231659"/>
    <w:rsid w:val="00231846"/>
    <w:rsid w:val="00231C22"/>
    <w:rsid w:val="00231CFB"/>
    <w:rsid w:val="00231D51"/>
    <w:rsid w:val="00231EB2"/>
    <w:rsid w:val="0023231A"/>
    <w:rsid w:val="002326DF"/>
    <w:rsid w:val="002339AE"/>
    <w:rsid w:val="00233D60"/>
    <w:rsid w:val="00233F35"/>
    <w:rsid w:val="0023427A"/>
    <w:rsid w:val="00234452"/>
    <w:rsid w:val="00235A08"/>
    <w:rsid w:val="00235F52"/>
    <w:rsid w:val="002367D8"/>
    <w:rsid w:val="00237624"/>
    <w:rsid w:val="0023782E"/>
    <w:rsid w:val="00237ADD"/>
    <w:rsid w:val="00237E71"/>
    <w:rsid w:val="00237E77"/>
    <w:rsid w:val="0024039C"/>
    <w:rsid w:val="0024068B"/>
    <w:rsid w:val="002412D3"/>
    <w:rsid w:val="00241E02"/>
    <w:rsid w:val="00242A5A"/>
    <w:rsid w:val="00243994"/>
    <w:rsid w:val="00243C2A"/>
    <w:rsid w:val="00243F1E"/>
    <w:rsid w:val="00244F69"/>
    <w:rsid w:val="0024587E"/>
    <w:rsid w:val="00245BB8"/>
    <w:rsid w:val="00246278"/>
    <w:rsid w:val="00250365"/>
    <w:rsid w:val="00250E60"/>
    <w:rsid w:val="00250ED0"/>
    <w:rsid w:val="002515B6"/>
    <w:rsid w:val="0025383F"/>
    <w:rsid w:val="00254272"/>
    <w:rsid w:val="0025441B"/>
    <w:rsid w:val="0025477A"/>
    <w:rsid w:val="002556EE"/>
    <w:rsid w:val="00256DCD"/>
    <w:rsid w:val="00257CD0"/>
    <w:rsid w:val="00260643"/>
    <w:rsid w:val="002607FB"/>
    <w:rsid w:val="00261362"/>
    <w:rsid w:val="00261BE4"/>
    <w:rsid w:val="00261E9D"/>
    <w:rsid w:val="002621F0"/>
    <w:rsid w:val="002623F9"/>
    <w:rsid w:val="00262595"/>
    <w:rsid w:val="00263912"/>
    <w:rsid w:val="00264398"/>
    <w:rsid w:val="00266585"/>
    <w:rsid w:val="00266B7F"/>
    <w:rsid w:val="00266EBC"/>
    <w:rsid w:val="00266FF9"/>
    <w:rsid w:val="002674E7"/>
    <w:rsid w:val="00270636"/>
    <w:rsid w:val="00270E28"/>
    <w:rsid w:val="002710AC"/>
    <w:rsid w:val="002714B1"/>
    <w:rsid w:val="00271608"/>
    <w:rsid w:val="0027202B"/>
    <w:rsid w:val="0027262B"/>
    <w:rsid w:val="00272FC3"/>
    <w:rsid w:val="002732AB"/>
    <w:rsid w:val="00273A07"/>
    <w:rsid w:val="00273BBE"/>
    <w:rsid w:val="00273DD6"/>
    <w:rsid w:val="00273F3E"/>
    <w:rsid w:val="00274E11"/>
    <w:rsid w:val="00275514"/>
    <w:rsid w:val="0027582E"/>
    <w:rsid w:val="00275E0F"/>
    <w:rsid w:val="002775F2"/>
    <w:rsid w:val="00277BC7"/>
    <w:rsid w:val="002807BC"/>
    <w:rsid w:val="00280BBB"/>
    <w:rsid w:val="00280E15"/>
    <w:rsid w:val="00280EE6"/>
    <w:rsid w:val="002817EA"/>
    <w:rsid w:val="00282873"/>
    <w:rsid w:val="002846B6"/>
    <w:rsid w:val="00284F3F"/>
    <w:rsid w:val="0028517A"/>
    <w:rsid w:val="002854F2"/>
    <w:rsid w:val="002855FB"/>
    <w:rsid w:val="002857B0"/>
    <w:rsid w:val="002858B5"/>
    <w:rsid w:val="00285C06"/>
    <w:rsid w:val="00285CA9"/>
    <w:rsid w:val="00287C5B"/>
    <w:rsid w:val="002901C7"/>
    <w:rsid w:val="002901F1"/>
    <w:rsid w:val="00290955"/>
    <w:rsid w:val="002909C3"/>
    <w:rsid w:val="002910EB"/>
    <w:rsid w:val="00291691"/>
    <w:rsid w:val="00291C63"/>
    <w:rsid w:val="00292311"/>
    <w:rsid w:val="0029263C"/>
    <w:rsid w:val="00292B34"/>
    <w:rsid w:val="0029360B"/>
    <w:rsid w:val="0029401B"/>
    <w:rsid w:val="00294D0D"/>
    <w:rsid w:val="00296084"/>
    <w:rsid w:val="0029687E"/>
    <w:rsid w:val="002978E8"/>
    <w:rsid w:val="002979D4"/>
    <w:rsid w:val="002A0CFF"/>
    <w:rsid w:val="002A1B69"/>
    <w:rsid w:val="002A3071"/>
    <w:rsid w:val="002A39AB"/>
    <w:rsid w:val="002A3A45"/>
    <w:rsid w:val="002A5E7E"/>
    <w:rsid w:val="002A5F41"/>
    <w:rsid w:val="002A668C"/>
    <w:rsid w:val="002A722D"/>
    <w:rsid w:val="002A724A"/>
    <w:rsid w:val="002A7C0C"/>
    <w:rsid w:val="002B0545"/>
    <w:rsid w:val="002B121A"/>
    <w:rsid w:val="002B16FC"/>
    <w:rsid w:val="002B23ED"/>
    <w:rsid w:val="002B2493"/>
    <w:rsid w:val="002B3780"/>
    <w:rsid w:val="002B39E7"/>
    <w:rsid w:val="002B4A48"/>
    <w:rsid w:val="002B4FC7"/>
    <w:rsid w:val="002B5FEA"/>
    <w:rsid w:val="002B654F"/>
    <w:rsid w:val="002B71E1"/>
    <w:rsid w:val="002C11D4"/>
    <w:rsid w:val="002C2D37"/>
    <w:rsid w:val="002C2F34"/>
    <w:rsid w:val="002C30FD"/>
    <w:rsid w:val="002C36A8"/>
    <w:rsid w:val="002C37FA"/>
    <w:rsid w:val="002C55D0"/>
    <w:rsid w:val="002C5636"/>
    <w:rsid w:val="002C6D93"/>
    <w:rsid w:val="002C7809"/>
    <w:rsid w:val="002C7FEA"/>
    <w:rsid w:val="002D01C1"/>
    <w:rsid w:val="002D10EC"/>
    <w:rsid w:val="002D131E"/>
    <w:rsid w:val="002D1FCB"/>
    <w:rsid w:val="002D27D8"/>
    <w:rsid w:val="002D2A30"/>
    <w:rsid w:val="002D2E9F"/>
    <w:rsid w:val="002D4083"/>
    <w:rsid w:val="002D408D"/>
    <w:rsid w:val="002D446C"/>
    <w:rsid w:val="002D49BC"/>
    <w:rsid w:val="002D61CE"/>
    <w:rsid w:val="002D6338"/>
    <w:rsid w:val="002D655C"/>
    <w:rsid w:val="002D6D99"/>
    <w:rsid w:val="002E0C33"/>
    <w:rsid w:val="002E1123"/>
    <w:rsid w:val="002E13EF"/>
    <w:rsid w:val="002E1E15"/>
    <w:rsid w:val="002E2EEC"/>
    <w:rsid w:val="002E377A"/>
    <w:rsid w:val="002E3F85"/>
    <w:rsid w:val="002E42E2"/>
    <w:rsid w:val="002E4338"/>
    <w:rsid w:val="002E4557"/>
    <w:rsid w:val="002E46B1"/>
    <w:rsid w:val="002E5521"/>
    <w:rsid w:val="002E5A88"/>
    <w:rsid w:val="002E5C83"/>
    <w:rsid w:val="002E5DAE"/>
    <w:rsid w:val="002E60C4"/>
    <w:rsid w:val="002E62F2"/>
    <w:rsid w:val="002E6750"/>
    <w:rsid w:val="002E6E26"/>
    <w:rsid w:val="002E71BB"/>
    <w:rsid w:val="002E726F"/>
    <w:rsid w:val="002F0063"/>
    <w:rsid w:val="002F0BBD"/>
    <w:rsid w:val="002F223D"/>
    <w:rsid w:val="002F29EE"/>
    <w:rsid w:val="002F2F90"/>
    <w:rsid w:val="002F4B1E"/>
    <w:rsid w:val="002F4B59"/>
    <w:rsid w:val="002F4E45"/>
    <w:rsid w:val="002F51B2"/>
    <w:rsid w:val="002F5B1A"/>
    <w:rsid w:val="002F709D"/>
    <w:rsid w:val="002F7B4F"/>
    <w:rsid w:val="00300A9E"/>
    <w:rsid w:val="0030135D"/>
    <w:rsid w:val="00301E48"/>
    <w:rsid w:val="00302361"/>
    <w:rsid w:val="00302544"/>
    <w:rsid w:val="00302A6D"/>
    <w:rsid w:val="00302D3D"/>
    <w:rsid w:val="00302FB5"/>
    <w:rsid w:val="003030C9"/>
    <w:rsid w:val="00303540"/>
    <w:rsid w:val="00304DD5"/>
    <w:rsid w:val="00304EB9"/>
    <w:rsid w:val="00306CA0"/>
    <w:rsid w:val="0030773C"/>
    <w:rsid w:val="003100B4"/>
    <w:rsid w:val="003104D1"/>
    <w:rsid w:val="0031158C"/>
    <w:rsid w:val="003124DF"/>
    <w:rsid w:val="003124F3"/>
    <w:rsid w:val="003127EA"/>
    <w:rsid w:val="003128F7"/>
    <w:rsid w:val="00314361"/>
    <w:rsid w:val="00314465"/>
    <w:rsid w:val="00314892"/>
    <w:rsid w:val="00314986"/>
    <w:rsid w:val="0031507C"/>
    <w:rsid w:val="003158C9"/>
    <w:rsid w:val="00315B4F"/>
    <w:rsid w:val="00315C39"/>
    <w:rsid w:val="00315F74"/>
    <w:rsid w:val="00316F2A"/>
    <w:rsid w:val="00317158"/>
    <w:rsid w:val="00317CE1"/>
    <w:rsid w:val="00317CF1"/>
    <w:rsid w:val="00317DE2"/>
    <w:rsid w:val="0032041D"/>
    <w:rsid w:val="00320C25"/>
    <w:rsid w:val="00321BA9"/>
    <w:rsid w:val="00322A8D"/>
    <w:rsid w:val="0032356B"/>
    <w:rsid w:val="00323917"/>
    <w:rsid w:val="003242E6"/>
    <w:rsid w:val="00324AC6"/>
    <w:rsid w:val="00324C1A"/>
    <w:rsid w:val="003261B4"/>
    <w:rsid w:val="003265D1"/>
    <w:rsid w:val="00326712"/>
    <w:rsid w:val="003268D1"/>
    <w:rsid w:val="003271EC"/>
    <w:rsid w:val="003300BE"/>
    <w:rsid w:val="0033015C"/>
    <w:rsid w:val="00330208"/>
    <w:rsid w:val="0033065B"/>
    <w:rsid w:val="00331C55"/>
    <w:rsid w:val="00331D57"/>
    <w:rsid w:val="00332334"/>
    <w:rsid w:val="00332534"/>
    <w:rsid w:val="00333067"/>
    <w:rsid w:val="00334F08"/>
    <w:rsid w:val="00336029"/>
    <w:rsid w:val="003361F2"/>
    <w:rsid w:val="00337B8D"/>
    <w:rsid w:val="00337DA7"/>
    <w:rsid w:val="0034017E"/>
    <w:rsid w:val="0034059A"/>
    <w:rsid w:val="003405FF"/>
    <w:rsid w:val="00340D5A"/>
    <w:rsid w:val="00340F72"/>
    <w:rsid w:val="0034115D"/>
    <w:rsid w:val="00341758"/>
    <w:rsid w:val="00341967"/>
    <w:rsid w:val="00341EB2"/>
    <w:rsid w:val="00342E03"/>
    <w:rsid w:val="003432A4"/>
    <w:rsid w:val="0034453C"/>
    <w:rsid w:val="0034597B"/>
    <w:rsid w:val="00345CB5"/>
    <w:rsid w:val="00346097"/>
    <w:rsid w:val="0034688F"/>
    <w:rsid w:val="00346B88"/>
    <w:rsid w:val="00347715"/>
    <w:rsid w:val="0035002D"/>
    <w:rsid w:val="0035040D"/>
    <w:rsid w:val="00350482"/>
    <w:rsid w:val="003507CB"/>
    <w:rsid w:val="00351092"/>
    <w:rsid w:val="00351D41"/>
    <w:rsid w:val="00352387"/>
    <w:rsid w:val="003523A7"/>
    <w:rsid w:val="00352867"/>
    <w:rsid w:val="00352EEA"/>
    <w:rsid w:val="00353552"/>
    <w:rsid w:val="00353631"/>
    <w:rsid w:val="003542A4"/>
    <w:rsid w:val="00354604"/>
    <w:rsid w:val="00354D2B"/>
    <w:rsid w:val="003551B6"/>
    <w:rsid w:val="00355420"/>
    <w:rsid w:val="0035546A"/>
    <w:rsid w:val="00355754"/>
    <w:rsid w:val="00355EF2"/>
    <w:rsid w:val="00356294"/>
    <w:rsid w:val="003563A3"/>
    <w:rsid w:val="00356838"/>
    <w:rsid w:val="00356FC0"/>
    <w:rsid w:val="003573B1"/>
    <w:rsid w:val="00357A7D"/>
    <w:rsid w:val="0036060F"/>
    <w:rsid w:val="00360652"/>
    <w:rsid w:val="00360C13"/>
    <w:rsid w:val="00361996"/>
    <w:rsid w:val="003619E7"/>
    <w:rsid w:val="003619EB"/>
    <w:rsid w:val="00361F39"/>
    <w:rsid w:val="0036213B"/>
    <w:rsid w:val="00362AF8"/>
    <w:rsid w:val="00364303"/>
    <w:rsid w:val="00364644"/>
    <w:rsid w:val="00366A7E"/>
    <w:rsid w:val="00367806"/>
    <w:rsid w:val="00367B75"/>
    <w:rsid w:val="00367BBD"/>
    <w:rsid w:val="00370040"/>
    <w:rsid w:val="00370108"/>
    <w:rsid w:val="00370ACA"/>
    <w:rsid w:val="0037183C"/>
    <w:rsid w:val="00371F4C"/>
    <w:rsid w:val="00372839"/>
    <w:rsid w:val="00372E52"/>
    <w:rsid w:val="003730BE"/>
    <w:rsid w:val="003739EA"/>
    <w:rsid w:val="0037438D"/>
    <w:rsid w:val="00374B89"/>
    <w:rsid w:val="00374FE3"/>
    <w:rsid w:val="0037558C"/>
    <w:rsid w:val="0037579F"/>
    <w:rsid w:val="00376971"/>
    <w:rsid w:val="00376C49"/>
    <w:rsid w:val="003778B8"/>
    <w:rsid w:val="0038164B"/>
    <w:rsid w:val="003824FD"/>
    <w:rsid w:val="003826AB"/>
    <w:rsid w:val="00382FC2"/>
    <w:rsid w:val="0038306B"/>
    <w:rsid w:val="0038327C"/>
    <w:rsid w:val="00383727"/>
    <w:rsid w:val="00383754"/>
    <w:rsid w:val="003837B7"/>
    <w:rsid w:val="00383AFD"/>
    <w:rsid w:val="00383DBE"/>
    <w:rsid w:val="0038471F"/>
    <w:rsid w:val="0038531E"/>
    <w:rsid w:val="0038559E"/>
    <w:rsid w:val="0038585E"/>
    <w:rsid w:val="00385934"/>
    <w:rsid w:val="003874CC"/>
    <w:rsid w:val="003875CC"/>
    <w:rsid w:val="00387D9C"/>
    <w:rsid w:val="003900C8"/>
    <w:rsid w:val="00390F24"/>
    <w:rsid w:val="0039228B"/>
    <w:rsid w:val="0039256C"/>
    <w:rsid w:val="00392C66"/>
    <w:rsid w:val="00392E96"/>
    <w:rsid w:val="00393C5E"/>
    <w:rsid w:val="00395A57"/>
    <w:rsid w:val="00395C70"/>
    <w:rsid w:val="00396306"/>
    <w:rsid w:val="00396EF6"/>
    <w:rsid w:val="00397265"/>
    <w:rsid w:val="0039732E"/>
    <w:rsid w:val="003A03E7"/>
    <w:rsid w:val="003A0A6C"/>
    <w:rsid w:val="003A0BBF"/>
    <w:rsid w:val="003A1349"/>
    <w:rsid w:val="003A1F1B"/>
    <w:rsid w:val="003A2C7F"/>
    <w:rsid w:val="003A2F12"/>
    <w:rsid w:val="003A378F"/>
    <w:rsid w:val="003A3A27"/>
    <w:rsid w:val="003A3E3C"/>
    <w:rsid w:val="003A492F"/>
    <w:rsid w:val="003A4BB4"/>
    <w:rsid w:val="003A5AF5"/>
    <w:rsid w:val="003A634D"/>
    <w:rsid w:val="003A635B"/>
    <w:rsid w:val="003A6D9D"/>
    <w:rsid w:val="003B0336"/>
    <w:rsid w:val="003B0767"/>
    <w:rsid w:val="003B092E"/>
    <w:rsid w:val="003B0939"/>
    <w:rsid w:val="003B1E72"/>
    <w:rsid w:val="003B2142"/>
    <w:rsid w:val="003B2743"/>
    <w:rsid w:val="003B2A0E"/>
    <w:rsid w:val="003B2E33"/>
    <w:rsid w:val="003B3041"/>
    <w:rsid w:val="003B350C"/>
    <w:rsid w:val="003B47B7"/>
    <w:rsid w:val="003B4CBA"/>
    <w:rsid w:val="003B5272"/>
    <w:rsid w:val="003B5449"/>
    <w:rsid w:val="003B56FF"/>
    <w:rsid w:val="003B5712"/>
    <w:rsid w:val="003B58B6"/>
    <w:rsid w:val="003B5BDF"/>
    <w:rsid w:val="003B5BFA"/>
    <w:rsid w:val="003B5CC9"/>
    <w:rsid w:val="003B6640"/>
    <w:rsid w:val="003B70B7"/>
    <w:rsid w:val="003B7C39"/>
    <w:rsid w:val="003C0227"/>
    <w:rsid w:val="003C0573"/>
    <w:rsid w:val="003C0C7B"/>
    <w:rsid w:val="003C11E5"/>
    <w:rsid w:val="003C18EB"/>
    <w:rsid w:val="003C2C02"/>
    <w:rsid w:val="003C3991"/>
    <w:rsid w:val="003C39D7"/>
    <w:rsid w:val="003C3E66"/>
    <w:rsid w:val="003C3FC8"/>
    <w:rsid w:val="003C415B"/>
    <w:rsid w:val="003C44B7"/>
    <w:rsid w:val="003C4623"/>
    <w:rsid w:val="003C519E"/>
    <w:rsid w:val="003C5571"/>
    <w:rsid w:val="003C5676"/>
    <w:rsid w:val="003C6B08"/>
    <w:rsid w:val="003C6C48"/>
    <w:rsid w:val="003C7335"/>
    <w:rsid w:val="003C77E0"/>
    <w:rsid w:val="003C7971"/>
    <w:rsid w:val="003C799E"/>
    <w:rsid w:val="003C7C8B"/>
    <w:rsid w:val="003C7E99"/>
    <w:rsid w:val="003D0045"/>
    <w:rsid w:val="003D0129"/>
    <w:rsid w:val="003D0486"/>
    <w:rsid w:val="003D0D0F"/>
    <w:rsid w:val="003D18A2"/>
    <w:rsid w:val="003D2346"/>
    <w:rsid w:val="003D2DC6"/>
    <w:rsid w:val="003D4134"/>
    <w:rsid w:val="003D4655"/>
    <w:rsid w:val="003D5664"/>
    <w:rsid w:val="003D5FAD"/>
    <w:rsid w:val="003D75D7"/>
    <w:rsid w:val="003D778A"/>
    <w:rsid w:val="003D7848"/>
    <w:rsid w:val="003D7DB5"/>
    <w:rsid w:val="003E1794"/>
    <w:rsid w:val="003E1F2B"/>
    <w:rsid w:val="003E237F"/>
    <w:rsid w:val="003E2CCE"/>
    <w:rsid w:val="003E2EA7"/>
    <w:rsid w:val="003E2F00"/>
    <w:rsid w:val="003E4046"/>
    <w:rsid w:val="003E6DA9"/>
    <w:rsid w:val="003E6E80"/>
    <w:rsid w:val="003E71C1"/>
    <w:rsid w:val="003F0737"/>
    <w:rsid w:val="003F0A75"/>
    <w:rsid w:val="003F0AB1"/>
    <w:rsid w:val="003F0CD0"/>
    <w:rsid w:val="003F151B"/>
    <w:rsid w:val="003F19E2"/>
    <w:rsid w:val="003F1D6C"/>
    <w:rsid w:val="003F23CD"/>
    <w:rsid w:val="003F26E3"/>
    <w:rsid w:val="003F2E1D"/>
    <w:rsid w:val="003F4849"/>
    <w:rsid w:val="003F5601"/>
    <w:rsid w:val="003F5899"/>
    <w:rsid w:val="003F6768"/>
    <w:rsid w:val="003F6A52"/>
    <w:rsid w:val="003F6B5C"/>
    <w:rsid w:val="003F7F33"/>
    <w:rsid w:val="0040012C"/>
    <w:rsid w:val="004003BE"/>
    <w:rsid w:val="004012E0"/>
    <w:rsid w:val="00401662"/>
    <w:rsid w:val="00401907"/>
    <w:rsid w:val="00401BB3"/>
    <w:rsid w:val="00402830"/>
    <w:rsid w:val="0040385E"/>
    <w:rsid w:val="00404218"/>
    <w:rsid w:val="00404DCA"/>
    <w:rsid w:val="00405985"/>
    <w:rsid w:val="00405A84"/>
    <w:rsid w:val="00405CA1"/>
    <w:rsid w:val="00405E56"/>
    <w:rsid w:val="0040672E"/>
    <w:rsid w:val="00406778"/>
    <w:rsid w:val="00406B12"/>
    <w:rsid w:val="0040786E"/>
    <w:rsid w:val="00407F98"/>
    <w:rsid w:val="0041011A"/>
    <w:rsid w:val="00410FFD"/>
    <w:rsid w:val="0041148B"/>
    <w:rsid w:val="00411F4E"/>
    <w:rsid w:val="0041352E"/>
    <w:rsid w:val="00414101"/>
    <w:rsid w:val="00414F7F"/>
    <w:rsid w:val="0041577F"/>
    <w:rsid w:val="00415AC8"/>
    <w:rsid w:val="00416B00"/>
    <w:rsid w:val="00417005"/>
    <w:rsid w:val="00417A9F"/>
    <w:rsid w:val="004201E9"/>
    <w:rsid w:val="004204F7"/>
    <w:rsid w:val="0042084C"/>
    <w:rsid w:val="00420B48"/>
    <w:rsid w:val="00421501"/>
    <w:rsid w:val="00421621"/>
    <w:rsid w:val="0042162B"/>
    <w:rsid w:val="00422BE8"/>
    <w:rsid w:val="00423881"/>
    <w:rsid w:val="004238A2"/>
    <w:rsid w:val="00423D9B"/>
    <w:rsid w:val="004241DF"/>
    <w:rsid w:val="004245E7"/>
    <w:rsid w:val="004249BF"/>
    <w:rsid w:val="00424A69"/>
    <w:rsid w:val="00424BEB"/>
    <w:rsid w:val="00424CBB"/>
    <w:rsid w:val="00424F67"/>
    <w:rsid w:val="0042516A"/>
    <w:rsid w:val="0042525F"/>
    <w:rsid w:val="004255BB"/>
    <w:rsid w:val="00425DF1"/>
    <w:rsid w:val="004305F9"/>
    <w:rsid w:val="0043146D"/>
    <w:rsid w:val="004314CB"/>
    <w:rsid w:val="00431BB3"/>
    <w:rsid w:val="00432A93"/>
    <w:rsid w:val="00432F1B"/>
    <w:rsid w:val="004336C7"/>
    <w:rsid w:val="00433D07"/>
    <w:rsid w:val="0043405F"/>
    <w:rsid w:val="004342B5"/>
    <w:rsid w:val="0043484B"/>
    <w:rsid w:val="004351D4"/>
    <w:rsid w:val="00435213"/>
    <w:rsid w:val="00436D38"/>
    <w:rsid w:val="00436DB2"/>
    <w:rsid w:val="00436E1B"/>
    <w:rsid w:val="0043798F"/>
    <w:rsid w:val="004379BC"/>
    <w:rsid w:val="00437A3C"/>
    <w:rsid w:val="004402AD"/>
    <w:rsid w:val="00440E9F"/>
    <w:rsid w:val="0044140C"/>
    <w:rsid w:val="004415EC"/>
    <w:rsid w:val="004437CF"/>
    <w:rsid w:val="00443E7F"/>
    <w:rsid w:val="00443EB5"/>
    <w:rsid w:val="0044502A"/>
    <w:rsid w:val="00445307"/>
    <w:rsid w:val="00445885"/>
    <w:rsid w:val="00445E49"/>
    <w:rsid w:val="00445E65"/>
    <w:rsid w:val="00445EFE"/>
    <w:rsid w:val="00446465"/>
    <w:rsid w:val="004470D8"/>
    <w:rsid w:val="00447E4F"/>
    <w:rsid w:val="00450259"/>
    <w:rsid w:val="004508B0"/>
    <w:rsid w:val="00450A85"/>
    <w:rsid w:val="00450B03"/>
    <w:rsid w:val="004510E8"/>
    <w:rsid w:val="00451278"/>
    <w:rsid w:val="0045173B"/>
    <w:rsid w:val="00451BB5"/>
    <w:rsid w:val="00451C1F"/>
    <w:rsid w:val="00452D6C"/>
    <w:rsid w:val="00454022"/>
    <w:rsid w:val="00456941"/>
    <w:rsid w:val="00456DAC"/>
    <w:rsid w:val="004578E4"/>
    <w:rsid w:val="00457B77"/>
    <w:rsid w:val="00457D00"/>
    <w:rsid w:val="00460039"/>
    <w:rsid w:val="00460B06"/>
    <w:rsid w:val="00460CBA"/>
    <w:rsid w:val="00460D34"/>
    <w:rsid w:val="00460DC8"/>
    <w:rsid w:val="004615DD"/>
    <w:rsid w:val="00461A5E"/>
    <w:rsid w:val="004621BD"/>
    <w:rsid w:val="00463C51"/>
    <w:rsid w:val="0046499D"/>
    <w:rsid w:val="00464C0A"/>
    <w:rsid w:val="0046522B"/>
    <w:rsid w:val="004659D9"/>
    <w:rsid w:val="00466B31"/>
    <w:rsid w:val="0047002C"/>
    <w:rsid w:val="00470885"/>
    <w:rsid w:val="00471033"/>
    <w:rsid w:val="00471B18"/>
    <w:rsid w:val="0047214B"/>
    <w:rsid w:val="00472766"/>
    <w:rsid w:val="004738FB"/>
    <w:rsid w:val="004740EA"/>
    <w:rsid w:val="00474C08"/>
    <w:rsid w:val="00474EBD"/>
    <w:rsid w:val="004750DA"/>
    <w:rsid w:val="004753CA"/>
    <w:rsid w:val="00476290"/>
    <w:rsid w:val="004762A5"/>
    <w:rsid w:val="004763AB"/>
    <w:rsid w:val="00480759"/>
    <w:rsid w:val="00480A67"/>
    <w:rsid w:val="00480AA6"/>
    <w:rsid w:val="00481210"/>
    <w:rsid w:val="00481850"/>
    <w:rsid w:val="00481939"/>
    <w:rsid w:val="00481BD5"/>
    <w:rsid w:val="00481CE3"/>
    <w:rsid w:val="00481EA1"/>
    <w:rsid w:val="004826EB"/>
    <w:rsid w:val="0048339B"/>
    <w:rsid w:val="004843EC"/>
    <w:rsid w:val="004847E6"/>
    <w:rsid w:val="004849AC"/>
    <w:rsid w:val="00484A56"/>
    <w:rsid w:val="00484C5A"/>
    <w:rsid w:val="004855C5"/>
    <w:rsid w:val="00486127"/>
    <w:rsid w:val="00486454"/>
    <w:rsid w:val="00486EF6"/>
    <w:rsid w:val="00487210"/>
    <w:rsid w:val="004873DB"/>
    <w:rsid w:val="00487922"/>
    <w:rsid w:val="00490F8B"/>
    <w:rsid w:val="004917F0"/>
    <w:rsid w:val="00491B1B"/>
    <w:rsid w:val="004920CC"/>
    <w:rsid w:val="00492339"/>
    <w:rsid w:val="00492A79"/>
    <w:rsid w:val="0049301E"/>
    <w:rsid w:val="0049325F"/>
    <w:rsid w:val="00493535"/>
    <w:rsid w:val="00493780"/>
    <w:rsid w:val="00495A0C"/>
    <w:rsid w:val="00496186"/>
    <w:rsid w:val="00496EEC"/>
    <w:rsid w:val="0049712A"/>
    <w:rsid w:val="004974BB"/>
    <w:rsid w:val="004A03B0"/>
    <w:rsid w:val="004A059F"/>
    <w:rsid w:val="004A06C1"/>
    <w:rsid w:val="004A0E77"/>
    <w:rsid w:val="004A1497"/>
    <w:rsid w:val="004A171A"/>
    <w:rsid w:val="004A220C"/>
    <w:rsid w:val="004A241C"/>
    <w:rsid w:val="004A2729"/>
    <w:rsid w:val="004A316D"/>
    <w:rsid w:val="004A3400"/>
    <w:rsid w:val="004A3490"/>
    <w:rsid w:val="004A393D"/>
    <w:rsid w:val="004A3C36"/>
    <w:rsid w:val="004A4447"/>
    <w:rsid w:val="004A4BE6"/>
    <w:rsid w:val="004A4C7A"/>
    <w:rsid w:val="004A4FB1"/>
    <w:rsid w:val="004A57D8"/>
    <w:rsid w:val="004A6851"/>
    <w:rsid w:val="004A69F3"/>
    <w:rsid w:val="004A6D43"/>
    <w:rsid w:val="004A740F"/>
    <w:rsid w:val="004B07E7"/>
    <w:rsid w:val="004B162F"/>
    <w:rsid w:val="004B2A25"/>
    <w:rsid w:val="004B3546"/>
    <w:rsid w:val="004B4170"/>
    <w:rsid w:val="004B436D"/>
    <w:rsid w:val="004B5137"/>
    <w:rsid w:val="004B58B9"/>
    <w:rsid w:val="004B5BAC"/>
    <w:rsid w:val="004B5E69"/>
    <w:rsid w:val="004B748E"/>
    <w:rsid w:val="004B7AA8"/>
    <w:rsid w:val="004C04AA"/>
    <w:rsid w:val="004C18E3"/>
    <w:rsid w:val="004C1AB1"/>
    <w:rsid w:val="004C1D9B"/>
    <w:rsid w:val="004C2128"/>
    <w:rsid w:val="004C2B7D"/>
    <w:rsid w:val="004C2F0D"/>
    <w:rsid w:val="004C3AF6"/>
    <w:rsid w:val="004C4028"/>
    <w:rsid w:val="004C40CB"/>
    <w:rsid w:val="004C454E"/>
    <w:rsid w:val="004C5538"/>
    <w:rsid w:val="004C5742"/>
    <w:rsid w:val="004C68A0"/>
    <w:rsid w:val="004C6B8B"/>
    <w:rsid w:val="004C74E0"/>
    <w:rsid w:val="004C7896"/>
    <w:rsid w:val="004C7C2E"/>
    <w:rsid w:val="004D02FD"/>
    <w:rsid w:val="004D0407"/>
    <w:rsid w:val="004D1705"/>
    <w:rsid w:val="004D1D25"/>
    <w:rsid w:val="004D288B"/>
    <w:rsid w:val="004D2EBA"/>
    <w:rsid w:val="004D393B"/>
    <w:rsid w:val="004D4611"/>
    <w:rsid w:val="004D5272"/>
    <w:rsid w:val="004D5C73"/>
    <w:rsid w:val="004D65EE"/>
    <w:rsid w:val="004D6879"/>
    <w:rsid w:val="004D7877"/>
    <w:rsid w:val="004D7F46"/>
    <w:rsid w:val="004E0607"/>
    <w:rsid w:val="004E088B"/>
    <w:rsid w:val="004E0C6E"/>
    <w:rsid w:val="004E0D24"/>
    <w:rsid w:val="004E12F3"/>
    <w:rsid w:val="004E13AC"/>
    <w:rsid w:val="004E1616"/>
    <w:rsid w:val="004E1BDB"/>
    <w:rsid w:val="004E2E22"/>
    <w:rsid w:val="004E349E"/>
    <w:rsid w:val="004E35F6"/>
    <w:rsid w:val="004E410C"/>
    <w:rsid w:val="004E44FD"/>
    <w:rsid w:val="004E49C8"/>
    <w:rsid w:val="004E4A86"/>
    <w:rsid w:val="004E4E4C"/>
    <w:rsid w:val="004E5440"/>
    <w:rsid w:val="004E6350"/>
    <w:rsid w:val="004E6C93"/>
    <w:rsid w:val="004E73DF"/>
    <w:rsid w:val="004F047E"/>
    <w:rsid w:val="004F04AD"/>
    <w:rsid w:val="004F11CC"/>
    <w:rsid w:val="004F138B"/>
    <w:rsid w:val="004F1586"/>
    <w:rsid w:val="004F1A1F"/>
    <w:rsid w:val="004F3150"/>
    <w:rsid w:val="004F36B5"/>
    <w:rsid w:val="004F3996"/>
    <w:rsid w:val="004F4034"/>
    <w:rsid w:val="004F435E"/>
    <w:rsid w:val="004F61D2"/>
    <w:rsid w:val="004F68AD"/>
    <w:rsid w:val="004F7097"/>
    <w:rsid w:val="004F7A3A"/>
    <w:rsid w:val="004F7ADE"/>
    <w:rsid w:val="004F7ECC"/>
    <w:rsid w:val="005003CE"/>
    <w:rsid w:val="0050054A"/>
    <w:rsid w:val="00501876"/>
    <w:rsid w:val="00501B51"/>
    <w:rsid w:val="00502BC0"/>
    <w:rsid w:val="005033B9"/>
    <w:rsid w:val="00503A0F"/>
    <w:rsid w:val="00503DD2"/>
    <w:rsid w:val="00505436"/>
    <w:rsid w:val="005064BD"/>
    <w:rsid w:val="00507A81"/>
    <w:rsid w:val="00510BEB"/>
    <w:rsid w:val="00511705"/>
    <w:rsid w:val="005119D3"/>
    <w:rsid w:val="00511CC4"/>
    <w:rsid w:val="00512C8D"/>
    <w:rsid w:val="00512CF7"/>
    <w:rsid w:val="00513617"/>
    <w:rsid w:val="00513E81"/>
    <w:rsid w:val="0051417D"/>
    <w:rsid w:val="00515A84"/>
    <w:rsid w:val="00515F92"/>
    <w:rsid w:val="005164DB"/>
    <w:rsid w:val="0051652E"/>
    <w:rsid w:val="0051797B"/>
    <w:rsid w:val="00517FD0"/>
    <w:rsid w:val="00520517"/>
    <w:rsid w:val="00521057"/>
    <w:rsid w:val="00521226"/>
    <w:rsid w:val="00521922"/>
    <w:rsid w:val="00521A60"/>
    <w:rsid w:val="005221C6"/>
    <w:rsid w:val="00523048"/>
    <w:rsid w:val="00523EC9"/>
    <w:rsid w:val="00524213"/>
    <w:rsid w:val="005255A2"/>
    <w:rsid w:val="00526013"/>
    <w:rsid w:val="00526E7D"/>
    <w:rsid w:val="00526F53"/>
    <w:rsid w:val="00527894"/>
    <w:rsid w:val="00527B3E"/>
    <w:rsid w:val="00530276"/>
    <w:rsid w:val="00530B54"/>
    <w:rsid w:val="00531499"/>
    <w:rsid w:val="005314C8"/>
    <w:rsid w:val="00531E19"/>
    <w:rsid w:val="00532DA8"/>
    <w:rsid w:val="005330C8"/>
    <w:rsid w:val="0053368F"/>
    <w:rsid w:val="00533CB9"/>
    <w:rsid w:val="00535AF4"/>
    <w:rsid w:val="00535D26"/>
    <w:rsid w:val="00536270"/>
    <w:rsid w:val="00536431"/>
    <w:rsid w:val="00536EB1"/>
    <w:rsid w:val="00536FED"/>
    <w:rsid w:val="005376ED"/>
    <w:rsid w:val="005400A6"/>
    <w:rsid w:val="0054031A"/>
    <w:rsid w:val="00540C7F"/>
    <w:rsid w:val="00540DCA"/>
    <w:rsid w:val="00541130"/>
    <w:rsid w:val="00541F23"/>
    <w:rsid w:val="00542BF3"/>
    <w:rsid w:val="00542F6E"/>
    <w:rsid w:val="005431D8"/>
    <w:rsid w:val="005438D7"/>
    <w:rsid w:val="0054394F"/>
    <w:rsid w:val="00544375"/>
    <w:rsid w:val="00544578"/>
    <w:rsid w:val="00544E66"/>
    <w:rsid w:val="00544E9A"/>
    <w:rsid w:val="00544FF8"/>
    <w:rsid w:val="00545F77"/>
    <w:rsid w:val="005462DF"/>
    <w:rsid w:val="00547074"/>
    <w:rsid w:val="005471EF"/>
    <w:rsid w:val="00547305"/>
    <w:rsid w:val="00550386"/>
    <w:rsid w:val="005528CE"/>
    <w:rsid w:val="00552F50"/>
    <w:rsid w:val="005534D2"/>
    <w:rsid w:val="00554029"/>
    <w:rsid w:val="00554D9E"/>
    <w:rsid w:val="00555112"/>
    <w:rsid w:val="00555BD3"/>
    <w:rsid w:val="00556800"/>
    <w:rsid w:val="0055697C"/>
    <w:rsid w:val="00557495"/>
    <w:rsid w:val="005575EE"/>
    <w:rsid w:val="00557AB2"/>
    <w:rsid w:val="005602E5"/>
    <w:rsid w:val="00560463"/>
    <w:rsid w:val="005604C0"/>
    <w:rsid w:val="00560800"/>
    <w:rsid w:val="00561414"/>
    <w:rsid w:val="005618B2"/>
    <w:rsid w:val="0056223B"/>
    <w:rsid w:val="005635F7"/>
    <w:rsid w:val="00563873"/>
    <w:rsid w:val="00563AED"/>
    <w:rsid w:val="00563D0C"/>
    <w:rsid w:val="00563D46"/>
    <w:rsid w:val="0056429E"/>
    <w:rsid w:val="00564CB4"/>
    <w:rsid w:val="0056577C"/>
    <w:rsid w:val="005661F3"/>
    <w:rsid w:val="005664BB"/>
    <w:rsid w:val="00567431"/>
    <w:rsid w:val="005674A0"/>
    <w:rsid w:val="00567AC1"/>
    <w:rsid w:val="00567B53"/>
    <w:rsid w:val="00567B96"/>
    <w:rsid w:val="00570840"/>
    <w:rsid w:val="005708FE"/>
    <w:rsid w:val="0057234E"/>
    <w:rsid w:val="005726AC"/>
    <w:rsid w:val="00572A39"/>
    <w:rsid w:val="00572D0A"/>
    <w:rsid w:val="005733B4"/>
    <w:rsid w:val="00575A39"/>
    <w:rsid w:val="00576BE4"/>
    <w:rsid w:val="0057745A"/>
    <w:rsid w:val="00577F75"/>
    <w:rsid w:val="00580554"/>
    <w:rsid w:val="00580CD1"/>
    <w:rsid w:val="005810A5"/>
    <w:rsid w:val="00581ADF"/>
    <w:rsid w:val="0058221F"/>
    <w:rsid w:val="00582AD4"/>
    <w:rsid w:val="00582D37"/>
    <w:rsid w:val="005836AA"/>
    <w:rsid w:val="00583ACF"/>
    <w:rsid w:val="00583DBA"/>
    <w:rsid w:val="00584251"/>
    <w:rsid w:val="00585328"/>
    <w:rsid w:val="0058578A"/>
    <w:rsid w:val="00586398"/>
    <w:rsid w:val="00587200"/>
    <w:rsid w:val="00587628"/>
    <w:rsid w:val="00590C1B"/>
    <w:rsid w:val="00591473"/>
    <w:rsid w:val="00592625"/>
    <w:rsid w:val="005930BF"/>
    <w:rsid w:val="00593323"/>
    <w:rsid w:val="0059347B"/>
    <w:rsid w:val="00593C93"/>
    <w:rsid w:val="00594AB2"/>
    <w:rsid w:val="00595100"/>
    <w:rsid w:val="005960E5"/>
    <w:rsid w:val="005963DE"/>
    <w:rsid w:val="00596685"/>
    <w:rsid w:val="0059672C"/>
    <w:rsid w:val="00596910"/>
    <w:rsid w:val="00596BE2"/>
    <w:rsid w:val="005A0091"/>
    <w:rsid w:val="005A19EE"/>
    <w:rsid w:val="005A1AF6"/>
    <w:rsid w:val="005A2C44"/>
    <w:rsid w:val="005A2E8C"/>
    <w:rsid w:val="005A3982"/>
    <w:rsid w:val="005A3A72"/>
    <w:rsid w:val="005A3E50"/>
    <w:rsid w:val="005A40EB"/>
    <w:rsid w:val="005A4ECB"/>
    <w:rsid w:val="005A530E"/>
    <w:rsid w:val="005A56DE"/>
    <w:rsid w:val="005A67C9"/>
    <w:rsid w:val="005A6B57"/>
    <w:rsid w:val="005A710C"/>
    <w:rsid w:val="005A71AA"/>
    <w:rsid w:val="005A79E0"/>
    <w:rsid w:val="005A7C0D"/>
    <w:rsid w:val="005B01D7"/>
    <w:rsid w:val="005B02D7"/>
    <w:rsid w:val="005B0858"/>
    <w:rsid w:val="005B0AC4"/>
    <w:rsid w:val="005B1521"/>
    <w:rsid w:val="005B1BBE"/>
    <w:rsid w:val="005B2696"/>
    <w:rsid w:val="005B2956"/>
    <w:rsid w:val="005B2AD9"/>
    <w:rsid w:val="005B371B"/>
    <w:rsid w:val="005B373C"/>
    <w:rsid w:val="005B400F"/>
    <w:rsid w:val="005B459B"/>
    <w:rsid w:val="005B46B4"/>
    <w:rsid w:val="005B5E62"/>
    <w:rsid w:val="005B7116"/>
    <w:rsid w:val="005B7AE5"/>
    <w:rsid w:val="005C0517"/>
    <w:rsid w:val="005C15B1"/>
    <w:rsid w:val="005C1B3E"/>
    <w:rsid w:val="005C1C29"/>
    <w:rsid w:val="005C2188"/>
    <w:rsid w:val="005C2D4A"/>
    <w:rsid w:val="005C3229"/>
    <w:rsid w:val="005C3574"/>
    <w:rsid w:val="005C49A5"/>
    <w:rsid w:val="005C50CB"/>
    <w:rsid w:val="005C665B"/>
    <w:rsid w:val="005C7773"/>
    <w:rsid w:val="005C779F"/>
    <w:rsid w:val="005D03F5"/>
    <w:rsid w:val="005D07B2"/>
    <w:rsid w:val="005D0A55"/>
    <w:rsid w:val="005D0B6E"/>
    <w:rsid w:val="005D0C60"/>
    <w:rsid w:val="005D1A07"/>
    <w:rsid w:val="005D2093"/>
    <w:rsid w:val="005D21DB"/>
    <w:rsid w:val="005D223B"/>
    <w:rsid w:val="005D2345"/>
    <w:rsid w:val="005D313B"/>
    <w:rsid w:val="005D340B"/>
    <w:rsid w:val="005D3C13"/>
    <w:rsid w:val="005D53B1"/>
    <w:rsid w:val="005D5811"/>
    <w:rsid w:val="005D5F46"/>
    <w:rsid w:val="005D5FBC"/>
    <w:rsid w:val="005D6556"/>
    <w:rsid w:val="005D7CC2"/>
    <w:rsid w:val="005D7E6A"/>
    <w:rsid w:val="005E064A"/>
    <w:rsid w:val="005E149E"/>
    <w:rsid w:val="005E36C6"/>
    <w:rsid w:val="005E3A58"/>
    <w:rsid w:val="005E3C0D"/>
    <w:rsid w:val="005E5773"/>
    <w:rsid w:val="005E5C74"/>
    <w:rsid w:val="005E672E"/>
    <w:rsid w:val="005E6A8A"/>
    <w:rsid w:val="005F05C5"/>
    <w:rsid w:val="005F19A0"/>
    <w:rsid w:val="005F1E3F"/>
    <w:rsid w:val="005F2307"/>
    <w:rsid w:val="005F2373"/>
    <w:rsid w:val="005F2C62"/>
    <w:rsid w:val="005F3052"/>
    <w:rsid w:val="005F3254"/>
    <w:rsid w:val="005F408E"/>
    <w:rsid w:val="005F41D5"/>
    <w:rsid w:val="005F4757"/>
    <w:rsid w:val="005F5450"/>
    <w:rsid w:val="005F55EE"/>
    <w:rsid w:val="005F6743"/>
    <w:rsid w:val="005F7DDB"/>
    <w:rsid w:val="00600151"/>
    <w:rsid w:val="00600407"/>
    <w:rsid w:val="00600BA6"/>
    <w:rsid w:val="00600E43"/>
    <w:rsid w:val="006017AC"/>
    <w:rsid w:val="00601C4F"/>
    <w:rsid w:val="00601C59"/>
    <w:rsid w:val="00602E4E"/>
    <w:rsid w:val="00602ECD"/>
    <w:rsid w:val="00603621"/>
    <w:rsid w:val="00603B34"/>
    <w:rsid w:val="00603C9E"/>
    <w:rsid w:val="00603CF6"/>
    <w:rsid w:val="00604D27"/>
    <w:rsid w:val="0060573E"/>
    <w:rsid w:val="00606C28"/>
    <w:rsid w:val="006071B5"/>
    <w:rsid w:val="006078D5"/>
    <w:rsid w:val="006079E0"/>
    <w:rsid w:val="00611B9E"/>
    <w:rsid w:val="00612E85"/>
    <w:rsid w:val="00613EEF"/>
    <w:rsid w:val="00615153"/>
    <w:rsid w:val="00615C18"/>
    <w:rsid w:val="00616197"/>
    <w:rsid w:val="00616A68"/>
    <w:rsid w:val="00616A73"/>
    <w:rsid w:val="00617103"/>
    <w:rsid w:val="00617CC1"/>
    <w:rsid w:val="00621055"/>
    <w:rsid w:val="006217A1"/>
    <w:rsid w:val="006217CE"/>
    <w:rsid w:val="00621A88"/>
    <w:rsid w:val="00622031"/>
    <w:rsid w:val="00622E1F"/>
    <w:rsid w:val="006243AE"/>
    <w:rsid w:val="0062561E"/>
    <w:rsid w:val="00625DC8"/>
    <w:rsid w:val="00625DE5"/>
    <w:rsid w:val="006268E2"/>
    <w:rsid w:val="00626C76"/>
    <w:rsid w:val="00626F4E"/>
    <w:rsid w:val="006274BB"/>
    <w:rsid w:val="006274FF"/>
    <w:rsid w:val="00627581"/>
    <w:rsid w:val="00627596"/>
    <w:rsid w:val="006278B6"/>
    <w:rsid w:val="00627973"/>
    <w:rsid w:val="00630897"/>
    <w:rsid w:val="00630E48"/>
    <w:rsid w:val="006310C0"/>
    <w:rsid w:val="006315B7"/>
    <w:rsid w:val="00631D14"/>
    <w:rsid w:val="00631D2E"/>
    <w:rsid w:val="00631DA4"/>
    <w:rsid w:val="006320DD"/>
    <w:rsid w:val="006329B2"/>
    <w:rsid w:val="006343F5"/>
    <w:rsid w:val="00635099"/>
    <w:rsid w:val="00635596"/>
    <w:rsid w:val="006356E8"/>
    <w:rsid w:val="00635A31"/>
    <w:rsid w:val="00635AC4"/>
    <w:rsid w:val="006361CC"/>
    <w:rsid w:val="00636790"/>
    <w:rsid w:val="00636F10"/>
    <w:rsid w:val="006377EB"/>
    <w:rsid w:val="0064135D"/>
    <w:rsid w:val="00641D5C"/>
    <w:rsid w:val="006421B3"/>
    <w:rsid w:val="00642751"/>
    <w:rsid w:val="00642B3D"/>
    <w:rsid w:val="00642C88"/>
    <w:rsid w:val="00643C29"/>
    <w:rsid w:val="00643E22"/>
    <w:rsid w:val="006444C0"/>
    <w:rsid w:val="00644B26"/>
    <w:rsid w:val="00644F70"/>
    <w:rsid w:val="00644FAA"/>
    <w:rsid w:val="00645CFA"/>
    <w:rsid w:val="0064639A"/>
    <w:rsid w:val="00647FC9"/>
    <w:rsid w:val="00650604"/>
    <w:rsid w:val="0065072D"/>
    <w:rsid w:val="0065097B"/>
    <w:rsid w:val="00651820"/>
    <w:rsid w:val="006519FE"/>
    <w:rsid w:val="006527BD"/>
    <w:rsid w:val="00652985"/>
    <w:rsid w:val="00652D14"/>
    <w:rsid w:val="00652ED0"/>
    <w:rsid w:val="00654A49"/>
    <w:rsid w:val="00654B58"/>
    <w:rsid w:val="0065577A"/>
    <w:rsid w:val="00655B6E"/>
    <w:rsid w:val="00656508"/>
    <w:rsid w:val="00657353"/>
    <w:rsid w:val="0065743D"/>
    <w:rsid w:val="006578EF"/>
    <w:rsid w:val="00660637"/>
    <w:rsid w:val="00661B5A"/>
    <w:rsid w:val="00661F43"/>
    <w:rsid w:val="00662DC2"/>
    <w:rsid w:val="006636F4"/>
    <w:rsid w:val="006645A7"/>
    <w:rsid w:val="006647B0"/>
    <w:rsid w:val="00664931"/>
    <w:rsid w:val="00666032"/>
    <w:rsid w:val="006662FA"/>
    <w:rsid w:val="00666312"/>
    <w:rsid w:val="0066693A"/>
    <w:rsid w:val="00666A30"/>
    <w:rsid w:val="00666DB9"/>
    <w:rsid w:val="00667271"/>
    <w:rsid w:val="00667BF5"/>
    <w:rsid w:val="00670649"/>
    <w:rsid w:val="006706B4"/>
    <w:rsid w:val="00670755"/>
    <w:rsid w:val="00670E0E"/>
    <w:rsid w:val="00671091"/>
    <w:rsid w:val="00672503"/>
    <w:rsid w:val="00672B2D"/>
    <w:rsid w:val="00672B77"/>
    <w:rsid w:val="00673126"/>
    <w:rsid w:val="006735E9"/>
    <w:rsid w:val="00675A1E"/>
    <w:rsid w:val="00675D5C"/>
    <w:rsid w:val="00676487"/>
    <w:rsid w:val="00676C70"/>
    <w:rsid w:val="00677ADC"/>
    <w:rsid w:val="00677B4F"/>
    <w:rsid w:val="00677BCC"/>
    <w:rsid w:val="00682C6D"/>
    <w:rsid w:val="006839E0"/>
    <w:rsid w:val="00684AA9"/>
    <w:rsid w:val="00685BA5"/>
    <w:rsid w:val="00685C3E"/>
    <w:rsid w:val="00685FEB"/>
    <w:rsid w:val="0068657C"/>
    <w:rsid w:val="006867DA"/>
    <w:rsid w:val="0068687B"/>
    <w:rsid w:val="00686C5D"/>
    <w:rsid w:val="00686EF5"/>
    <w:rsid w:val="00690565"/>
    <w:rsid w:val="00690665"/>
    <w:rsid w:val="006908CE"/>
    <w:rsid w:val="00690A67"/>
    <w:rsid w:val="00692160"/>
    <w:rsid w:val="00692240"/>
    <w:rsid w:val="00692486"/>
    <w:rsid w:val="00692FC9"/>
    <w:rsid w:val="00693117"/>
    <w:rsid w:val="006932D4"/>
    <w:rsid w:val="0069333A"/>
    <w:rsid w:val="006935D3"/>
    <w:rsid w:val="006944F2"/>
    <w:rsid w:val="00694EE4"/>
    <w:rsid w:val="00695107"/>
    <w:rsid w:val="00695F87"/>
    <w:rsid w:val="00696AE5"/>
    <w:rsid w:val="00696BAB"/>
    <w:rsid w:val="00697908"/>
    <w:rsid w:val="00697A79"/>
    <w:rsid w:val="006A0392"/>
    <w:rsid w:val="006A03BA"/>
    <w:rsid w:val="006A184B"/>
    <w:rsid w:val="006A2249"/>
    <w:rsid w:val="006A2633"/>
    <w:rsid w:val="006A2A5D"/>
    <w:rsid w:val="006A3080"/>
    <w:rsid w:val="006A3985"/>
    <w:rsid w:val="006A50B9"/>
    <w:rsid w:val="006A546A"/>
    <w:rsid w:val="006A579E"/>
    <w:rsid w:val="006A607B"/>
    <w:rsid w:val="006A61CE"/>
    <w:rsid w:val="006A643B"/>
    <w:rsid w:val="006A6667"/>
    <w:rsid w:val="006A740A"/>
    <w:rsid w:val="006A742F"/>
    <w:rsid w:val="006A77B7"/>
    <w:rsid w:val="006A77C6"/>
    <w:rsid w:val="006A7C3C"/>
    <w:rsid w:val="006B0127"/>
    <w:rsid w:val="006B1A6C"/>
    <w:rsid w:val="006B1C39"/>
    <w:rsid w:val="006B1EFA"/>
    <w:rsid w:val="006B3255"/>
    <w:rsid w:val="006B4999"/>
    <w:rsid w:val="006B4BEA"/>
    <w:rsid w:val="006B4F49"/>
    <w:rsid w:val="006B5112"/>
    <w:rsid w:val="006B587D"/>
    <w:rsid w:val="006B6D41"/>
    <w:rsid w:val="006B7005"/>
    <w:rsid w:val="006B70BF"/>
    <w:rsid w:val="006B750C"/>
    <w:rsid w:val="006C0D25"/>
    <w:rsid w:val="006C0EC6"/>
    <w:rsid w:val="006C218E"/>
    <w:rsid w:val="006C278D"/>
    <w:rsid w:val="006C2C6D"/>
    <w:rsid w:val="006C3318"/>
    <w:rsid w:val="006C3514"/>
    <w:rsid w:val="006C3998"/>
    <w:rsid w:val="006C3D29"/>
    <w:rsid w:val="006C4461"/>
    <w:rsid w:val="006C4E12"/>
    <w:rsid w:val="006C50CB"/>
    <w:rsid w:val="006C5A70"/>
    <w:rsid w:val="006C5C2B"/>
    <w:rsid w:val="006C726D"/>
    <w:rsid w:val="006C7E88"/>
    <w:rsid w:val="006D026C"/>
    <w:rsid w:val="006D12DE"/>
    <w:rsid w:val="006D1325"/>
    <w:rsid w:val="006D1419"/>
    <w:rsid w:val="006D1929"/>
    <w:rsid w:val="006D2585"/>
    <w:rsid w:val="006D3141"/>
    <w:rsid w:val="006D3312"/>
    <w:rsid w:val="006D344F"/>
    <w:rsid w:val="006D36A9"/>
    <w:rsid w:val="006D3C87"/>
    <w:rsid w:val="006D4218"/>
    <w:rsid w:val="006D4FA2"/>
    <w:rsid w:val="006D59A7"/>
    <w:rsid w:val="006D7A97"/>
    <w:rsid w:val="006D7D3B"/>
    <w:rsid w:val="006E0EEE"/>
    <w:rsid w:val="006E142E"/>
    <w:rsid w:val="006E200C"/>
    <w:rsid w:val="006E25D6"/>
    <w:rsid w:val="006E2CE5"/>
    <w:rsid w:val="006E2D95"/>
    <w:rsid w:val="006E3480"/>
    <w:rsid w:val="006E408A"/>
    <w:rsid w:val="006E4DAA"/>
    <w:rsid w:val="006E5855"/>
    <w:rsid w:val="006E5896"/>
    <w:rsid w:val="006E655C"/>
    <w:rsid w:val="006E6975"/>
    <w:rsid w:val="006E6AE2"/>
    <w:rsid w:val="006E6B61"/>
    <w:rsid w:val="006E71E3"/>
    <w:rsid w:val="006F04DC"/>
    <w:rsid w:val="006F2006"/>
    <w:rsid w:val="006F2177"/>
    <w:rsid w:val="006F2B34"/>
    <w:rsid w:val="006F2EDC"/>
    <w:rsid w:val="006F3242"/>
    <w:rsid w:val="006F41B0"/>
    <w:rsid w:val="006F491A"/>
    <w:rsid w:val="006F4F03"/>
    <w:rsid w:val="006F4F44"/>
    <w:rsid w:val="006F5397"/>
    <w:rsid w:val="006F66EE"/>
    <w:rsid w:val="006F69C4"/>
    <w:rsid w:val="006F7046"/>
    <w:rsid w:val="006F708F"/>
    <w:rsid w:val="006F78F5"/>
    <w:rsid w:val="006F78FB"/>
    <w:rsid w:val="006F7E72"/>
    <w:rsid w:val="00700B5D"/>
    <w:rsid w:val="0070140E"/>
    <w:rsid w:val="007017F5"/>
    <w:rsid w:val="00701F88"/>
    <w:rsid w:val="00702E2A"/>
    <w:rsid w:val="0070377A"/>
    <w:rsid w:val="00704CD2"/>
    <w:rsid w:val="00704D73"/>
    <w:rsid w:val="00707704"/>
    <w:rsid w:val="00710085"/>
    <w:rsid w:val="00710568"/>
    <w:rsid w:val="00710A35"/>
    <w:rsid w:val="007115FE"/>
    <w:rsid w:val="00711710"/>
    <w:rsid w:val="0071184F"/>
    <w:rsid w:val="00711D7C"/>
    <w:rsid w:val="00711EFB"/>
    <w:rsid w:val="0071336F"/>
    <w:rsid w:val="00713929"/>
    <w:rsid w:val="00714399"/>
    <w:rsid w:val="007147BD"/>
    <w:rsid w:val="00714A87"/>
    <w:rsid w:val="00714B31"/>
    <w:rsid w:val="007155FC"/>
    <w:rsid w:val="00715827"/>
    <w:rsid w:val="00717B13"/>
    <w:rsid w:val="00720672"/>
    <w:rsid w:val="007206F1"/>
    <w:rsid w:val="00720F3C"/>
    <w:rsid w:val="007210C0"/>
    <w:rsid w:val="007211E2"/>
    <w:rsid w:val="007220AE"/>
    <w:rsid w:val="0072390C"/>
    <w:rsid w:val="00723BFF"/>
    <w:rsid w:val="007241B8"/>
    <w:rsid w:val="007250A3"/>
    <w:rsid w:val="00725B38"/>
    <w:rsid w:val="00726222"/>
    <w:rsid w:val="0072680E"/>
    <w:rsid w:val="00726F1A"/>
    <w:rsid w:val="00730242"/>
    <w:rsid w:val="007302F0"/>
    <w:rsid w:val="007309F8"/>
    <w:rsid w:val="00730DF4"/>
    <w:rsid w:val="007317CB"/>
    <w:rsid w:val="00731B68"/>
    <w:rsid w:val="00731FEE"/>
    <w:rsid w:val="007321B4"/>
    <w:rsid w:val="007322CD"/>
    <w:rsid w:val="00732B2D"/>
    <w:rsid w:val="00732D1E"/>
    <w:rsid w:val="00732D5B"/>
    <w:rsid w:val="00732F94"/>
    <w:rsid w:val="0073402B"/>
    <w:rsid w:val="007343E0"/>
    <w:rsid w:val="007347B9"/>
    <w:rsid w:val="007348A5"/>
    <w:rsid w:val="007355AE"/>
    <w:rsid w:val="0073583B"/>
    <w:rsid w:val="00735F1E"/>
    <w:rsid w:val="0073616D"/>
    <w:rsid w:val="007365C0"/>
    <w:rsid w:val="00736FC7"/>
    <w:rsid w:val="00737E44"/>
    <w:rsid w:val="007400DB"/>
    <w:rsid w:val="007405F1"/>
    <w:rsid w:val="00740C06"/>
    <w:rsid w:val="00741095"/>
    <w:rsid w:val="007413E4"/>
    <w:rsid w:val="007423E2"/>
    <w:rsid w:val="00742E46"/>
    <w:rsid w:val="007444B4"/>
    <w:rsid w:val="007444F8"/>
    <w:rsid w:val="007446BB"/>
    <w:rsid w:val="007448A8"/>
    <w:rsid w:val="00744CE3"/>
    <w:rsid w:val="007468B0"/>
    <w:rsid w:val="00746A92"/>
    <w:rsid w:val="00746D3D"/>
    <w:rsid w:val="00747436"/>
    <w:rsid w:val="007477C5"/>
    <w:rsid w:val="007506ED"/>
    <w:rsid w:val="0075131D"/>
    <w:rsid w:val="0075137F"/>
    <w:rsid w:val="007516E9"/>
    <w:rsid w:val="007525D6"/>
    <w:rsid w:val="00752F5C"/>
    <w:rsid w:val="00753BDD"/>
    <w:rsid w:val="0075419C"/>
    <w:rsid w:val="007541D8"/>
    <w:rsid w:val="00755783"/>
    <w:rsid w:val="00755CAC"/>
    <w:rsid w:val="00755DFE"/>
    <w:rsid w:val="00757059"/>
    <w:rsid w:val="00757E42"/>
    <w:rsid w:val="0076048E"/>
    <w:rsid w:val="00760F0D"/>
    <w:rsid w:val="00761312"/>
    <w:rsid w:val="00761E8D"/>
    <w:rsid w:val="0076208C"/>
    <w:rsid w:val="00762149"/>
    <w:rsid w:val="00762830"/>
    <w:rsid w:val="00762F69"/>
    <w:rsid w:val="00763188"/>
    <w:rsid w:val="007639EF"/>
    <w:rsid w:val="00763B8E"/>
    <w:rsid w:val="00764ACA"/>
    <w:rsid w:val="00764B41"/>
    <w:rsid w:val="00764C7A"/>
    <w:rsid w:val="00764E8E"/>
    <w:rsid w:val="00765F20"/>
    <w:rsid w:val="00766170"/>
    <w:rsid w:val="00766B74"/>
    <w:rsid w:val="00770717"/>
    <w:rsid w:val="00771556"/>
    <w:rsid w:val="00771798"/>
    <w:rsid w:val="007731B1"/>
    <w:rsid w:val="0077354F"/>
    <w:rsid w:val="00773986"/>
    <w:rsid w:val="00773B2E"/>
    <w:rsid w:val="00774097"/>
    <w:rsid w:val="0077414E"/>
    <w:rsid w:val="00774236"/>
    <w:rsid w:val="00774A1F"/>
    <w:rsid w:val="007752BA"/>
    <w:rsid w:val="007759EE"/>
    <w:rsid w:val="00776101"/>
    <w:rsid w:val="007761B2"/>
    <w:rsid w:val="00776423"/>
    <w:rsid w:val="00776443"/>
    <w:rsid w:val="00776584"/>
    <w:rsid w:val="007766D8"/>
    <w:rsid w:val="0077675E"/>
    <w:rsid w:val="007769A2"/>
    <w:rsid w:val="007779F8"/>
    <w:rsid w:val="00780515"/>
    <w:rsid w:val="0078129F"/>
    <w:rsid w:val="007821A1"/>
    <w:rsid w:val="00782366"/>
    <w:rsid w:val="0078273E"/>
    <w:rsid w:val="007836A1"/>
    <w:rsid w:val="00783BF6"/>
    <w:rsid w:val="00784200"/>
    <w:rsid w:val="0078550F"/>
    <w:rsid w:val="00785867"/>
    <w:rsid w:val="00785894"/>
    <w:rsid w:val="00785A6C"/>
    <w:rsid w:val="00786916"/>
    <w:rsid w:val="007869A4"/>
    <w:rsid w:val="00786A87"/>
    <w:rsid w:val="0078786E"/>
    <w:rsid w:val="00787E23"/>
    <w:rsid w:val="00790548"/>
    <w:rsid w:val="00791B83"/>
    <w:rsid w:val="007923A1"/>
    <w:rsid w:val="007923D2"/>
    <w:rsid w:val="00793338"/>
    <w:rsid w:val="00793698"/>
    <w:rsid w:val="00793762"/>
    <w:rsid w:val="00794637"/>
    <w:rsid w:val="00794A80"/>
    <w:rsid w:val="0079593C"/>
    <w:rsid w:val="00795EB1"/>
    <w:rsid w:val="0079612C"/>
    <w:rsid w:val="007962D5"/>
    <w:rsid w:val="007963DD"/>
    <w:rsid w:val="00797407"/>
    <w:rsid w:val="00797835"/>
    <w:rsid w:val="007A0556"/>
    <w:rsid w:val="007A0B59"/>
    <w:rsid w:val="007A130B"/>
    <w:rsid w:val="007A1C59"/>
    <w:rsid w:val="007A1D34"/>
    <w:rsid w:val="007A1DC4"/>
    <w:rsid w:val="007A20D5"/>
    <w:rsid w:val="007A22B2"/>
    <w:rsid w:val="007A2BC7"/>
    <w:rsid w:val="007A334C"/>
    <w:rsid w:val="007A3E77"/>
    <w:rsid w:val="007A412A"/>
    <w:rsid w:val="007A549B"/>
    <w:rsid w:val="007A5564"/>
    <w:rsid w:val="007A575A"/>
    <w:rsid w:val="007A57A3"/>
    <w:rsid w:val="007A5C3B"/>
    <w:rsid w:val="007A6267"/>
    <w:rsid w:val="007A6978"/>
    <w:rsid w:val="007A6C21"/>
    <w:rsid w:val="007A75D7"/>
    <w:rsid w:val="007A776B"/>
    <w:rsid w:val="007A7D16"/>
    <w:rsid w:val="007A7F1D"/>
    <w:rsid w:val="007B0286"/>
    <w:rsid w:val="007B142A"/>
    <w:rsid w:val="007B1586"/>
    <w:rsid w:val="007B2EF5"/>
    <w:rsid w:val="007B2F2B"/>
    <w:rsid w:val="007B32CD"/>
    <w:rsid w:val="007B48BD"/>
    <w:rsid w:val="007B633E"/>
    <w:rsid w:val="007B7A83"/>
    <w:rsid w:val="007B7CFB"/>
    <w:rsid w:val="007C01F5"/>
    <w:rsid w:val="007C09F4"/>
    <w:rsid w:val="007C0A3D"/>
    <w:rsid w:val="007C13B1"/>
    <w:rsid w:val="007C21FE"/>
    <w:rsid w:val="007C2541"/>
    <w:rsid w:val="007C25E0"/>
    <w:rsid w:val="007C2947"/>
    <w:rsid w:val="007C2C63"/>
    <w:rsid w:val="007C35BA"/>
    <w:rsid w:val="007C3733"/>
    <w:rsid w:val="007C3E20"/>
    <w:rsid w:val="007C43E3"/>
    <w:rsid w:val="007C4458"/>
    <w:rsid w:val="007C4DA8"/>
    <w:rsid w:val="007C548C"/>
    <w:rsid w:val="007C7025"/>
    <w:rsid w:val="007C714F"/>
    <w:rsid w:val="007D0067"/>
    <w:rsid w:val="007D0A22"/>
    <w:rsid w:val="007D0AD6"/>
    <w:rsid w:val="007D1BAE"/>
    <w:rsid w:val="007D29B7"/>
    <w:rsid w:val="007D3B3E"/>
    <w:rsid w:val="007D4415"/>
    <w:rsid w:val="007D4635"/>
    <w:rsid w:val="007D53C7"/>
    <w:rsid w:val="007D607A"/>
    <w:rsid w:val="007D6810"/>
    <w:rsid w:val="007D7269"/>
    <w:rsid w:val="007D7BD5"/>
    <w:rsid w:val="007D7D14"/>
    <w:rsid w:val="007E0287"/>
    <w:rsid w:val="007E04A7"/>
    <w:rsid w:val="007E0822"/>
    <w:rsid w:val="007E0AE1"/>
    <w:rsid w:val="007E0FA9"/>
    <w:rsid w:val="007E11EC"/>
    <w:rsid w:val="007E147C"/>
    <w:rsid w:val="007E15C0"/>
    <w:rsid w:val="007E253C"/>
    <w:rsid w:val="007E37F0"/>
    <w:rsid w:val="007E4B96"/>
    <w:rsid w:val="007E4D39"/>
    <w:rsid w:val="007E5070"/>
    <w:rsid w:val="007E5B33"/>
    <w:rsid w:val="007E675E"/>
    <w:rsid w:val="007E69EA"/>
    <w:rsid w:val="007E6B01"/>
    <w:rsid w:val="007E70A3"/>
    <w:rsid w:val="007E747E"/>
    <w:rsid w:val="007E77E8"/>
    <w:rsid w:val="007F0FEC"/>
    <w:rsid w:val="007F160F"/>
    <w:rsid w:val="007F21A6"/>
    <w:rsid w:val="007F2D72"/>
    <w:rsid w:val="007F3335"/>
    <w:rsid w:val="007F45D3"/>
    <w:rsid w:val="007F4D1B"/>
    <w:rsid w:val="007F4E05"/>
    <w:rsid w:val="007F514C"/>
    <w:rsid w:val="007F5BE2"/>
    <w:rsid w:val="007F5C51"/>
    <w:rsid w:val="007F5E2C"/>
    <w:rsid w:val="007F631D"/>
    <w:rsid w:val="007F66AA"/>
    <w:rsid w:val="007F72E5"/>
    <w:rsid w:val="007F748E"/>
    <w:rsid w:val="007F74CF"/>
    <w:rsid w:val="007F7A28"/>
    <w:rsid w:val="008005D9"/>
    <w:rsid w:val="00800C14"/>
    <w:rsid w:val="008014E4"/>
    <w:rsid w:val="0080159A"/>
    <w:rsid w:val="008017B6"/>
    <w:rsid w:val="008024BC"/>
    <w:rsid w:val="00802683"/>
    <w:rsid w:val="00802A3A"/>
    <w:rsid w:val="00802BAE"/>
    <w:rsid w:val="00802DC4"/>
    <w:rsid w:val="00803642"/>
    <w:rsid w:val="008047ED"/>
    <w:rsid w:val="00804ACA"/>
    <w:rsid w:val="00805042"/>
    <w:rsid w:val="0080552C"/>
    <w:rsid w:val="00805645"/>
    <w:rsid w:val="00805C78"/>
    <w:rsid w:val="008065DD"/>
    <w:rsid w:val="00806C04"/>
    <w:rsid w:val="00806C55"/>
    <w:rsid w:val="00807E80"/>
    <w:rsid w:val="00810624"/>
    <w:rsid w:val="00810986"/>
    <w:rsid w:val="00810AE5"/>
    <w:rsid w:val="00810BB3"/>
    <w:rsid w:val="00810DE9"/>
    <w:rsid w:val="00810DFF"/>
    <w:rsid w:val="0081192F"/>
    <w:rsid w:val="00811D35"/>
    <w:rsid w:val="00811FEC"/>
    <w:rsid w:val="008132E4"/>
    <w:rsid w:val="00813B02"/>
    <w:rsid w:val="00815125"/>
    <w:rsid w:val="008153EE"/>
    <w:rsid w:val="008154B2"/>
    <w:rsid w:val="008157B6"/>
    <w:rsid w:val="00816C6A"/>
    <w:rsid w:val="008176E9"/>
    <w:rsid w:val="00817A1B"/>
    <w:rsid w:val="00817A88"/>
    <w:rsid w:val="008201EF"/>
    <w:rsid w:val="00820803"/>
    <w:rsid w:val="00820832"/>
    <w:rsid w:val="00820BAE"/>
    <w:rsid w:val="0082114B"/>
    <w:rsid w:val="00822575"/>
    <w:rsid w:val="0082350D"/>
    <w:rsid w:val="0082401D"/>
    <w:rsid w:val="00825767"/>
    <w:rsid w:val="0082736F"/>
    <w:rsid w:val="00827A27"/>
    <w:rsid w:val="00827B26"/>
    <w:rsid w:val="00827D69"/>
    <w:rsid w:val="00830E62"/>
    <w:rsid w:val="00830F03"/>
    <w:rsid w:val="00832E45"/>
    <w:rsid w:val="00833588"/>
    <w:rsid w:val="0083388C"/>
    <w:rsid w:val="00833F75"/>
    <w:rsid w:val="00834120"/>
    <w:rsid w:val="00834212"/>
    <w:rsid w:val="008350E5"/>
    <w:rsid w:val="00835AD9"/>
    <w:rsid w:val="00836C92"/>
    <w:rsid w:val="00836E75"/>
    <w:rsid w:val="00837926"/>
    <w:rsid w:val="00837BD3"/>
    <w:rsid w:val="00837C98"/>
    <w:rsid w:val="00837E8E"/>
    <w:rsid w:val="008400FA"/>
    <w:rsid w:val="0084134E"/>
    <w:rsid w:val="00841B78"/>
    <w:rsid w:val="00841D1E"/>
    <w:rsid w:val="00842584"/>
    <w:rsid w:val="00842952"/>
    <w:rsid w:val="0084470B"/>
    <w:rsid w:val="00844B9C"/>
    <w:rsid w:val="00844BD6"/>
    <w:rsid w:val="00844E6A"/>
    <w:rsid w:val="008456C5"/>
    <w:rsid w:val="00845892"/>
    <w:rsid w:val="00845CE6"/>
    <w:rsid w:val="00845F03"/>
    <w:rsid w:val="0084637B"/>
    <w:rsid w:val="00846551"/>
    <w:rsid w:val="008467AE"/>
    <w:rsid w:val="00846B2C"/>
    <w:rsid w:val="008470DF"/>
    <w:rsid w:val="00847A92"/>
    <w:rsid w:val="00850656"/>
    <w:rsid w:val="00851041"/>
    <w:rsid w:val="008511AE"/>
    <w:rsid w:val="00851BA4"/>
    <w:rsid w:val="00852267"/>
    <w:rsid w:val="00852537"/>
    <w:rsid w:val="00852681"/>
    <w:rsid w:val="008535A9"/>
    <w:rsid w:val="00853724"/>
    <w:rsid w:val="0085393D"/>
    <w:rsid w:val="00853E8F"/>
    <w:rsid w:val="00854063"/>
    <w:rsid w:val="00854321"/>
    <w:rsid w:val="008552EF"/>
    <w:rsid w:val="0085554B"/>
    <w:rsid w:val="00855816"/>
    <w:rsid w:val="00855F93"/>
    <w:rsid w:val="008564E1"/>
    <w:rsid w:val="00856524"/>
    <w:rsid w:val="00856DF8"/>
    <w:rsid w:val="00856EE1"/>
    <w:rsid w:val="0086017B"/>
    <w:rsid w:val="00860264"/>
    <w:rsid w:val="00860814"/>
    <w:rsid w:val="00860F26"/>
    <w:rsid w:val="00861F29"/>
    <w:rsid w:val="00862752"/>
    <w:rsid w:val="0086276F"/>
    <w:rsid w:val="00862AE4"/>
    <w:rsid w:val="0086447A"/>
    <w:rsid w:val="00864766"/>
    <w:rsid w:val="00864796"/>
    <w:rsid w:val="0086585E"/>
    <w:rsid w:val="00865D1E"/>
    <w:rsid w:val="00865D70"/>
    <w:rsid w:val="008668BC"/>
    <w:rsid w:val="00866AD0"/>
    <w:rsid w:val="00867504"/>
    <w:rsid w:val="00867F20"/>
    <w:rsid w:val="00870CC7"/>
    <w:rsid w:val="008715E1"/>
    <w:rsid w:val="00871CD6"/>
    <w:rsid w:val="00872A6E"/>
    <w:rsid w:val="0087321B"/>
    <w:rsid w:val="008732F2"/>
    <w:rsid w:val="00873BFF"/>
    <w:rsid w:val="00875E1C"/>
    <w:rsid w:val="0087749F"/>
    <w:rsid w:val="00880F3A"/>
    <w:rsid w:val="00882159"/>
    <w:rsid w:val="00882620"/>
    <w:rsid w:val="00882B19"/>
    <w:rsid w:val="00883891"/>
    <w:rsid w:val="0088453F"/>
    <w:rsid w:val="008850BB"/>
    <w:rsid w:val="008854DB"/>
    <w:rsid w:val="008860BA"/>
    <w:rsid w:val="00887393"/>
    <w:rsid w:val="00887825"/>
    <w:rsid w:val="00887884"/>
    <w:rsid w:val="0088794B"/>
    <w:rsid w:val="0089009B"/>
    <w:rsid w:val="0089061B"/>
    <w:rsid w:val="00890925"/>
    <w:rsid w:val="00890BCC"/>
    <w:rsid w:val="00890E9B"/>
    <w:rsid w:val="00891138"/>
    <w:rsid w:val="008912C6"/>
    <w:rsid w:val="0089146F"/>
    <w:rsid w:val="0089153B"/>
    <w:rsid w:val="008917EC"/>
    <w:rsid w:val="008919BC"/>
    <w:rsid w:val="00891B22"/>
    <w:rsid w:val="00892388"/>
    <w:rsid w:val="008924A1"/>
    <w:rsid w:val="008924E1"/>
    <w:rsid w:val="008932FA"/>
    <w:rsid w:val="00893FCD"/>
    <w:rsid w:val="00895258"/>
    <w:rsid w:val="0089590B"/>
    <w:rsid w:val="0089788B"/>
    <w:rsid w:val="008A12E1"/>
    <w:rsid w:val="008A263A"/>
    <w:rsid w:val="008A2816"/>
    <w:rsid w:val="008A2B2D"/>
    <w:rsid w:val="008A2D47"/>
    <w:rsid w:val="008A34A1"/>
    <w:rsid w:val="008A3561"/>
    <w:rsid w:val="008A3608"/>
    <w:rsid w:val="008A3659"/>
    <w:rsid w:val="008A3C7B"/>
    <w:rsid w:val="008A3C92"/>
    <w:rsid w:val="008A40B5"/>
    <w:rsid w:val="008A4492"/>
    <w:rsid w:val="008A4617"/>
    <w:rsid w:val="008A471F"/>
    <w:rsid w:val="008A5003"/>
    <w:rsid w:val="008A5180"/>
    <w:rsid w:val="008A55A4"/>
    <w:rsid w:val="008A5669"/>
    <w:rsid w:val="008A5A8D"/>
    <w:rsid w:val="008A5ED4"/>
    <w:rsid w:val="008A6393"/>
    <w:rsid w:val="008A6AE4"/>
    <w:rsid w:val="008A7034"/>
    <w:rsid w:val="008A7C37"/>
    <w:rsid w:val="008B1551"/>
    <w:rsid w:val="008B2597"/>
    <w:rsid w:val="008B40B4"/>
    <w:rsid w:val="008B467B"/>
    <w:rsid w:val="008B4A44"/>
    <w:rsid w:val="008B4A7F"/>
    <w:rsid w:val="008B4FBF"/>
    <w:rsid w:val="008B58B9"/>
    <w:rsid w:val="008B5CB7"/>
    <w:rsid w:val="008B5ECF"/>
    <w:rsid w:val="008B5EEF"/>
    <w:rsid w:val="008B6DED"/>
    <w:rsid w:val="008B72E7"/>
    <w:rsid w:val="008B7962"/>
    <w:rsid w:val="008B7FD1"/>
    <w:rsid w:val="008C0676"/>
    <w:rsid w:val="008C0EC9"/>
    <w:rsid w:val="008C11A2"/>
    <w:rsid w:val="008C12A0"/>
    <w:rsid w:val="008C15C0"/>
    <w:rsid w:val="008C1B22"/>
    <w:rsid w:val="008C2107"/>
    <w:rsid w:val="008C2724"/>
    <w:rsid w:val="008C29DA"/>
    <w:rsid w:val="008C358F"/>
    <w:rsid w:val="008C3B00"/>
    <w:rsid w:val="008C43E4"/>
    <w:rsid w:val="008C4BB9"/>
    <w:rsid w:val="008C4E4B"/>
    <w:rsid w:val="008C4E6D"/>
    <w:rsid w:val="008C4E9D"/>
    <w:rsid w:val="008C514F"/>
    <w:rsid w:val="008C5668"/>
    <w:rsid w:val="008C63EB"/>
    <w:rsid w:val="008C675E"/>
    <w:rsid w:val="008C7AF1"/>
    <w:rsid w:val="008D01A0"/>
    <w:rsid w:val="008D0798"/>
    <w:rsid w:val="008D083C"/>
    <w:rsid w:val="008D411A"/>
    <w:rsid w:val="008D45FE"/>
    <w:rsid w:val="008D4F33"/>
    <w:rsid w:val="008D5A2B"/>
    <w:rsid w:val="008D5E0F"/>
    <w:rsid w:val="008D7377"/>
    <w:rsid w:val="008E0BA6"/>
    <w:rsid w:val="008E1586"/>
    <w:rsid w:val="008E1854"/>
    <w:rsid w:val="008E1C76"/>
    <w:rsid w:val="008E2C1F"/>
    <w:rsid w:val="008E3584"/>
    <w:rsid w:val="008E367C"/>
    <w:rsid w:val="008E57AC"/>
    <w:rsid w:val="008E57B8"/>
    <w:rsid w:val="008E5DF3"/>
    <w:rsid w:val="008E6353"/>
    <w:rsid w:val="008E6A3E"/>
    <w:rsid w:val="008E6E1F"/>
    <w:rsid w:val="008E721B"/>
    <w:rsid w:val="008E7572"/>
    <w:rsid w:val="008E757B"/>
    <w:rsid w:val="008E7914"/>
    <w:rsid w:val="008F0703"/>
    <w:rsid w:val="008F079A"/>
    <w:rsid w:val="008F1493"/>
    <w:rsid w:val="008F3314"/>
    <w:rsid w:val="008F3700"/>
    <w:rsid w:val="008F3BC6"/>
    <w:rsid w:val="008F4770"/>
    <w:rsid w:val="008F4937"/>
    <w:rsid w:val="008F5324"/>
    <w:rsid w:val="008F5E59"/>
    <w:rsid w:val="008F5F40"/>
    <w:rsid w:val="008F69D3"/>
    <w:rsid w:val="008F6CC5"/>
    <w:rsid w:val="008F7288"/>
    <w:rsid w:val="008F74BE"/>
    <w:rsid w:val="00901120"/>
    <w:rsid w:val="00901455"/>
    <w:rsid w:val="00901758"/>
    <w:rsid w:val="00901A24"/>
    <w:rsid w:val="00901BBA"/>
    <w:rsid w:val="0090214D"/>
    <w:rsid w:val="0090230F"/>
    <w:rsid w:val="009024B5"/>
    <w:rsid w:val="00902A10"/>
    <w:rsid w:val="009045A3"/>
    <w:rsid w:val="009046E5"/>
    <w:rsid w:val="009049A6"/>
    <w:rsid w:val="00904D7B"/>
    <w:rsid w:val="00905EC5"/>
    <w:rsid w:val="0090624A"/>
    <w:rsid w:val="009063F2"/>
    <w:rsid w:val="00906421"/>
    <w:rsid w:val="0090673A"/>
    <w:rsid w:val="00906929"/>
    <w:rsid w:val="00906D97"/>
    <w:rsid w:val="009072D4"/>
    <w:rsid w:val="00910D73"/>
    <w:rsid w:val="009122C5"/>
    <w:rsid w:val="00912C24"/>
    <w:rsid w:val="00912C88"/>
    <w:rsid w:val="009150E8"/>
    <w:rsid w:val="00915B57"/>
    <w:rsid w:val="00917C5A"/>
    <w:rsid w:val="00917DC1"/>
    <w:rsid w:val="00920993"/>
    <w:rsid w:val="00920FE7"/>
    <w:rsid w:val="00921D13"/>
    <w:rsid w:val="00921DB8"/>
    <w:rsid w:val="009222FE"/>
    <w:rsid w:val="009239ED"/>
    <w:rsid w:val="0092406C"/>
    <w:rsid w:val="00924C94"/>
    <w:rsid w:val="00926CA7"/>
    <w:rsid w:val="0092706E"/>
    <w:rsid w:val="00927708"/>
    <w:rsid w:val="00930170"/>
    <w:rsid w:val="00930848"/>
    <w:rsid w:val="00930CB0"/>
    <w:rsid w:val="00930E5C"/>
    <w:rsid w:val="00930F78"/>
    <w:rsid w:val="00931541"/>
    <w:rsid w:val="009322E6"/>
    <w:rsid w:val="00934C72"/>
    <w:rsid w:val="009359DB"/>
    <w:rsid w:val="00935E79"/>
    <w:rsid w:val="00936402"/>
    <w:rsid w:val="0093641C"/>
    <w:rsid w:val="0093643E"/>
    <w:rsid w:val="00936AAD"/>
    <w:rsid w:val="0093795C"/>
    <w:rsid w:val="0094020B"/>
    <w:rsid w:val="00940727"/>
    <w:rsid w:val="0094113A"/>
    <w:rsid w:val="0094174C"/>
    <w:rsid w:val="009431C5"/>
    <w:rsid w:val="009442B0"/>
    <w:rsid w:val="009447A9"/>
    <w:rsid w:val="00944E52"/>
    <w:rsid w:val="009458A4"/>
    <w:rsid w:val="0094637B"/>
    <w:rsid w:val="00946E98"/>
    <w:rsid w:val="00947DC4"/>
    <w:rsid w:val="009506CA"/>
    <w:rsid w:val="00950856"/>
    <w:rsid w:val="00950B67"/>
    <w:rsid w:val="00950D1F"/>
    <w:rsid w:val="00951101"/>
    <w:rsid w:val="00951265"/>
    <w:rsid w:val="0095223C"/>
    <w:rsid w:val="00952CE3"/>
    <w:rsid w:val="0095366F"/>
    <w:rsid w:val="00953E7C"/>
    <w:rsid w:val="009545AD"/>
    <w:rsid w:val="00954604"/>
    <w:rsid w:val="009546C8"/>
    <w:rsid w:val="0095537A"/>
    <w:rsid w:val="0095637C"/>
    <w:rsid w:val="0096007F"/>
    <w:rsid w:val="00960547"/>
    <w:rsid w:val="00960D2F"/>
    <w:rsid w:val="0096251A"/>
    <w:rsid w:val="00962A0A"/>
    <w:rsid w:val="00963F2E"/>
    <w:rsid w:val="009643AC"/>
    <w:rsid w:val="00964570"/>
    <w:rsid w:val="0096472B"/>
    <w:rsid w:val="00965F71"/>
    <w:rsid w:val="00966327"/>
    <w:rsid w:val="00966483"/>
    <w:rsid w:val="00966D8E"/>
    <w:rsid w:val="00967084"/>
    <w:rsid w:val="009675C6"/>
    <w:rsid w:val="00967F22"/>
    <w:rsid w:val="0097084A"/>
    <w:rsid w:val="00972D32"/>
    <w:rsid w:val="0097333B"/>
    <w:rsid w:val="0097340B"/>
    <w:rsid w:val="009750EA"/>
    <w:rsid w:val="009753D6"/>
    <w:rsid w:val="0097584F"/>
    <w:rsid w:val="009760AE"/>
    <w:rsid w:val="00977795"/>
    <w:rsid w:val="00977C56"/>
    <w:rsid w:val="0098051C"/>
    <w:rsid w:val="00980F7F"/>
    <w:rsid w:val="009819BC"/>
    <w:rsid w:val="00982D58"/>
    <w:rsid w:val="0098348A"/>
    <w:rsid w:val="00983D13"/>
    <w:rsid w:val="00983DAC"/>
    <w:rsid w:val="0098429C"/>
    <w:rsid w:val="00984731"/>
    <w:rsid w:val="00985206"/>
    <w:rsid w:val="00985B3B"/>
    <w:rsid w:val="00986D79"/>
    <w:rsid w:val="00987FD2"/>
    <w:rsid w:val="009904B7"/>
    <w:rsid w:val="00990CE6"/>
    <w:rsid w:val="00990DFB"/>
    <w:rsid w:val="0099115B"/>
    <w:rsid w:val="009926C1"/>
    <w:rsid w:val="00992767"/>
    <w:rsid w:val="0099285B"/>
    <w:rsid w:val="00993F3A"/>
    <w:rsid w:val="00994BA1"/>
    <w:rsid w:val="00995567"/>
    <w:rsid w:val="00995B68"/>
    <w:rsid w:val="00995EFC"/>
    <w:rsid w:val="00996017"/>
    <w:rsid w:val="009969B7"/>
    <w:rsid w:val="009970E9"/>
    <w:rsid w:val="0099745B"/>
    <w:rsid w:val="009974B6"/>
    <w:rsid w:val="009975F4"/>
    <w:rsid w:val="009A05B4"/>
    <w:rsid w:val="009A0760"/>
    <w:rsid w:val="009A30E8"/>
    <w:rsid w:val="009A3910"/>
    <w:rsid w:val="009A520E"/>
    <w:rsid w:val="009A57A9"/>
    <w:rsid w:val="009A5D4F"/>
    <w:rsid w:val="009A7B20"/>
    <w:rsid w:val="009B0C1F"/>
    <w:rsid w:val="009B2662"/>
    <w:rsid w:val="009B4303"/>
    <w:rsid w:val="009B5116"/>
    <w:rsid w:val="009B53D1"/>
    <w:rsid w:val="009B5570"/>
    <w:rsid w:val="009B6305"/>
    <w:rsid w:val="009B6467"/>
    <w:rsid w:val="009B67C4"/>
    <w:rsid w:val="009B6F52"/>
    <w:rsid w:val="009B781A"/>
    <w:rsid w:val="009B7D8E"/>
    <w:rsid w:val="009B7F13"/>
    <w:rsid w:val="009C035F"/>
    <w:rsid w:val="009C0564"/>
    <w:rsid w:val="009C0EBE"/>
    <w:rsid w:val="009C1158"/>
    <w:rsid w:val="009C15DC"/>
    <w:rsid w:val="009C18C6"/>
    <w:rsid w:val="009C284C"/>
    <w:rsid w:val="009C339E"/>
    <w:rsid w:val="009C4E12"/>
    <w:rsid w:val="009C5F5F"/>
    <w:rsid w:val="009C6A03"/>
    <w:rsid w:val="009C6C40"/>
    <w:rsid w:val="009C6DA1"/>
    <w:rsid w:val="009D0076"/>
    <w:rsid w:val="009D0185"/>
    <w:rsid w:val="009D1796"/>
    <w:rsid w:val="009D2022"/>
    <w:rsid w:val="009D2BC3"/>
    <w:rsid w:val="009D32A1"/>
    <w:rsid w:val="009D39D4"/>
    <w:rsid w:val="009D42A0"/>
    <w:rsid w:val="009D4B4C"/>
    <w:rsid w:val="009D6352"/>
    <w:rsid w:val="009D68CD"/>
    <w:rsid w:val="009D6EF0"/>
    <w:rsid w:val="009D7BC7"/>
    <w:rsid w:val="009D7E04"/>
    <w:rsid w:val="009E043D"/>
    <w:rsid w:val="009E098F"/>
    <w:rsid w:val="009E09C2"/>
    <w:rsid w:val="009E09D3"/>
    <w:rsid w:val="009E0B8A"/>
    <w:rsid w:val="009E1B0A"/>
    <w:rsid w:val="009E21BE"/>
    <w:rsid w:val="009E261F"/>
    <w:rsid w:val="009E2642"/>
    <w:rsid w:val="009E282B"/>
    <w:rsid w:val="009E2AC3"/>
    <w:rsid w:val="009E313E"/>
    <w:rsid w:val="009E35A3"/>
    <w:rsid w:val="009E377F"/>
    <w:rsid w:val="009E4545"/>
    <w:rsid w:val="009E4A2E"/>
    <w:rsid w:val="009E61F1"/>
    <w:rsid w:val="009E7072"/>
    <w:rsid w:val="009E7662"/>
    <w:rsid w:val="009E7CE5"/>
    <w:rsid w:val="009F05CA"/>
    <w:rsid w:val="009F0E75"/>
    <w:rsid w:val="009F10B9"/>
    <w:rsid w:val="009F1988"/>
    <w:rsid w:val="009F1D6E"/>
    <w:rsid w:val="009F29C2"/>
    <w:rsid w:val="009F2C60"/>
    <w:rsid w:val="009F340F"/>
    <w:rsid w:val="009F41B9"/>
    <w:rsid w:val="009F42D6"/>
    <w:rsid w:val="009F45B1"/>
    <w:rsid w:val="009F4753"/>
    <w:rsid w:val="009F5026"/>
    <w:rsid w:val="009F514A"/>
    <w:rsid w:val="009F5D1D"/>
    <w:rsid w:val="009F6006"/>
    <w:rsid w:val="009F611D"/>
    <w:rsid w:val="009F6258"/>
    <w:rsid w:val="009F6C5F"/>
    <w:rsid w:val="00A000B5"/>
    <w:rsid w:val="00A003A8"/>
    <w:rsid w:val="00A009B8"/>
    <w:rsid w:val="00A00D20"/>
    <w:rsid w:val="00A00F3F"/>
    <w:rsid w:val="00A01B14"/>
    <w:rsid w:val="00A027AE"/>
    <w:rsid w:val="00A02A8E"/>
    <w:rsid w:val="00A02F92"/>
    <w:rsid w:val="00A03120"/>
    <w:rsid w:val="00A03251"/>
    <w:rsid w:val="00A03778"/>
    <w:rsid w:val="00A0521B"/>
    <w:rsid w:val="00A0594F"/>
    <w:rsid w:val="00A05953"/>
    <w:rsid w:val="00A05AFC"/>
    <w:rsid w:val="00A05C88"/>
    <w:rsid w:val="00A064BD"/>
    <w:rsid w:val="00A07029"/>
    <w:rsid w:val="00A07285"/>
    <w:rsid w:val="00A10716"/>
    <w:rsid w:val="00A10843"/>
    <w:rsid w:val="00A10B74"/>
    <w:rsid w:val="00A11030"/>
    <w:rsid w:val="00A11031"/>
    <w:rsid w:val="00A11403"/>
    <w:rsid w:val="00A11C98"/>
    <w:rsid w:val="00A11EB6"/>
    <w:rsid w:val="00A13193"/>
    <w:rsid w:val="00A1437C"/>
    <w:rsid w:val="00A152A3"/>
    <w:rsid w:val="00A16CEC"/>
    <w:rsid w:val="00A21259"/>
    <w:rsid w:val="00A21F25"/>
    <w:rsid w:val="00A21F5A"/>
    <w:rsid w:val="00A22DE4"/>
    <w:rsid w:val="00A24329"/>
    <w:rsid w:val="00A245FC"/>
    <w:rsid w:val="00A25966"/>
    <w:rsid w:val="00A2636E"/>
    <w:rsid w:val="00A26BB0"/>
    <w:rsid w:val="00A27904"/>
    <w:rsid w:val="00A27913"/>
    <w:rsid w:val="00A27FCE"/>
    <w:rsid w:val="00A31164"/>
    <w:rsid w:val="00A319AC"/>
    <w:rsid w:val="00A3239F"/>
    <w:rsid w:val="00A32B58"/>
    <w:rsid w:val="00A342FE"/>
    <w:rsid w:val="00A354D2"/>
    <w:rsid w:val="00A35777"/>
    <w:rsid w:val="00A35803"/>
    <w:rsid w:val="00A35D2C"/>
    <w:rsid w:val="00A36BD0"/>
    <w:rsid w:val="00A36C42"/>
    <w:rsid w:val="00A3775E"/>
    <w:rsid w:val="00A37F1D"/>
    <w:rsid w:val="00A4065C"/>
    <w:rsid w:val="00A40AA7"/>
    <w:rsid w:val="00A40D08"/>
    <w:rsid w:val="00A42160"/>
    <w:rsid w:val="00A436FD"/>
    <w:rsid w:val="00A43E84"/>
    <w:rsid w:val="00A43FA4"/>
    <w:rsid w:val="00A447DE"/>
    <w:rsid w:val="00A44908"/>
    <w:rsid w:val="00A451A0"/>
    <w:rsid w:val="00A460DC"/>
    <w:rsid w:val="00A46323"/>
    <w:rsid w:val="00A47034"/>
    <w:rsid w:val="00A47079"/>
    <w:rsid w:val="00A5042A"/>
    <w:rsid w:val="00A506F4"/>
    <w:rsid w:val="00A51CA6"/>
    <w:rsid w:val="00A51EF1"/>
    <w:rsid w:val="00A52192"/>
    <w:rsid w:val="00A5234D"/>
    <w:rsid w:val="00A5263F"/>
    <w:rsid w:val="00A52824"/>
    <w:rsid w:val="00A530B2"/>
    <w:rsid w:val="00A53F86"/>
    <w:rsid w:val="00A543BC"/>
    <w:rsid w:val="00A5450E"/>
    <w:rsid w:val="00A547CE"/>
    <w:rsid w:val="00A556CA"/>
    <w:rsid w:val="00A55A09"/>
    <w:rsid w:val="00A55C6B"/>
    <w:rsid w:val="00A56088"/>
    <w:rsid w:val="00A564FA"/>
    <w:rsid w:val="00A57301"/>
    <w:rsid w:val="00A57509"/>
    <w:rsid w:val="00A57538"/>
    <w:rsid w:val="00A57851"/>
    <w:rsid w:val="00A57FB6"/>
    <w:rsid w:val="00A60273"/>
    <w:rsid w:val="00A60E62"/>
    <w:rsid w:val="00A61856"/>
    <w:rsid w:val="00A61CE0"/>
    <w:rsid w:val="00A621BD"/>
    <w:rsid w:val="00A6227D"/>
    <w:rsid w:val="00A62670"/>
    <w:rsid w:val="00A6289C"/>
    <w:rsid w:val="00A62C26"/>
    <w:rsid w:val="00A635C9"/>
    <w:rsid w:val="00A636C2"/>
    <w:rsid w:val="00A63724"/>
    <w:rsid w:val="00A63D46"/>
    <w:rsid w:val="00A63DD6"/>
    <w:rsid w:val="00A63F2A"/>
    <w:rsid w:val="00A64F3D"/>
    <w:rsid w:val="00A6503A"/>
    <w:rsid w:val="00A6568F"/>
    <w:rsid w:val="00A65F31"/>
    <w:rsid w:val="00A66826"/>
    <w:rsid w:val="00A66C3A"/>
    <w:rsid w:val="00A67168"/>
    <w:rsid w:val="00A675AC"/>
    <w:rsid w:val="00A6794D"/>
    <w:rsid w:val="00A71062"/>
    <w:rsid w:val="00A713ED"/>
    <w:rsid w:val="00A72782"/>
    <w:rsid w:val="00A72BCE"/>
    <w:rsid w:val="00A72E45"/>
    <w:rsid w:val="00A7339C"/>
    <w:rsid w:val="00A7364B"/>
    <w:rsid w:val="00A736B5"/>
    <w:rsid w:val="00A742B6"/>
    <w:rsid w:val="00A74388"/>
    <w:rsid w:val="00A75364"/>
    <w:rsid w:val="00A75D69"/>
    <w:rsid w:val="00A7624A"/>
    <w:rsid w:val="00A76413"/>
    <w:rsid w:val="00A77530"/>
    <w:rsid w:val="00A77991"/>
    <w:rsid w:val="00A8061A"/>
    <w:rsid w:val="00A812C3"/>
    <w:rsid w:val="00A81579"/>
    <w:rsid w:val="00A81A81"/>
    <w:rsid w:val="00A829DF"/>
    <w:rsid w:val="00A82DF0"/>
    <w:rsid w:val="00A83F1A"/>
    <w:rsid w:val="00A846DC"/>
    <w:rsid w:val="00A84A1A"/>
    <w:rsid w:val="00A850F5"/>
    <w:rsid w:val="00A859B0"/>
    <w:rsid w:val="00A859BF"/>
    <w:rsid w:val="00A85D2B"/>
    <w:rsid w:val="00A86468"/>
    <w:rsid w:val="00A86A61"/>
    <w:rsid w:val="00A9031B"/>
    <w:rsid w:val="00A9074D"/>
    <w:rsid w:val="00A90898"/>
    <w:rsid w:val="00A91CD5"/>
    <w:rsid w:val="00A93287"/>
    <w:rsid w:val="00A9353F"/>
    <w:rsid w:val="00A939A0"/>
    <w:rsid w:val="00A93B4D"/>
    <w:rsid w:val="00A94012"/>
    <w:rsid w:val="00AA0051"/>
    <w:rsid w:val="00AA0351"/>
    <w:rsid w:val="00AA03C2"/>
    <w:rsid w:val="00AA0508"/>
    <w:rsid w:val="00AA0F21"/>
    <w:rsid w:val="00AA1223"/>
    <w:rsid w:val="00AA21CB"/>
    <w:rsid w:val="00AA2743"/>
    <w:rsid w:val="00AA314E"/>
    <w:rsid w:val="00AA4557"/>
    <w:rsid w:val="00AA5A6B"/>
    <w:rsid w:val="00AA5D31"/>
    <w:rsid w:val="00AA724D"/>
    <w:rsid w:val="00AA76A4"/>
    <w:rsid w:val="00AA7C1B"/>
    <w:rsid w:val="00AA7C4A"/>
    <w:rsid w:val="00AB1BF4"/>
    <w:rsid w:val="00AB2994"/>
    <w:rsid w:val="00AB2CFC"/>
    <w:rsid w:val="00AB3202"/>
    <w:rsid w:val="00AB32E6"/>
    <w:rsid w:val="00AB338F"/>
    <w:rsid w:val="00AB363F"/>
    <w:rsid w:val="00AB3EAD"/>
    <w:rsid w:val="00AB40E8"/>
    <w:rsid w:val="00AB4573"/>
    <w:rsid w:val="00AB4AB8"/>
    <w:rsid w:val="00AB4B9B"/>
    <w:rsid w:val="00AB56F9"/>
    <w:rsid w:val="00AB5A56"/>
    <w:rsid w:val="00AB5A72"/>
    <w:rsid w:val="00AB65E3"/>
    <w:rsid w:val="00AB6812"/>
    <w:rsid w:val="00AB762D"/>
    <w:rsid w:val="00AB7DE8"/>
    <w:rsid w:val="00AC00F2"/>
    <w:rsid w:val="00AC0572"/>
    <w:rsid w:val="00AC0F66"/>
    <w:rsid w:val="00AC1424"/>
    <w:rsid w:val="00AC1774"/>
    <w:rsid w:val="00AC1C3C"/>
    <w:rsid w:val="00AC1D6D"/>
    <w:rsid w:val="00AC23A4"/>
    <w:rsid w:val="00AC2D0C"/>
    <w:rsid w:val="00AC3217"/>
    <w:rsid w:val="00AC3996"/>
    <w:rsid w:val="00AC432C"/>
    <w:rsid w:val="00AC4CEA"/>
    <w:rsid w:val="00AC4E25"/>
    <w:rsid w:val="00AC4EF2"/>
    <w:rsid w:val="00AC50E8"/>
    <w:rsid w:val="00AC533B"/>
    <w:rsid w:val="00AC6021"/>
    <w:rsid w:val="00AC710A"/>
    <w:rsid w:val="00AC7417"/>
    <w:rsid w:val="00AC7523"/>
    <w:rsid w:val="00AC788A"/>
    <w:rsid w:val="00AC7D01"/>
    <w:rsid w:val="00AC7EB6"/>
    <w:rsid w:val="00AD0E08"/>
    <w:rsid w:val="00AD1362"/>
    <w:rsid w:val="00AD2822"/>
    <w:rsid w:val="00AD29BD"/>
    <w:rsid w:val="00AD43B0"/>
    <w:rsid w:val="00AD43BA"/>
    <w:rsid w:val="00AD4DB7"/>
    <w:rsid w:val="00AD4F37"/>
    <w:rsid w:val="00AD6274"/>
    <w:rsid w:val="00AD773F"/>
    <w:rsid w:val="00AE004F"/>
    <w:rsid w:val="00AE0394"/>
    <w:rsid w:val="00AE0C49"/>
    <w:rsid w:val="00AE0DDB"/>
    <w:rsid w:val="00AE1081"/>
    <w:rsid w:val="00AE181F"/>
    <w:rsid w:val="00AE1D2F"/>
    <w:rsid w:val="00AE24A2"/>
    <w:rsid w:val="00AE384C"/>
    <w:rsid w:val="00AE38A9"/>
    <w:rsid w:val="00AE3AFC"/>
    <w:rsid w:val="00AE3B19"/>
    <w:rsid w:val="00AE4116"/>
    <w:rsid w:val="00AE48EA"/>
    <w:rsid w:val="00AE5952"/>
    <w:rsid w:val="00AE7962"/>
    <w:rsid w:val="00AF0223"/>
    <w:rsid w:val="00AF12F2"/>
    <w:rsid w:val="00AF18E6"/>
    <w:rsid w:val="00AF1C92"/>
    <w:rsid w:val="00AF20D6"/>
    <w:rsid w:val="00AF2340"/>
    <w:rsid w:val="00AF2647"/>
    <w:rsid w:val="00AF38A9"/>
    <w:rsid w:val="00AF4E55"/>
    <w:rsid w:val="00AF52E8"/>
    <w:rsid w:val="00AF5435"/>
    <w:rsid w:val="00AF612F"/>
    <w:rsid w:val="00AF64EE"/>
    <w:rsid w:val="00AF7477"/>
    <w:rsid w:val="00AF7DFB"/>
    <w:rsid w:val="00B0143E"/>
    <w:rsid w:val="00B0156F"/>
    <w:rsid w:val="00B0208D"/>
    <w:rsid w:val="00B044EA"/>
    <w:rsid w:val="00B04ED1"/>
    <w:rsid w:val="00B0561E"/>
    <w:rsid w:val="00B06865"/>
    <w:rsid w:val="00B06EC8"/>
    <w:rsid w:val="00B0784F"/>
    <w:rsid w:val="00B07AD6"/>
    <w:rsid w:val="00B07D24"/>
    <w:rsid w:val="00B100A4"/>
    <w:rsid w:val="00B10234"/>
    <w:rsid w:val="00B1084E"/>
    <w:rsid w:val="00B10CFA"/>
    <w:rsid w:val="00B10FAD"/>
    <w:rsid w:val="00B11820"/>
    <w:rsid w:val="00B12A82"/>
    <w:rsid w:val="00B12C6C"/>
    <w:rsid w:val="00B15695"/>
    <w:rsid w:val="00B15F46"/>
    <w:rsid w:val="00B16379"/>
    <w:rsid w:val="00B164BD"/>
    <w:rsid w:val="00B16871"/>
    <w:rsid w:val="00B17B63"/>
    <w:rsid w:val="00B20127"/>
    <w:rsid w:val="00B20D09"/>
    <w:rsid w:val="00B22059"/>
    <w:rsid w:val="00B225A8"/>
    <w:rsid w:val="00B22841"/>
    <w:rsid w:val="00B22856"/>
    <w:rsid w:val="00B239EF"/>
    <w:rsid w:val="00B23A63"/>
    <w:rsid w:val="00B244C5"/>
    <w:rsid w:val="00B24568"/>
    <w:rsid w:val="00B24747"/>
    <w:rsid w:val="00B24AA6"/>
    <w:rsid w:val="00B24C9E"/>
    <w:rsid w:val="00B25AAF"/>
    <w:rsid w:val="00B26639"/>
    <w:rsid w:val="00B270BB"/>
    <w:rsid w:val="00B27561"/>
    <w:rsid w:val="00B30F63"/>
    <w:rsid w:val="00B3148F"/>
    <w:rsid w:val="00B31BDE"/>
    <w:rsid w:val="00B327BC"/>
    <w:rsid w:val="00B328BA"/>
    <w:rsid w:val="00B32EEB"/>
    <w:rsid w:val="00B34065"/>
    <w:rsid w:val="00B345B0"/>
    <w:rsid w:val="00B348BA"/>
    <w:rsid w:val="00B360F4"/>
    <w:rsid w:val="00B36D85"/>
    <w:rsid w:val="00B36D86"/>
    <w:rsid w:val="00B3737D"/>
    <w:rsid w:val="00B37720"/>
    <w:rsid w:val="00B37CCA"/>
    <w:rsid w:val="00B37D18"/>
    <w:rsid w:val="00B4034F"/>
    <w:rsid w:val="00B40D95"/>
    <w:rsid w:val="00B41F5C"/>
    <w:rsid w:val="00B42164"/>
    <w:rsid w:val="00B423E8"/>
    <w:rsid w:val="00B42D00"/>
    <w:rsid w:val="00B4357E"/>
    <w:rsid w:val="00B43802"/>
    <w:rsid w:val="00B44433"/>
    <w:rsid w:val="00B44DD0"/>
    <w:rsid w:val="00B45D96"/>
    <w:rsid w:val="00B46431"/>
    <w:rsid w:val="00B464DC"/>
    <w:rsid w:val="00B469D4"/>
    <w:rsid w:val="00B46CB1"/>
    <w:rsid w:val="00B46ECC"/>
    <w:rsid w:val="00B4794D"/>
    <w:rsid w:val="00B47FE0"/>
    <w:rsid w:val="00B50899"/>
    <w:rsid w:val="00B50AF7"/>
    <w:rsid w:val="00B50E9F"/>
    <w:rsid w:val="00B512EA"/>
    <w:rsid w:val="00B51D2A"/>
    <w:rsid w:val="00B51D37"/>
    <w:rsid w:val="00B51FA5"/>
    <w:rsid w:val="00B51FDD"/>
    <w:rsid w:val="00B53CF2"/>
    <w:rsid w:val="00B555A3"/>
    <w:rsid w:val="00B562BC"/>
    <w:rsid w:val="00B56956"/>
    <w:rsid w:val="00B569AB"/>
    <w:rsid w:val="00B56EEC"/>
    <w:rsid w:val="00B570EC"/>
    <w:rsid w:val="00B5737A"/>
    <w:rsid w:val="00B57655"/>
    <w:rsid w:val="00B60598"/>
    <w:rsid w:val="00B61611"/>
    <w:rsid w:val="00B6192D"/>
    <w:rsid w:val="00B627E8"/>
    <w:rsid w:val="00B62ABB"/>
    <w:rsid w:val="00B63F28"/>
    <w:rsid w:val="00B646D0"/>
    <w:rsid w:val="00B650F7"/>
    <w:rsid w:val="00B659C2"/>
    <w:rsid w:val="00B659DE"/>
    <w:rsid w:val="00B65D8A"/>
    <w:rsid w:val="00B65EDE"/>
    <w:rsid w:val="00B66F92"/>
    <w:rsid w:val="00B67F59"/>
    <w:rsid w:val="00B70ABA"/>
    <w:rsid w:val="00B71BE6"/>
    <w:rsid w:val="00B72A57"/>
    <w:rsid w:val="00B73252"/>
    <w:rsid w:val="00B73A9E"/>
    <w:rsid w:val="00B73EAE"/>
    <w:rsid w:val="00B744D6"/>
    <w:rsid w:val="00B75363"/>
    <w:rsid w:val="00B7551F"/>
    <w:rsid w:val="00B757C8"/>
    <w:rsid w:val="00B75FE0"/>
    <w:rsid w:val="00B76E6A"/>
    <w:rsid w:val="00B77005"/>
    <w:rsid w:val="00B77F72"/>
    <w:rsid w:val="00B80504"/>
    <w:rsid w:val="00B80A64"/>
    <w:rsid w:val="00B80B5A"/>
    <w:rsid w:val="00B81229"/>
    <w:rsid w:val="00B822FB"/>
    <w:rsid w:val="00B82408"/>
    <w:rsid w:val="00B82BD8"/>
    <w:rsid w:val="00B82C61"/>
    <w:rsid w:val="00B83B68"/>
    <w:rsid w:val="00B84878"/>
    <w:rsid w:val="00B8531C"/>
    <w:rsid w:val="00B85EAC"/>
    <w:rsid w:val="00B86212"/>
    <w:rsid w:val="00B8625A"/>
    <w:rsid w:val="00B878E0"/>
    <w:rsid w:val="00B90331"/>
    <w:rsid w:val="00B90802"/>
    <w:rsid w:val="00B911BE"/>
    <w:rsid w:val="00B911EA"/>
    <w:rsid w:val="00B912F9"/>
    <w:rsid w:val="00B9262D"/>
    <w:rsid w:val="00B929D8"/>
    <w:rsid w:val="00B92B5B"/>
    <w:rsid w:val="00B92B89"/>
    <w:rsid w:val="00B92D5A"/>
    <w:rsid w:val="00B9358F"/>
    <w:rsid w:val="00B93B4A"/>
    <w:rsid w:val="00B942C6"/>
    <w:rsid w:val="00B94F26"/>
    <w:rsid w:val="00B96936"/>
    <w:rsid w:val="00B96ECD"/>
    <w:rsid w:val="00B97390"/>
    <w:rsid w:val="00BA084B"/>
    <w:rsid w:val="00BA09B8"/>
    <w:rsid w:val="00BA133B"/>
    <w:rsid w:val="00BA1B1B"/>
    <w:rsid w:val="00BA207E"/>
    <w:rsid w:val="00BA2AFB"/>
    <w:rsid w:val="00BA330B"/>
    <w:rsid w:val="00BA3E23"/>
    <w:rsid w:val="00BA51D4"/>
    <w:rsid w:val="00BA54B1"/>
    <w:rsid w:val="00BA5F0D"/>
    <w:rsid w:val="00BA6139"/>
    <w:rsid w:val="00BA6595"/>
    <w:rsid w:val="00BA6DA2"/>
    <w:rsid w:val="00BA7B88"/>
    <w:rsid w:val="00BA7C64"/>
    <w:rsid w:val="00BA7C7A"/>
    <w:rsid w:val="00BA7F8D"/>
    <w:rsid w:val="00BB016E"/>
    <w:rsid w:val="00BB0818"/>
    <w:rsid w:val="00BB11F4"/>
    <w:rsid w:val="00BB30A3"/>
    <w:rsid w:val="00BB54F3"/>
    <w:rsid w:val="00BB58E8"/>
    <w:rsid w:val="00BB5B0A"/>
    <w:rsid w:val="00BB6385"/>
    <w:rsid w:val="00BB699B"/>
    <w:rsid w:val="00BB755F"/>
    <w:rsid w:val="00BB785F"/>
    <w:rsid w:val="00BB7F9A"/>
    <w:rsid w:val="00BC09FD"/>
    <w:rsid w:val="00BC162A"/>
    <w:rsid w:val="00BC19F2"/>
    <w:rsid w:val="00BC1A2F"/>
    <w:rsid w:val="00BC2F8E"/>
    <w:rsid w:val="00BC301A"/>
    <w:rsid w:val="00BC323A"/>
    <w:rsid w:val="00BC3913"/>
    <w:rsid w:val="00BC5643"/>
    <w:rsid w:val="00BC57B5"/>
    <w:rsid w:val="00BC5D9E"/>
    <w:rsid w:val="00BC5F9F"/>
    <w:rsid w:val="00BC634B"/>
    <w:rsid w:val="00BC7F1B"/>
    <w:rsid w:val="00BD0542"/>
    <w:rsid w:val="00BD0BA4"/>
    <w:rsid w:val="00BD0F97"/>
    <w:rsid w:val="00BD1014"/>
    <w:rsid w:val="00BD1263"/>
    <w:rsid w:val="00BD2604"/>
    <w:rsid w:val="00BD394C"/>
    <w:rsid w:val="00BD452E"/>
    <w:rsid w:val="00BD4CBB"/>
    <w:rsid w:val="00BD4E91"/>
    <w:rsid w:val="00BD531E"/>
    <w:rsid w:val="00BD571C"/>
    <w:rsid w:val="00BD582F"/>
    <w:rsid w:val="00BD6C47"/>
    <w:rsid w:val="00BD6FC5"/>
    <w:rsid w:val="00BD7590"/>
    <w:rsid w:val="00BE07C5"/>
    <w:rsid w:val="00BE099C"/>
    <w:rsid w:val="00BE0ACF"/>
    <w:rsid w:val="00BE0CD5"/>
    <w:rsid w:val="00BE1465"/>
    <w:rsid w:val="00BE1A33"/>
    <w:rsid w:val="00BE1DE4"/>
    <w:rsid w:val="00BE1E68"/>
    <w:rsid w:val="00BE21D6"/>
    <w:rsid w:val="00BE2D52"/>
    <w:rsid w:val="00BE3A33"/>
    <w:rsid w:val="00BE3A46"/>
    <w:rsid w:val="00BE413C"/>
    <w:rsid w:val="00BE4F3A"/>
    <w:rsid w:val="00BE56CB"/>
    <w:rsid w:val="00BE5C5E"/>
    <w:rsid w:val="00BE62DB"/>
    <w:rsid w:val="00BE6830"/>
    <w:rsid w:val="00BE68BA"/>
    <w:rsid w:val="00BE75B8"/>
    <w:rsid w:val="00BE794F"/>
    <w:rsid w:val="00BE7A25"/>
    <w:rsid w:val="00BF066C"/>
    <w:rsid w:val="00BF0C5A"/>
    <w:rsid w:val="00BF1209"/>
    <w:rsid w:val="00BF15AD"/>
    <w:rsid w:val="00BF2BAB"/>
    <w:rsid w:val="00BF3404"/>
    <w:rsid w:val="00BF3B85"/>
    <w:rsid w:val="00BF4989"/>
    <w:rsid w:val="00BF6909"/>
    <w:rsid w:val="00BF6CA3"/>
    <w:rsid w:val="00BF7163"/>
    <w:rsid w:val="00BF7C56"/>
    <w:rsid w:val="00C0041E"/>
    <w:rsid w:val="00C00D8F"/>
    <w:rsid w:val="00C01531"/>
    <w:rsid w:val="00C01FC0"/>
    <w:rsid w:val="00C0292C"/>
    <w:rsid w:val="00C02CD6"/>
    <w:rsid w:val="00C03C58"/>
    <w:rsid w:val="00C040BC"/>
    <w:rsid w:val="00C04FDA"/>
    <w:rsid w:val="00C054BF"/>
    <w:rsid w:val="00C0643C"/>
    <w:rsid w:val="00C06917"/>
    <w:rsid w:val="00C07906"/>
    <w:rsid w:val="00C107C3"/>
    <w:rsid w:val="00C112D5"/>
    <w:rsid w:val="00C114E0"/>
    <w:rsid w:val="00C11BEF"/>
    <w:rsid w:val="00C12373"/>
    <w:rsid w:val="00C128A5"/>
    <w:rsid w:val="00C12E6C"/>
    <w:rsid w:val="00C130E3"/>
    <w:rsid w:val="00C133E5"/>
    <w:rsid w:val="00C13E01"/>
    <w:rsid w:val="00C13EE9"/>
    <w:rsid w:val="00C1423D"/>
    <w:rsid w:val="00C143B3"/>
    <w:rsid w:val="00C15C20"/>
    <w:rsid w:val="00C165E1"/>
    <w:rsid w:val="00C1704D"/>
    <w:rsid w:val="00C17497"/>
    <w:rsid w:val="00C17F32"/>
    <w:rsid w:val="00C20167"/>
    <w:rsid w:val="00C20268"/>
    <w:rsid w:val="00C20E55"/>
    <w:rsid w:val="00C21639"/>
    <w:rsid w:val="00C219EC"/>
    <w:rsid w:val="00C21B0F"/>
    <w:rsid w:val="00C222B5"/>
    <w:rsid w:val="00C225D0"/>
    <w:rsid w:val="00C231E2"/>
    <w:rsid w:val="00C233C8"/>
    <w:rsid w:val="00C23490"/>
    <w:rsid w:val="00C247C2"/>
    <w:rsid w:val="00C24BF8"/>
    <w:rsid w:val="00C24D2F"/>
    <w:rsid w:val="00C24F7F"/>
    <w:rsid w:val="00C26613"/>
    <w:rsid w:val="00C26705"/>
    <w:rsid w:val="00C2741E"/>
    <w:rsid w:val="00C3069B"/>
    <w:rsid w:val="00C3167F"/>
    <w:rsid w:val="00C318F2"/>
    <w:rsid w:val="00C32362"/>
    <w:rsid w:val="00C32477"/>
    <w:rsid w:val="00C325F0"/>
    <w:rsid w:val="00C32A32"/>
    <w:rsid w:val="00C3307E"/>
    <w:rsid w:val="00C33214"/>
    <w:rsid w:val="00C33297"/>
    <w:rsid w:val="00C332E0"/>
    <w:rsid w:val="00C3370D"/>
    <w:rsid w:val="00C34313"/>
    <w:rsid w:val="00C34613"/>
    <w:rsid w:val="00C35A71"/>
    <w:rsid w:val="00C35D9A"/>
    <w:rsid w:val="00C3613A"/>
    <w:rsid w:val="00C3705A"/>
    <w:rsid w:val="00C4051E"/>
    <w:rsid w:val="00C40849"/>
    <w:rsid w:val="00C40984"/>
    <w:rsid w:val="00C40A70"/>
    <w:rsid w:val="00C4131D"/>
    <w:rsid w:val="00C417F4"/>
    <w:rsid w:val="00C41DE9"/>
    <w:rsid w:val="00C41F44"/>
    <w:rsid w:val="00C42AD8"/>
    <w:rsid w:val="00C43150"/>
    <w:rsid w:val="00C434F5"/>
    <w:rsid w:val="00C438ED"/>
    <w:rsid w:val="00C43CF5"/>
    <w:rsid w:val="00C44A76"/>
    <w:rsid w:val="00C45332"/>
    <w:rsid w:val="00C45348"/>
    <w:rsid w:val="00C455A6"/>
    <w:rsid w:val="00C45BC9"/>
    <w:rsid w:val="00C45F51"/>
    <w:rsid w:val="00C45FC3"/>
    <w:rsid w:val="00C46041"/>
    <w:rsid w:val="00C46062"/>
    <w:rsid w:val="00C46FDD"/>
    <w:rsid w:val="00C475E4"/>
    <w:rsid w:val="00C50205"/>
    <w:rsid w:val="00C514F6"/>
    <w:rsid w:val="00C51C40"/>
    <w:rsid w:val="00C51D4B"/>
    <w:rsid w:val="00C52ECC"/>
    <w:rsid w:val="00C534BF"/>
    <w:rsid w:val="00C53935"/>
    <w:rsid w:val="00C559DB"/>
    <w:rsid w:val="00C567C9"/>
    <w:rsid w:val="00C568C4"/>
    <w:rsid w:val="00C568EE"/>
    <w:rsid w:val="00C576C3"/>
    <w:rsid w:val="00C57CC5"/>
    <w:rsid w:val="00C6115A"/>
    <w:rsid w:val="00C618EE"/>
    <w:rsid w:val="00C61CAC"/>
    <w:rsid w:val="00C62126"/>
    <w:rsid w:val="00C62425"/>
    <w:rsid w:val="00C62818"/>
    <w:rsid w:val="00C628B1"/>
    <w:rsid w:val="00C62E19"/>
    <w:rsid w:val="00C63240"/>
    <w:rsid w:val="00C634AB"/>
    <w:rsid w:val="00C635B9"/>
    <w:rsid w:val="00C63EAD"/>
    <w:rsid w:val="00C63FD8"/>
    <w:rsid w:val="00C64ADA"/>
    <w:rsid w:val="00C64B18"/>
    <w:rsid w:val="00C653B0"/>
    <w:rsid w:val="00C65DC6"/>
    <w:rsid w:val="00C66246"/>
    <w:rsid w:val="00C662C1"/>
    <w:rsid w:val="00C6635A"/>
    <w:rsid w:val="00C66D2E"/>
    <w:rsid w:val="00C67392"/>
    <w:rsid w:val="00C67F15"/>
    <w:rsid w:val="00C70B1F"/>
    <w:rsid w:val="00C70E3A"/>
    <w:rsid w:val="00C71122"/>
    <w:rsid w:val="00C719D3"/>
    <w:rsid w:val="00C72425"/>
    <w:rsid w:val="00C726D4"/>
    <w:rsid w:val="00C727FE"/>
    <w:rsid w:val="00C730B6"/>
    <w:rsid w:val="00C73F57"/>
    <w:rsid w:val="00C7495F"/>
    <w:rsid w:val="00C755EE"/>
    <w:rsid w:val="00C75AA1"/>
    <w:rsid w:val="00C76D7B"/>
    <w:rsid w:val="00C77654"/>
    <w:rsid w:val="00C777BC"/>
    <w:rsid w:val="00C8014F"/>
    <w:rsid w:val="00C8026B"/>
    <w:rsid w:val="00C8087E"/>
    <w:rsid w:val="00C80D53"/>
    <w:rsid w:val="00C80E6E"/>
    <w:rsid w:val="00C80F31"/>
    <w:rsid w:val="00C8127B"/>
    <w:rsid w:val="00C8212C"/>
    <w:rsid w:val="00C8238E"/>
    <w:rsid w:val="00C831C8"/>
    <w:rsid w:val="00C84362"/>
    <w:rsid w:val="00C85A09"/>
    <w:rsid w:val="00C85B31"/>
    <w:rsid w:val="00C8623B"/>
    <w:rsid w:val="00C86E56"/>
    <w:rsid w:val="00C87AE9"/>
    <w:rsid w:val="00C87CD5"/>
    <w:rsid w:val="00C90B10"/>
    <w:rsid w:val="00C91C43"/>
    <w:rsid w:val="00C92F5B"/>
    <w:rsid w:val="00C934AD"/>
    <w:rsid w:val="00C938B1"/>
    <w:rsid w:val="00C93DDE"/>
    <w:rsid w:val="00C94177"/>
    <w:rsid w:val="00C954A8"/>
    <w:rsid w:val="00C95732"/>
    <w:rsid w:val="00C958A9"/>
    <w:rsid w:val="00C95FF5"/>
    <w:rsid w:val="00C9613D"/>
    <w:rsid w:val="00C962C9"/>
    <w:rsid w:val="00C964EC"/>
    <w:rsid w:val="00C9771A"/>
    <w:rsid w:val="00C9788C"/>
    <w:rsid w:val="00C9796B"/>
    <w:rsid w:val="00C97CE4"/>
    <w:rsid w:val="00C97D91"/>
    <w:rsid w:val="00CA0070"/>
    <w:rsid w:val="00CA085F"/>
    <w:rsid w:val="00CA1E47"/>
    <w:rsid w:val="00CA22C1"/>
    <w:rsid w:val="00CA24AE"/>
    <w:rsid w:val="00CA2F81"/>
    <w:rsid w:val="00CA3C17"/>
    <w:rsid w:val="00CA3F06"/>
    <w:rsid w:val="00CA40D3"/>
    <w:rsid w:val="00CA4328"/>
    <w:rsid w:val="00CA4CC0"/>
    <w:rsid w:val="00CA512C"/>
    <w:rsid w:val="00CA518E"/>
    <w:rsid w:val="00CA70A2"/>
    <w:rsid w:val="00CA7275"/>
    <w:rsid w:val="00CA7DC6"/>
    <w:rsid w:val="00CB003F"/>
    <w:rsid w:val="00CB0585"/>
    <w:rsid w:val="00CB0FFA"/>
    <w:rsid w:val="00CB2199"/>
    <w:rsid w:val="00CB284E"/>
    <w:rsid w:val="00CB2A18"/>
    <w:rsid w:val="00CB33B8"/>
    <w:rsid w:val="00CB3998"/>
    <w:rsid w:val="00CB3AA3"/>
    <w:rsid w:val="00CB3C04"/>
    <w:rsid w:val="00CB4AFC"/>
    <w:rsid w:val="00CB549F"/>
    <w:rsid w:val="00CB5770"/>
    <w:rsid w:val="00CB577A"/>
    <w:rsid w:val="00CB5847"/>
    <w:rsid w:val="00CB6B37"/>
    <w:rsid w:val="00CB7047"/>
    <w:rsid w:val="00CB7511"/>
    <w:rsid w:val="00CB762A"/>
    <w:rsid w:val="00CC0EFE"/>
    <w:rsid w:val="00CC11C9"/>
    <w:rsid w:val="00CC1DE5"/>
    <w:rsid w:val="00CC233C"/>
    <w:rsid w:val="00CC258F"/>
    <w:rsid w:val="00CC26B8"/>
    <w:rsid w:val="00CC2A10"/>
    <w:rsid w:val="00CC2F46"/>
    <w:rsid w:val="00CC3A2B"/>
    <w:rsid w:val="00CC3C5E"/>
    <w:rsid w:val="00CC41CA"/>
    <w:rsid w:val="00CC4322"/>
    <w:rsid w:val="00CC45AD"/>
    <w:rsid w:val="00CC4A14"/>
    <w:rsid w:val="00CC54D9"/>
    <w:rsid w:val="00CC5AF0"/>
    <w:rsid w:val="00CC5B52"/>
    <w:rsid w:val="00CC723F"/>
    <w:rsid w:val="00CC7757"/>
    <w:rsid w:val="00CC7D7E"/>
    <w:rsid w:val="00CC7E94"/>
    <w:rsid w:val="00CD116C"/>
    <w:rsid w:val="00CD12DA"/>
    <w:rsid w:val="00CD1323"/>
    <w:rsid w:val="00CD1467"/>
    <w:rsid w:val="00CD168B"/>
    <w:rsid w:val="00CD1F41"/>
    <w:rsid w:val="00CD20ED"/>
    <w:rsid w:val="00CD2C27"/>
    <w:rsid w:val="00CD2CC0"/>
    <w:rsid w:val="00CD2FC6"/>
    <w:rsid w:val="00CD3E86"/>
    <w:rsid w:val="00CD44B0"/>
    <w:rsid w:val="00CD5142"/>
    <w:rsid w:val="00CD5657"/>
    <w:rsid w:val="00CD585E"/>
    <w:rsid w:val="00CD5EF3"/>
    <w:rsid w:val="00CD5F47"/>
    <w:rsid w:val="00CD6058"/>
    <w:rsid w:val="00CD66DD"/>
    <w:rsid w:val="00CD6C84"/>
    <w:rsid w:val="00CD7C56"/>
    <w:rsid w:val="00CE059F"/>
    <w:rsid w:val="00CE0AAC"/>
    <w:rsid w:val="00CE14C3"/>
    <w:rsid w:val="00CE1E08"/>
    <w:rsid w:val="00CE1F5E"/>
    <w:rsid w:val="00CE2311"/>
    <w:rsid w:val="00CE2DC2"/>
    <w:rsid w:val="00CE2EB4"/>
    <w:rsid w:val="00CE39B6"/>
    <w:rsid w:val="00CE3E25"/>
    <w:rsid w:val="00CE3EA8"/>
    <w:rsid w:val="00CE4834"/>
    <w:rsid w:val="00CE494B"/>
    <w:rsid w:val="00CE4E7E"/>
    <w:rsid w:val="00CE51F5"/>
    <w:rsid w:val="00CE6EDC"/>
    <w:rsid w:val="00CE6F01"/>
    <w:rsid w:val="00CE6FA9"/>
    <w:rsid w:val="00CE7D89"/>
    <w:rsid w:val="00CF05AE"/>
    <w:rsid w:val="00CF1133"/>
    <w:rsid w:val="00CF22D0"/>
    <w:rsid w:val="00CF251D"/>
    <w:rsid w:val="00CF3947"/>
    <w:rsid w:val="00CF4084"/>
    <w:rsid w:val="00CF4547"/>
    <w:rsid w:val="00CF4F92"/>
    <w:rsid w:val="00CF51A1"/>
    <w:rsid w:val="00CF5391"/>
    <w:rsid w:val="00CF5F04"/>
    <w:rsid w:val="00CF5F21"/>
    <w:rsid w:val="00CF7095"/>
    <w:rsid w:val="00CF71C1"/>
    <w:rsid w:val="00CF73A6"/>
    <w:rsid w:val="00CF76A8"/>
    <w:rsid w:val="00CF7A15"/>
    <w:rsid w:val="00CF7A27"/>
    <w:rsid w:val="00CF7DC9"/>
    <w:rsid w:val="00CF7F87"/>
    <w:rsid w:val="00D00144"/>
    <w:rsid w:val="00D005FC"/>
    <w:rsid w:val="00D00671"/>
    <w:rsid w:val="00D015CA"/>
    <w:rsid w:val="00D01DFA"/>
    <w:rsid w:val="00D02AA9"/>
    <w:rsid w:val="00D02E90"/>
    <w:rsid w:val="00D033AD"/>
    <w:rsid w:val="00D03BEC"/>
    <w:rsid w:val="00D0415D"/>
    <w:rsid w:val="00D0429A"/>
    <w:rsid w:val="00D045C1"/>
    <w:rsid w:val="00D04A8C"/>
    <w:rsid w:val="00D04E46"/>
    <w:rsid w:val="00D052BA"/>
    <w:rsid w:val="00D05442"/>
    <w:rsid w:val="00D0622E"/>
    <w:rsid w:val="00D1022C"/>
    <w:rsid w:val="00D10AF6"/>
    <w:rsid w:val="00D1124D"/>
    <w:rsid w:val="00D112EE"/>
    <w:rsid w:val="00D129DF"/>
    <w:rsid w:val="00D13D5F"/>
    <w:rsid w:val="00D13E38"/>
    <w:rsid w:val="00D14A40"/>
    <w:rsid w:val="00D14D26"/>
    <w:rsid w:val="00D154B2"/>
    <w:rsid w:val="00D15582"/>
    <w:rsid w:val="00D164E4"/>
    <w:rsid w:val="00D16A29"/>
    <w:rsid w:val="00D16DC7"/>
    <w:rsid w:val="00D20110"/>
    <w:rsid w:val="00D206E5"/>
    <w:rsid w:val="00D20B95"/>
    <w:rsid w:val="00D20CB9"/>
    <w:rsid w:val="00D215DF"/>
    <w:rsid w:val="00D21B37"/>
    <w:rsid w:val="00D21CCE"/>
    <w:rsid w:val="00D22E14"/>
    <w:rsid w:val="00D2438C"/>
    <w:rsid w:val="00D24FF8"/>
    <w:rsid w:val="00D2568A"/>
    <w:rsid w:val="00D27363"/>
    <w:rsid w:val="00D275E7"/>
    <w:rsid w:val="00D27804"/>
    <w:rsid w:val="00D2784E"/>
    <w:rsid w:val="00D304F5"/>
    <w:rsid w:val="00D330CC"/>
    <w:rsid w:val="00D34340"/>
    <w:rsid w:val="00D34916"/>
    <w:rsid w:val="00D358D9"/>
    <w:rsid w:val="00D35BA1"/>
    <w:rsid w:val="00D3600C"/>
    <w:rsid w:val="00D368E7"/>
    <w:rsid w:val="00D3721A"/>
    <w:rsid w:val="00D37386"/>
    <w:rsid w:val="00D40157"/>
    <w:rsid w:val="00D40DB1"/>
    <w:rsid w:val="00D4169A"/>
    <w:rsid w:val="00D422C6"/>
    <w:rsid w:val="00D42AE4"/>
    <w:rsid w:val="00D42B45"/>
    <w:rsid w:val="00D44755"/>
    <w:rsid w:val="00D44770"/>
    <w:rsid w:val="00D45E43"/>
    <w:rsid w:val="00D45F54"/>
    <w:rsid w:val="00D462E1"/>
    <w:rsid w:val="00D46B92"/>
    <w:rsid w:val="00D46CF2"/>
    <w:rsid w:val="00D46EA2"/>
    <w:rsid w:val="00D47396"/>
    <w:rsid w:val="00D474C0"/>
    <w:rsid w:val="00D479FF"/>
    <w:rsid w:val="00D50322"/>
    <w:rsid w:val="00D504C8"/>
    <w:rsid w:val="00D5090D"/>
    <w:rsid w:val="00D50DDC"/>
    <w:rsid w:val="00D50FF0"/>
    <w:rsid w:val="00D51489"/>
    <w:rsid w:val="00D52638"/>
    <w:rsid w:val="00D5276E"/>
    <w:rsid w:val="00D52A97"/>
    <w:rsid w:val="00D52F41"/>
    <w:rsid w:val="00D536A1"/>
    <w:rsid w:val="00D53A75"/>
    <w:rsid w:val="00D53F66"/>
    <w:rsid w:val="00D548A1"/>
    <w:rsid w:val="00D54DC6"/>
    <w:rsid w:val="00D5554D"/>
    <w:rsid w:val="00D56F7A"/>
    <w:rsid w:val="00D60014"/>
    <w:rsid w:val="00D60344"/>
    <w:rsid w:val="00D6069D"/>
    <w:rsid w:val="00D60DC8"/>
    <w:rsid w:val="00D612D8"/>
    <w:rsid w:val="00D615E1"/>
    <w:rsid w:val="00D61A15"/>
    <w:rsid w:val="00D632C6"/>
    <w:rsid w:val="00D63A0A"/>
    <w:rsid w:val="00D64392"/>
    <w:rsid w:val="00D64B2C"/>
    <w:rsid w:val="00D652AF"/>
    <w:rsid w:val="00D654DB"/>
    <w:rsid w:val="00D6675B"/>
    <w:rsid w:val="00D67E3B"/>
    <w:rsid w:val="00D700A2"/>
    <w:rsid w:val="00D70120"/>
    <w:rsid w:val="00D70563"/>
    <w:rsid w:val="00D707EC"/>
    <w:rsid w:val="00D70975"/>
    <w:rsid w:val="00D71026"/>
    <w:rsid w:val="00D721B8"/>
    <w:rsid w:val="00D7280B"/>
    <w:rsid w:val="00D72A9E"/>
    <w:rsid w:val="00D73E0E"/>
    <w:rsid w:val="00D74753"/>
    <w:rsid w:val="00D74ACE"/>
    <w:rsid w:val="00D74C96"/>
    <w:rsid w:val="00D74E16"/>
    <w:rsid w:val="00D76855"/>
    <w:rsid w:val="00D77071"/>
    <w:rsid w:val="00D776BC"/>
    <w:rsid w:val="00D77F8E"/>
    <w:rsid w:val="00D803EF"/>
    <w:rsid w:val="00D8064F"/>
    <w:rsid w:val="00D806C7"/>
    <w:rsid w:val="00D80741"/>
    <w:rsid w:val="00D80B7D"/>
    <w:rsid w:val="00D813C8"/>
    <w:rsid w:val="00D82212"/>
    <w:rsid w:val="00D825E6"/>
    <w:rsid w:val="00D82F36"/>
    <w:rsid w:val="00D83056"/>
    <w:rsid w:val="00D83296"/>
    <w:rsid w:val="00D834C1"/>
    <w:rsid w:val="00D835A5"/>
    <w:rsid w:val="00D838AF"/>
    <w:rsid w:val="00D841C4"/>
    <w:rsid w:val="00D8439A"/>
    <w:rsid w:val="00D85C67"/>
    <w:rsid w:val="00D85EA1"/>
    <w:rsid w:val="00D8602E"/>
    <w:rsid w:val="00D8673F"/>
    <w:rsid w:val="00D86BC9"/>
    <w:rsid w:val="00D879B5"/>
    <w:rsid w:val="00D879D9"/>
    <w:rsid w:val="00D87F18"/>
    <w:rsid w:val="00D908B6"/>
    <w:rsid w:val="00D90DA6"/>
    <w:rsid w:val="00D911FE"/>
    <w:rsid w:val="00D91E3B"/>
    <w:rsid w:val="00D923D9"/>
    <w:rsid w:val="00D92CF0"/>
    <w:rsid w:val="00D93D1D"/>
    <w:rsid w:val="00D93E7D"/>
    <w:rsid w:val="00D94158"/>
    <w:rsid w:val="00D9445C"/>
    <w:rsid w:val="00D95148"/>
    <w:rsid w:val="00D9676E"/>
    <w:rsid w:val="00DA2299"/>
    <w:rsid w:val="00DA24D2"/>
    <w:rsid w:val="00DA3128"/>
    <w:rsid w:val="00DA3296"/>
    <w:rsid w:val="00DA4000"/>
    <w:rsid w:val="00DA4520"/>
    <w:rsid w:val="00DA7CF4"/>
    <w:rsid w:val="00DB09D4"/>
    <w:rsid w:val="00DB0B54"/>
    <w:rsid w:val="00DB13DC"/>
    <w:rsid w:val="00DB1DD3"/>
    <w:rsid w:val="00DB219C"/>
    <w:rsid w:val="00DB29A0"/>
    <w:rsid w:val="00DB2A9A"/>
    <w:rsid w:val="00DB385C"/>
    <w:rsid w:val="00DB3E3C"/>
    <w:rsid w:val="00DB4443"/>
    <w:rsid w:val="00DB44BB"/>
    <w:rsid w:val="00DB45A5"/>
    <w:rsid w:val="00DB45DC"/>
    <w:rsid w:val="00DB4F70"/>
    <w:rsid w:val="00DB5D14"/>
    <w:rsid w:val="00DB5EB2"/>
    <w:rsid w:val="00DC0140"/>
    <w:rsid w:val="00DC0194"/>
    <w:rsid w:val="00DC153F"/>
    <w:rsid w:val="00DC1A0F"/>
    <w:rsid w:val="00DC1E61"/>
    <w:rsid w:val="00DC2459"/>
    <w:rsid w:val="00DC2864"/>
    <w:rsid w:val="00DC37A4"/>
    <w:rsid w:val="00DC3ABC"/>
    <w:rsid w:val="00DC41DC"/>
    <w:rsid w:val="00DC422F"/>
    <w:rsid w:val="00DC4A31"/>
    <w:rsid w:val="00DC4D46"/>
    <w:rsid w:val="00DC69A7"/>
    <w:rsid w:val="00DC70C6"/>
    <w:rsid w:val="00DC7A40"/>
    <w:rsid w:val="00DD0DBE"/>
    <w:rsid w:val="00DD1359"/>
    <w:rsid w:val="00DD1E9E"/>
    <w:rsid w:val="00DD370B"/>
    <w:rsid w:val="00DD3890"/>
    <w:rsid w:val="00DD4597"/>
    <w:rsid w:val="00DD4C4C"/>
    <w:rsid w:val="00DD525D"/>
    <w:rsid w:val="00DD54A0"/>
    <w:rsid w:val="00DD6C8A"/>
    <w:rsid w:val="00DD6D8E"/>
    <w:rsid w:val="00DD71C7"/>
    <w:rsid w:val="00DD76E5"/>
    <w:rsid w:val="00DD7BA7"/>
    <w:rsid w:val="00DE039B"/>
    <w:rsid w:val="00DE091E"/>
    <w:rsid w:val="00DE16B9"/>
    <w:rsid w:val="00DE2B18"/>
    <w:rsid w:val="00DE3423"/>
    <w:rsid w:val="00DE3B66"/>
    <w:rsid w:val="00DE4108"/>
    <w:rsid w:val="00DE48B1"/>
    <w:rsid w:val="00DE552C"/>
    <w:rsid w:val="00DE5726"/>
    <w:rsid w:val="00DE64C1"/>
    <w:rsid w:val="00DF02AA"/>
    <w:rsid w:val="00DF0A0C"/>
    <w:rsid w:val="00DF16AF"/>
    <w:rsid w:val="00DF1B6C"/>
    <w:rsid w:val="00DF2DFB"/>
    <w:rsid w:val="00DF317B"/>
    <w:rsid w:val="00DF4B0F"/>
    <w:rsid w:val="00DF4C18"/>
    <w:rsid w:val="00DF5265"/>
    <w:rsid w:val="00DF5B2C"/>
    <w:rsid w:val="00DF5C26"/>
    <w:rsid w:val="00DF6670"/>
    <w:rsid w:val="00E0037F"/>
    <w:rsid w:val="00E00A89"/>
    <w:rsid w:val="00E01160"/>
    <w:rsid w:val="00E01347"/>
    <w:rsid w:val="00E02D76"/>
    <w:rsid w:val="00E03129"/>
    <w:rsid w:val="00E035F4"/>
    <w:rsid w:val="00E03A07"/>
    <w:rsid w:val="00E03AD5"/>
    <w:rsid w:val="00E03CC1"/>
    <w:rsid w:val="00E03CEE"/>
    <w:rsid w:val="00E06793"/>
    <w:rsid w:val="00E06940"/>
    <w:rsid w:val="00E06EE8"/>
    <w:rsid w:val="00E07D5D"/>
    <w:rsid w:val="00E07E09"/>
    <w:rsid w:val="00E115F5"/>
    <w:rsid w:val="00E116CF"/>
    <w:rsid w:val="00E1173C"/>
    <w:rsid w:val="00E1224E"/>
    <w:rsid w:val="00E12670"/>
    <w:rsid w:val="00E1392F"/>
    <w:rsid w:val="00E14486"/>
    <w:rsid w:val="00E150F3"/>
    <w:rsid w:val="00E1569B"/>
    <w:rsid w:val="00E15845"/>
    <w:rsid w:val="00E15A9B"/>
    <w:rsid w:val="00E15E22"/>
    <w:rsid w:val="00E1633E"/>
    <w:rsid w:val="00E17306"/>
    <w:rsid w:val="00E209D8"/>
    <w:rsid w:val="00E211F6"/>
    <w:rsid w:val="00E223B6"/>
    <w:rsid w:val="00E228E9"/>
    <w:rsid w:val="00E22CBC"/>
    <w:rsid w:val="00E23190"/>
    <w:rsid w:val="00E23272"/>
    <w:rsid w:val="00E250E8"/>
    <w:rsid w:val="00E253D3"/>
    <w:rsid w:val="00E25760"/>
    <w:rsid w:val="00E25A94"/>
    <w:rsid w:val="00E25E51"/>
    <w:rsid w:val="00E25F63"/>
    <w:rsid w:val="00E25F97"/>
    <w:rsid w:val="00E2712C"/>
    <w:rsid w:val="00E30326"/>
    <w:rsid w:val="00E305AF"/>
    <w:rsid w:val="00E31491"/>
    <w:rsid w:val="00E31518"/>
    <w:rsid w:val="00E32909"/>
    <w:rsid w:val="00E32A1D"/>
    <w:rsid w:val="00E32D43"/>
    <w:rsid w:val="00E32DB4"/>
    <w:rsid w:val="00E32EC3"/>
    <w:rsid w:val="00E33698"/>
    <w:rsid w:val="00E34605"/>
    <w:rsid w:val="00E347C3"/>
    <w:rsid w:val="00E34823"/>
    <w:rsid w:val="00E35104"/>
    <w:rsid w:val="00E351A5"/>
    <w:rsid w:val="00E352AA"/>
    <w:rsid w:val="00E35B8E"/>
    <w:rsid w:val="00E35D41"/>
    <w:rsid w:val="00E35E85"/>
    <w:rsid w:val="00E378B0"/>
    <w:rsid w:val="00E40523"/>
    <w:rsid w:val="00E407AB"/>
    <w:rsid w:val="00E423BF"/>
    <w:rsid w:val="00E4264E"/>
    <w:rsid w:val="00E42977"/>
    <w:rsid w:val="00E42B8D"/>
    <w:rsid w:val="00E42FA1"/>
    <w:rsid w:val="00E43BA5"/>
    <w:rsid w:val="00E441BB"/>
    <w:rsid w:val="00E444FC"/>
    <w:rsid w:val="00E44E10"/>
    <w:rsid w:val="00E45492"/>
    <w:rsid w:val="00E45B37"/>
    <w:rsid w:val="00E46021"/>
    <w:rsid w:val="00E47705"/>
    <w:rsid w:val="00E5037D"/>
    <w:rsid w:val="00E503F2"/>
    <w:rsid w:val="00E51C73"/>
    <w:rsid w:val="00E51FD9"/>
    <w:rsid w:val="00E52365"/>
    <w:rsid w:val="00E52659"/>
    <w:rsid w:val="00E52703"/>
    <w:rsid w:val="00E545EC"/>
    <w:rsid w:val="00E54734"/>
    <w:rsid w:val="00E54C31"/>
    <w:rsid w:val="00E5664F"/>
    <w:rsid w:val="00E568EE"/>
    <w:rsid w:val="00E56D8A"/>
    <w:rsid w:val="00E57980"/>
    <w:rsid w:val="00E57DE6"/>
    <w:rsid w:val="00E57F96"/>
    <w:rsid w:val="00E60719"/>
    <w:rsid w:val="00E61099"/>
    <w:rsid w:val="00E6120D"/>
    <w:rsid w:val="00E6259F"/>
    <w:rsid w:val="00E62DC7"/>
    <w:rsid w:val="00E6332A"/>
    <w:rsid w:val="00E63503"/>
    <w:rsid w:val="00E638C3"/>
    <w:rsid w:val="00E640C5"/>
    <w:rsid w:val="00E649EF"/>
    <w:rsid w:val="00E65B2C"/>
    <w:rsid w:val="00E65FB0"/>
    <w:rsid w:val="00E66265"/>
    <w:rsid w:val="00E662D9"/>
    <w:rsid w:val="00E6631D"/>
    <w:rsid w:val="00E674AF"/>
    <w:rsid w:val="00E67CE8"/>
    <w:rsid w:val="00E70187"/>
    <w:rsid w:val="00E707BC"/>
    <w:rsid w:val="00E70C9F"/>
    <w:rsid w:val="00E70DEE"/>
    <w:rsid w:val="00E7153B"/>
    <w:rsid w:val="00E71E58"/>
    <w:rsid w:val="00E728A7"/>
    <w:rsid w:val="00E72FCC"/>
    <w:rsid w:val="00E730FC"/>
    <w:rsid w:val="00E7399E"/>
    <w:rsid w:val="00E73A02"/>
    <w:rsid w:val="00E7412D"/>
    <w:rsid w:val="00E74206"/>
    <w:rsid w:val="00E75239"/>
    <w:rsid w:val="00E762EC"/>
    <w:rsid w:val="00E767F2"/>
    <w:rsid w:val="00E76C47"/>
    <w:rsid w:val="00E80088"/>
    <w:rsid w:val="00E8196B"/>
    <w:rsid w:val="00E81D2A"/>
    <w:rsid w:val="00E820C9"/>
    <w:rsid w:val="00E82549"/>
    <w:rsid w:val="00E82D19"/>
    <w:rsid w:val="00E82F55"/>
    <w:rsid w:val="00E833EC"/>
    <w:rsid w:val="00E83680"/>
    <w:rsid w:val="00E844C8"/>
    <w:rsid w:val="00E849EF"/>
    <w:rsid w:val="00E84F31"/>
    <w:rsid w:val="00E851EF"/>
    <w:rsid w:val="00E8524B"/>
    <w:rsid w:val="00E85D3C"/>
    <w:rsid w:val="00E86493"/>
    <w:rsid w:val="00E8680B"/>
    <w:rsid w:val="00E86B41"/>
    <w:rsid w:val="00E8766D"/>
    <w:rsid w:val="00E87AE7"/>
    <w:rsid w:val="00E87FE5"/>
    <w:rsid w:val="00E9081A"/>
    <w:rsid w:val="00E90EBB"/>
    <w:rsid w:val="00E91909"/>
    <w:rsid w:val="00E91EA4"/>
    <w:rsid w:val="00E921A3"/>
    <w:rsid w:val="00E92E5D"/>
    <w:rsid w:val="00E92FF9"/>
    <w:rsid w:val="00E93292"/>
    <w:rsid w:val="00E938A6"/>
    <w:rsid w:val="00E939FC"/>
    <w:rsid w:val="00E93B1E"/>
    <w:rsid w:val="00E93F98"/>
    <w:rsid w:val="00E9414F"/>
    <w:rsid w:val="00E9457D"/>
    <w:rsid w:val="00E946DF"/>
    <w:rsid w:val="00E94CC0"/>
    <w:rsid w:val="00E95387"/>
    <w:rsid w:val="00E95542"/>
    <w:rsid w:val="00E961DC"/>
    <w:rsid w:val="00E9633C"/>
    <w:rsid w:val="00E96D86"/>
    <w:rsid w:val="00E96EA7"/>
    <w:rsid w:val="00EA0C41"/>
    <w:rsid w:val="00EA0F9E"/>
    <w:rsid w:val="00EA18D0"/>
    <w:rsid w:val="00EA3228"/>
    <w:rsid w:val="00EA3240"/>
    <w:rsid w:val="00EA3715"/>
    <w:rsid w:val="00EA56E7"/>
    <w:rsid w:val="00EA575E"/>
    <w:rsid w:val="00EA57D0"/>
    <w:rsid w:val="00EA59A0"/>
    <w:rsid w:val="00EA67B1"/>
    <w:rsid w:val="00EA699C"/>
    <w:rsid w:val="00EA6DCF"/>
    <w:rsid w:val="00EA757C"/>
    <w:rsid w:val="00EB006E"/>
    <w:rsid w:val="00EB0257"/>
    <w:rsid w:val="00EB07F9"/>
    <w:rsid w:val="00EB086D"/>
    <w:rsid w:val="00EB14DE"/>
    <w:rsid w:val="00EB27D4"/>
    <w:rsid w:val="00EB4B37"/>
    <w:rsid w:val="00EB4F00"/>
    <w:rsid w:val="00EB54F4"/>
    <w:rsid w:val="00EB5EEC"/>
    <w:rsid w:val="00EB62D4"/>
    <w:rsid w:val="00EB6C29"/>
    <w:rsid w:val="00EB703A"/>
    <w:rsid w:val="00EB718E"/>
    <w:rsid w:val="00EB74E6"/>
    <w:rsid w:val="00EB7695"/>
    <w:rsid w:val="00EB7B47"/>
    <w:rsid w:val="00EC01A0"/>
    <w:rsid w:val="00EC0FFA"/>
    <w:rsid w:val="00EC2454"/>
    <w:rsid w:val="00EC25F3"/>
    <w:rsid w:val="00EC268C"/>
    <w:rsid w:val="00EC2FAA"/>
    <w:rsid w:val="00EC362A"/>
    <w:rsid w:val="00EC43DB"/>
    <w:rsid w:val="00EC4728"/>
    <w:rsid w:val="00EC4850"/>
    <w:rsid w:val="00EC5219"/>
    <w:rsid w:val="00EC52AB"/>
    <w:rsid w:val="00EC5707"/>
    <w:rsid w:val="00EC572E"/>
    <w:rsid w:val="00EC57A7"/>
    <w:rsid w:val="00EC6020"/>
    <w:rsid w:val="00EC60BB"/>
    <w:rsid w:val="00EC693F"/>
    <w:rsid w:val="00EC714E"/>
    <w:rsid w:val="00EC73E8"/>
    <w:rsid w:val="00EC7968"/>
    <w:rsid w:val="00EC7A70"/>
    <w:rsid w:val="00ED0530"/>
    <w:rsid w:val="00ED0553"/>
    <w:rsid w:val="00ED108C"/>
    <w:rsid w:val="00ED113B"/>
    <w:rsid w:val="00ED11EE"/>
    <w:rsid w:val="00ED1347"/>
    <w:rsid w:val="00ED1815"/>
    <w:rsid w:val="00ED1EED"/>
    <w:rsid w:val="00ED3647"/>
    <w:rsid w:val="00ED3AEF"/>
    <w:rsid w:val="00ED3E39"/>
    <w:rsid w:val="00ED4FB5"/>
    <w:rsid w:val="00ED5160"/>
    <w:rsid w:val="00ED58E0"/>
    <w:rsid w:val="00ED6F8C"/>
    <w:rsid w:val="00ED799F"/>
    <w:rsid w:val="00ED7A52"/>
    <w:rsid w:val="00EE0273"/>
    <w:rsid w:val="00EE06AA"/>
    <w:rsid w:val="00EE0A04"/>
    <w:rsid w:val="00EE25AF"/>
    <w:rsid w:val="00EE26E5"/>
    <w:rsid w:val="00EE2A0B"/>
    <w:rsid w:val="00EE2A53"/>
    <w:rsid w:val="00EE2F51"/>
    <w:rsid w:val="00EE3C09"/>
    <w:rsid w:val="00EE4221"/>
    <w:rsid w:val="00EE4362"/>
    <w:rsid w:val="00EE43EC"/>
    <w:rsid w:val="00EE46B7"/>
    <w:rsid w:val="00EE4777"/>
    <w:rsid w:val="00EE4D47"/>
    <w:rsid w:val="00EE5B0F"/>
    <w:rsid w:val="00EE6199"/>
    <w:rsid w:val="00EE655E"/>
    <w:rsid w:val="00EE6866"/>
    <w:rsid w:val="00EE6C88"/>
    <w:rsid w:val="00EE6D46"/>
    <w:rsid w:val="00EF07DB"/>
    <w:rsid w:val="00EF1E76"/>
    <w:rsid w:val="00EF27A3"/>
    <w:rsid w:val="00EF2887"/>
    <w:rsid w:val="00EF36E8"/>
    <w:rsid w:val="00EF3B8E"/>
    <w:rsid w:val="00EF4716"/>
    <w:rsid w:val="00EF681C"/>
    <w:rsid w:val="00EF721A"/>
    <w:rsid w:val="00EF79F6"/>
    <w:rsid w:val="00EF7C5A"/>
    <w:rsid w:val="00F01142"/>
    <w:rsid w:val="00F02140"/>
    <w:rsid w:val="00F02FC2"/>
    <w:rsid w:val="00F03145"/>
    <w:rsid w:val="00F0388F"/>
    <w:rsid w:val="00F04147"/>
    <w:rsid w:val="00F0442C"/>
    <w:rsid w:val="00F04482"/>
    <w:rsid w:val="00F051C3"/>
    <w:rsid w:val="00F05359"/>
    <w:rsid w:val="00F05671"/>
    <w:rsid w:val="00F06D69"/>
    <w:rsid w:val="00F07035"/>
    <w:rsid w:val="00F07C8F"/>
    <w:rsid w:val="00F07EB0"/>
    <w:rsid w:val="00F109C6"/>
    <w:rsid w:val="00F10E68"/>
    <w:rsid w:val="00F11F5E"/>
    <w:rsid w:val="00F12465"/>
    <w:rsid w:val="00F128B6"/>
    <w:rsid w:val="00F13261"/>
    <w:rsid w:val="00F132EB"/>
    <w:rsid w:val="00F1350C"/>
    <w:rsid w:val="00F13522"/>
    <w:rsid w:val="00F135A2"/>
    <w:rsid w:val="00F1375C"/>
    <w:rsid w:val="00F13AA2"/>
    <w:rsid w:val="00F13B97"/>
    <w:rsid w:val="00F1499A"/>
    <w:rsid w:val="00F14F2B"/>
    <w:rsid w:val="00F1510C"/>
    <w:rsid w:val="00F15651"/>
    <w:rsid w:val="00F15D1A"/>
    <w:rsid w:val="00F16A03"/>
    <w:rsid w:val="00F16F3D"/>
    <w:rsid w:val="00F17903"/>
    <w:rsid w:val="00F203E2"/>
    <w:rsid w:val="00F2047D"/>
    <w:rsid w:val="00F216BB"/>
    <w:rsid w:val="00F21A10"/>
    <w:rsid w:val="00F21F0F"/>
    <w:rsid w:val="00F220FF"/>
    <w:rsid w:val="00F226DB"/>
    <w:rsid w:val="00F228DF"/>
    <w:rsid w:val="00F23466"/>
    <w:rsid w:val="00F24805"/>
    <w:rsid w:val="00F24832"/>
    <w:rsid w:val="00F25802"/>
    <w:rsid w:val="00F25AE7"/>
    <w:rsid w:val="00F25B82"/>
    <w:rsid w:val="00F27E6D"/>
    <w:rsid w:val="00F27FDD"/>
    <w:rsid w:val="00F3056F"/>
    <w:rsid w:val="00F30A84"/>
    <w:rsid w:val="00F31C26"/>
    <w:rsid w:val="00F31C3F"/>
    <w:rsid w:val="00F33568"/>
    <w:rsid w:val="00F335E4"/>
    <w:rsid w:val="00F33E38"/>
    <w:rsid w:val="00F33F64"/>
    <w:rsid w:val="00F34051"/>
    <w:rsid w:val="00F341E0"/>
    <w:rsid w:val="00F34C49"/>
    <w:rsid w:val="00F34DB5"/>
    <w:rsid w:val="00F34EFD"/>
    <w:rsid w:val="00F359D7"/>
    <w:rsid w:val="00F35BC7"/>
    <w:rsid w:val="00F36C98"/>
    <w:rsid w:val="00F37321"/>
    <w:rsid w:val="00F40D05"/>
    <w:rsid w:val="00F41E6E"/>
    <w:rsid w:val="00F42BB5"/>
    <w:rsid w:val="00F42F49"/>
    <w:rsid w:val="00F435F3"/>
    <w:rsid w:val="00F4397E"/>
    <w:rsid w:val="00F441F3"/>
    <w:rsid w:val="00F44DD6"/>
    <w:rsid w:val="00F4571A"/>
    <w:rsid w:val="00F4636A"/>
    <w:rsid w:val="00F465D5"/>
    <w:rsid w:val="00F50176"/>
    <w:rsid w:val="00F50385"/>
    <w:rsid w:val="00F50F6F"/>
    <w:rsid w:val="00F514E1"/>
    <w:rsid w:val="00F53148"/>
    <w:rsid w:val="00F53343"/>
    <w:rsid w:val="00F538A0"/>
    <w:rsid w:val="00F53FFA"/>
    <w:rsid w:val="00F545F2"/>
    <w:rsid w:val="00F54B28"/>
    <w:rsid w:val="00F557AD"/>
    <w:rsid w:val="00F559ED"/>
    <w:rsid w:val="00F5632E"/>
    <w:rsid w:val="00F56414"/>
    <w:rsid w:val="00F56874"/>
    <w:rsid w:val="00F577FE"/>
    <w:rsid w:val="00F57B10"/>
    <w:rsid w:val="00F6043F"/>
    <w:rsid w:val="00F60489"/>
    <w:rsid w:val="00F6069C"/>
    <w:rsid w:val="00F616C5"/>
    <w:rsid w:val="00F62273"/>
    <w:rsid w:val="00F628CE"/>
    <w:rsid w:val="00F632A4"/>
    <w:rsid w:val="00F63DEF"/>
    <w:rsid w:val="00F6476F"/>
    <w:rsid w:val="00F6531E"/>
    <w:rsid w:val="00F65D65"/>
    <w:rsid w:val="00F66FFE"/>
    <w:rsid w:val="00F6711B"/>
    <w:rsid w:val="00F67E05"/>
    <w:rsid w:val="00F70B45"/>
    <w:rsid w:val="00F70E92"/>
    <w:rsid w:val="00F71170"/>
    <w:rsid w:val="00F715D9"/>
    <w:rsid w:val="00F7180E"/>
    <w:rsid w:val="00F72732"/>
    <w:rsid w:val="00F728F2"/>
    <w:rsid w:val="00F72A11"/>
    <w:rsid w:val="00F72A91"/>
    <w:rsid w:val="00F7328A"/>
    <w:rsid w:val="00F73867"/>
    <w:rsid w:val="00F74612"/>
    <w:rsid w:val="00F74E03"/>
    <w:rsid w:val="00F757EC"/>
    <w:rsid w:val="00F75DFF"/>
    <w:rsid w:val="00F77F42"/>
    <w:rsid w:val="00F80549"/>
    <w:rsid w:val="00F8071A"/>
    <w:rsid w:val="00F8096A"/>
    <w:rsid w:val="00F80A5C"/>
    <w:rsid w:val="00F80CCD"/>
    <w:rsid w:val="00F810BA"/>
    <w:rsid w:val="00F81A7D"/>
    <w:rsid w:val="00F81D99"/>
    <w:rsid w:val="00F83A9F"/>
    <w:rsid w:val="00F84851"/>
    <w:rsid w:val="00F848C4"/>
    <w:rsid w:val="00F84939"/>
    <w:rsid w:val="00F84CD5"/>
    <w:rsid w:val="00F853B6"/>
    <w:rsid w:val="00F860CF"/>
    <w:rsid w:val="00F866EF"/>
    <w:rsid w:val="00F8679E"/>
    <w:rsid w:val="00F86F32"/>
    <w:rsid w:val="00F902D9"/>
    <w:rsid w:val="00F903F5"/>
    <w:rsid w:val="00F90DD3"/>
    <w:rsid w:val="00F9238A"/>
    <w:rsid w:val="00F92925"/>
    <w:rsid w:val="00F9296B"/>
    <w:rsid w:val="00F934F0"/>
    <w:rsid w:val="00F93AEF"/>
    <w:rsid w:val="00F93F43"/>
    <w:rsid w:val="00F94869"/>
    <w:rsid w:val="00F96C02"/>
    <w:rsid w:val="00FA02E9"/>
    <w:rsid w:val="00FA1694"/>
    <w:rsid w:val="00FA2CE7"/>
    <w:rsid w:val="00FA51AA"/>
    <w:rsid w:val="00FA535D"/>
    <w:rsid w:val="00FA53A2"/>
    <w:rsid w:val="00FA5FE3"/>
    <w:rsid w:val="00FA60B9"/>
    <w:rsid w:val="00FA60FA"/>
    <w:rsid w:val="00FB0C81"/>
    <w:rsid w:val="00FB103F"/>
    <w:rsid w:val="00FB1D51"/>
    <w:rsid w:val="00FB2D2D"/>
    <w:rsid w:val="00FB30FC"/>
    <w:rsid w:val="00FB4148"/>
    <w:rsid w:val="00FB4637"/>
    <w:rsid w:val="00FB5430"/>
    <w:rsid w:val="00FB56DD"/>
    <w:rsid w:val="00FB5F31"/>
    <w:rsid w:val="00FB644F"/>
    <w:rsid w:val="00FB6E0A"/>
    <w:rsid w:val="00FB726A"/>
    <w:rsid w:val="00FB7272"/>
    <w:rsid w:val="00FB73CD"/>
    <w:rsid w:val="00FB75A0"/>
    <w:rsid w:val="00FB7A4B"/>
    <w:rsid w:val="00FB7A99"/>
    <w:rsid w:val="00FB7E0B"/>
    <w:rsid w:val="00FC01D0"/>
    <w:rsid w:val="00FC087C"/>
    <w:rsid w:val="00FC29DA"/>
    <w:rsid w:val="00FC32E4"/>
    <w:rsid w:val="00FC39CB"/>
    <w:rsid w:val="00FC3B55"/>
    <w:rsid w:val="00FC42CE"/>
    <w:rsid w:val="00FC585D"/>
    <w:rsid w:val="00FC58C3"/>
    <w:rsid w:val="00FC5DAB"/>
    <w:rsid w:val="00FC63A3"/>
    <w:rsid w:val="00FC6E24"/>
    <w:rsid w:val="00FC6E3B"/>
    <w:rsid w:val="00FD12FD"/>
    <w:rsid w:val="00FD158B"/>
    <w:rsid w:val="00FD1929"/>
    <w:rsid w:val="00FD1B25"/>
    <w:rsid w:val="00FD1D69"/>
    <w:rsid w:val="00FD2DD6"/>
    <w:rsid w:val="00FD3968"/>
    <w:rsid w:val="00FD3DF5"/>
    <w:rsid w:val="00FD58DB"/>
    <w:rsid w:val="00FD5D5C"/>
    <w:rsid w:val="00FD6010"/>
    <w:rsid w:val="00FD6330"/>
    <w:rsid w:val="00FD65C1"/>
    <w:rsid w:val="00FE114C"/>
    <w:rsid w:val="00FE11A4"/>
    <w:rsid w:val="00FE1797"/>
    <w:rsid w:val="00FE1F01"/>
    <w:rsid w:val="00FE29FE"/>
    <w:rsid w:val="00FE2EBF"/>
    <w:rsid w:val="00FE354E"/>
    <w:rsid w:val="00FE381B"/>
    <w:rsid w:val="00FE3C41"/>
    <w:rsid w:val="00FE3C62"/>
    <w:rsid w:val="00FE4665"/>
    <w:rsid w:val="00FE47F2"/>
    <w:rsid w:val="00FE4A39"/>
    <w:rsid w:val="00FE4F2D"/>
    <w:rsid w:val="00FE5550"/>
    <w:rsid w:val="00FE5636"/>
    <w:rsid w:val="00FE57EE"/>
    <w:rsid w:val="00FE591B"/>
    <w:rsid w:val="00FE5D50"/>
    <w:rsid w:val="00FE6952"/>
    <w:rsid w:val="00FE73ED"/>
    <w:rsid w:val="00FE755F"/>
    <w:rsid w:val="00FE75A4"/>
    <w:rsid w:val="00FE76CB"/>
    <w:rsid w:val="00FF02B3"/>
    <w:rsid w:val="00FF051C"/>
    <w:rsid w:val="00FF07B7"/>
    <w:rsid w:val="00FF0C35"/>
    <w:rsid w:val="00FF0CE9"/>
    <w:rsid w:val="00FF1DE1"/>
    <w:rsid w:val="00FF209E"/>
    <w:rsid w:val="00FF25F2"/>
    <w:rsid w:val="00FF30E5"/>
    <w:rsid w:val="00FF32F3"/>
    <w:rsid w:val="00FF357A"/>
    <w:rsid w:val="00FF37DD"/>
    <w:rsid w:val="00FF4550"/>
    <w:rsid w:val="00FF455A"/>
    <w:rsid w:val="00FF45BE"/>
    <w:rsid w:val="00FF5408"/>
    <w:rsid w:val="00FF5431"/>
    <w:rsid w:val="00FF67E9"/>
    <w:rsid w:val="00FF6EE6"/>
    <w:rsid w:val="00FF6FA2"/>
    <w:rsid w:val="00FF707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locked="1" w:semiHidden="0" w:uiPriority="0"/>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locked="1" w:semiHidden="0" w:uiPriority="0"/>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locked="1" w:semiHidden="0" w:uiPriority="0"/>
    <w:lsdException w:name="Body Text Indent 3" w:locked="1" w:semiHidden="0" w:uiPriority="0"/>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Normal">
    <w:name w:val="Normal"/>
    <w:qFormat/>
    <w:rsid w:val="00FE47F2"/>
    <w:rPr>
      <w:sz w:val="24"/>
      <w:szCs w:val="24"/>
    </w:rPr>
  </w:style>
  <w:style w:type="paragraph" w:styleId="Heading1">
    <w:name w:val="heading 1"/>
    <w:basedOn w:val="Normal"/>
    <w:next w:val="Normal"/>
    <w:link w:val="Heading1Char"/>
    <w:uiPriority w:val="99"/>
    <w:qFormat/>
    <w:rsid w:val="00FE47F2"/>
    <w:pPr>
      <w:keepNext/>
      <w:widowControl w:val="0"/>
      <w:shd w:val="clear" w:color="auto" w:fill="FFFFFF"/>
      <w:autoSpaceDE w:val="0"/>
      <w:autoSpaceDN w:val="0"/>
      <w:adjustRightInd w:val="0"/>
      <w:spacing w:before="336" w:line="317" w:lineRule="exact"/>
      <w:ind w:left="4742"/>
      <w:outlineLvl w:val="0"/>
    </w:pPr>
    <w:rPr>
      <w:rFonts w:ascii="Cambria" w:hAnsi="Cambria"/>
      <w:b/>
      <w:kern w:val="32"/>
      <w:sz w:val="32"/>
      <w:szCs w:val="20"/>
    </w:rPr>
  </w:style>
  <w:style w:type="paragraph" w:styleId="Heading2">
    <w:name w:val="heading 2"/>
    <w:basedOn w:val="Normal"/>
    <w:next w:val="Normal"/>
    <w:link w:val="Heading2Char"/>
    <w:uiPriority w:val="99"/>
    <w:qFormat/>
    <w:rsid w:val="00457B77"/>
    <w:pPr>
      <w:keepNext/>
      <w:spacing w:before="240" w:after="60"/>
      <w:outlineLvl w:val="1"/>
    </w:pPr>
    <w:rPr>
      <w:rFonts w:ascii="Cambria" w:hAnsi="Cambria"/>
      <w:b/>
      <w:i/>
      <w:sz w:val="28"/>
      <w:szCs w:val="20"/>
    </w:rPr>
  </w:style>
  <w:style w:type="paragraph" w:styleId="Heading3">
    <w:name w:val="heading 3"/>
    <w:basedOn w:val="Normal"/>
    <w:next w:val="Normal"/>
    <w:link w:val="Heading3Char"/>
    <w:uiPriority w:val="99"/>
    <w:qFormat/>
    <w:locked/>
    <w:rsid w:val="00E35D41"/>
    <w:pPr>
      <w:keepNext/>
      <w:spacing w:before="240" w:after="60"/>
      <w:outlineLvl w:val="2"/>
    </w:pPr>
    <w:rPr>
      <w:rFonts w:ascii="Cambria" w:hAnsi="Cambria"/>
      <w:b/>
      <w:sz w:val="26"/>
      <w:szCs w:val="20"/>
      <w:lang w:val="uk-UA"/>
    </w:rPr>
  </w:style>
  <w:style w:type="paragraph" w:styleId="Heading4">
    <w:name w:val="heading 4"/>
    <w:basedOn w:val="Normal"/>
    <w:next w:val="Normal"/>
    <w:link w:val="Heading4Char"/>
    <w:uiPriority w:val="99"/>
    <w:qFormat/>
    <w:rsid w:val="00A42160"/>
    <w:pPr>
      <w:keepNext/>
      <w:widowControl w:val="0"/>
      <w:autoSpaceDE w:val="0"/>
      <w:autoSpaceDN w:val="0"/>
      <w:adjustRightInd w:val="0"/>
      <w:spacing w:before="240" w:after="60"/>
      <w:outlineLvl w:val="3"/>
    </w:pPr>
    <w:rPr>
      <w:rFonts w:ascii="Calibri" w:hAnsi="Calibri"/>
      <w:b/>
      <w:sz w:val="28"/>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E0822"/>
    <w:rPr>
      <w:rFonts w:ascii="Cambria" w:hAnsi="Cambria"/>
      <w:b/>
      <w:kern w:val="32"/>
      <w:sz w:val="32"/>
      <w:lang w:val="ru-RU" w:eastAsia="ru-RU"/>
    </w:rPr>
  </w:style>
  <w:style w:type="character" w:customStyle="1" w:styleId="Heading2Char">
    <w:name w:val="Heading 2 Char"/>
    <w:basedOn w:val="DefaultParagraphFont"/>
    <w:link w:val="Heading2"/>
    <w:uiPriority w:val="99"/>
    <w:semiHidden/>
    <w:locked/>
    <w:rsid w:val="007E0822"/>
    <w:rPr>
      <w:rFonts w:ascii="Cambria" w:hAnsi="Cambria"/>
      <w:b/>
      <w:i/>
      <w:sz w:val="28"/>
      <w:lang w:val="ru-RU" w:eastAsia="ru-RU"/>
    </w:rPr>
  </w:style>
  <w:style w:type="character" w:customStyle="1" w:styleId="Heading3Char">
    <w:name w:val="Heading 3 Char"/>
    <w:basedOn w:val="DefaultParagraphFont"/>
    <w:link w:val="Heading3"/>
    <w:uiPriority w:val="99"/>
    <w:locked/>
    <w:rsid w:val="00E35D41"/>
    <w:rPr>
      <w:rFonts w:ascii="Cambria" w:hAnsi="Cambria"/>
      <w:b/>
      <w:sz w:val="26"/>
      <w:lang w:val="uk-UA"/>
    </w:rPr>
  </w:style>
  <w:style w:type="character" w:customStyle="1" w:styleId="Heading4Char">
    <w:name w:val="Heading 4 Char"/>
    <w:basedOn w:val="DefaultParagraphFont"/>
    <w:link w:val="Heading4"/>
    <w:uiPriority w:val="99"/>
    <w:semiHidden/>
    <w:locked/>
    <w:rsid w:val="007E0822"/>
    <w:rPr>
      <w:rFonts w:ascii="Calibri" w:hAnsi="Calibri"/>
      <w:b/>
      <w:sz w:val="28"/>
      <w:lang w:val="ru-RU" w:eastAsia="ru-RU"/>
    </w:rPr>
  </w:style>
  <w:style w:type="paragraph" w:styleId="Title">
    <w:name w:val="Title"/>
    <w:basedOn w:val="Normal"/>
    <w:link w:val="TitleChar"/>
    <w:uiPriority w:val="99"/>
    <w:qFormat/>
    <w:rsid w:val="00FE47F2"/>
    <w:pPr>
      <w:jc w:val="center"/>
    </w:pPr>
    <w:rPr>
      <w:rFonts w:ascii="Cambria" w:hAnsi="Cambria"/>
      <w:b/>
      <w:kern w:val="28"/>
      <w:sz w:val="32"/>
      <w:szCs w:val="20"/>
    </w:rPr>
  </w:style>
  <w:style w:type="character" w:customStyle="1" w:styleId="TitleChar">
    <w:name w:val="Title Char"/>
    <w:basedOn w:val="DefaultParagraphFont"/>
    <w:link w:val="Title"/>
    <w:uiPriority w:val="99"/>
    <w:locked/>
    <w:rsid w:val="007E0822"/>
    <w:rPr>
      <w:rFonts w:ascii="Cambria" w:hAnsi="Cambria"/>
      <w:b/>
      <w:kern w:val="28"/>
      <w:sz w:val="32"/>
      <w:lang w:val="ru-RU" w:eastAsia="ru-RU"/>
    </w:rPr>
  </w:style>
  <w:style w:type="paragraph" w:styleId="Header">
    <w:name w:val="header"/>
    <w:basedOn w:val="Normal"/>
    <w:link w:val="HeaderChar1"/>
    <w:uiPriority w:val="99"/>
    <w:rsid w:val="00FE47F2"/>
    <w:pPr>
      <w:widowControl w:val="0"/>
      <w:tabs>
        <w:tab w:val="center" w:pos="4153"/>
        <w:tab w:val="right" w:pos="8306"/>
      </w:tabs>
      <w:autoSpaceDE w:val="0"/>
      <w:autoSpaceDN w:val="0"/>
      <w:adjustRightInd w:val="0"/>
      <w:spacing w:line="260" w:lineRule="auto"/>
      <w:ind w:firstLine="720"/>
      <w:jc w:val="both"/>
    </w:pPr>
    <w:rPr>
      <w:sz w:val="28"/>
      <w:szCs w:val="20"/>
      <w:lang w:val="uk-UA"/>
    </w:rPr>
  </w:style>
  <w:style w:type="character" w:customStyle="1" w:styleId="HeaderChar">
    <w:name w:val="Header Char"/>
    <w:basedOn w:val="DefaultParagraphFont"/>
    <w:link w:val="Header"/>
    <w:uiPriority w:val="99"/>
    <w:semiHidden/>
    <w:rsid w:val="007E0822"/>
    <w:rPr>
      <w:sz w:val="24"/>
      <w:lang w:val="ru-RU" w:eastAsia="ru-RU"/>
    </w:rPr>
  </w:style>
  <w:style w:type="character" w:customStyle="1" w:styleId="HeaderChar1">
    <w:name w:val="Header Char1"/>
    <w:link w:val="Header"/>
    <w:uiPriority w:val="99"/>
    <w:locked/>
    <w:rsid w:val="00B10CFA"/>
    <w:rPr>
      <w:sz w:val="28"/>
      <w:lang w:val="uk-UA" w:eastAsia="ru-RU"/>
    </w:rPr>
  </w:style>
  <w:style w:type="paragraph" w:styleId="PlainText">
    <w:name w:val="Plain Text"/>
    <w:basedOn w:val="Normal"/>
    <w:link w:val="PlainTextChar"/>
    <w:uiPriority w:val="99"/>
    <w:rsid w:val="00FE47F2"/>
    <w:rPr>
      <w:rFonts w:ascii="Courier New" w:hAnsi="Courier New"/>
      <w:sz w:val="20"/>
      <w:szCs w:val="20"/>
    </w:rPr>
  </w:style>
  <w:style w:type="character" w:customStyle="1" w:styleId="PlainTextChar">
    <w:name w:val="Plain Text Char"/>
    <w:basedOn w:val="DefaultParagraphFont"/>
    <w:link w:val="PlainText"/>
    <w:uiPriority w:val="99"/>
    <w:locked/>
    <w:rsid w:val="007E0822"/>
    <w:rPr>
      <w:rFonts w:ascii="Courier New" w:hAnsi="Courier New"/>
      <w:sz w:val="20"/>
      <w:lang w:val="ru-RU" w:eastAsia="ru-RU"/>
    </w:rPr>
  </w:style>
  <w:style w:type="paragraph" w:styleId="BodyTextIndent">
    <w:name w:val="Body Text Indent"/>
    <w:basedOn w:val="Normal"/>
    <w:link w:val="BodyTextIndentChar"/>
    <w:uiPriority w:val="99"/>
    <w:rsid w:val="00FE47F2"/>
    <w:pPr>
      <w:ind w:firstLine="900"/>
    </w:pPr>
    <w:rPr>
      <w:szCs w:val="20"/>
    </w:rPr>
  </w:style>
  <w:style w:type="character" w:customStyle="1" w:styleId="BodyTextIndentChar">
    <w:name w:val="Body Text Indent Char"/>
    <w:basedOn w:val="DefaultParagraphFont"/>
    <w:link w:val="BodyTextIndent"/>
    <w:uiPriority w:val="99"/>
    <w:semiHidden/>
    <w:locked/>
    <w:rsid w:val="007E0822"/>
    <w:rPr>
      <w:sz w:val="24"/>
      <w:lang w:val="ru-RU" w:eastAsia="ru-RU"/>
    </w:rPr>
  </w:style>
  <w:style w:type="paragraph" w:styleId="BodyText">
    <w:name w:val="Body Text"/>
    <w:basedOn w:val="Normal"/>
    <w:link w:val="BodyTextChar"/>
    <w:uiPriority w:val="99"/>
    <w:rsid w:val="00FE47F2"/>
    <w:pPr>
      <w:widowControl w:val="0"/>
      <w:autoSpaceDE w:val="0"/>
      <w:autoSpaceDN w:val="0"/>
      <w:adjustRightInd w:val="0"/>
      <w:spacing w:after="120"/>
    </w:pPr>
    <w:rPr>
      <w:szCs w:val="20"/>
    </w:rPr>
  </w:style>
  <w:style w:type="character" w:customStyle="1" w:styleId="BodyTextChar">
    <w:name w:val="Body Text Char"/>
    <w:basedOn w:val="DefaultParagraphFont"/>
    <w:link w:val="BodyText"/>
    <w:uiPriority w:val="99"/>
    <w:locked/>
    <w:rsid w:val="007E0822"/>
    <w:rPr>
      <w:sz w:val="24"/>
      <w:lang w:val="ru-RU" w:eastAsia="ru-RU"/>
    </w:rPr>
  </w:style>
  <w:style w:type="paragraph" w:customStyle="1" w:styleId="14pt">
    <w:name w:val="Обычный + 14 pt"/>
    <w:basedOn w:val="Normal"/>
    <w:uiPriority w:val="99"/>
    <w:rsid w:val="00FE47F2"/>
    <w:rPr>
      <w:sz w:val="28"/>
      <w:szCs w:val="28"/>
    </w:rPr>
  </w:style>
  <w:style w:type="paragraph" w:styleId="NormalWeb">
    <w:name w:val="Normal (Web)"/>
    <w:basedOn w:val="Normal"/>
    <w:link w:val="NormalWebChar"/>
    <w:uiPriority w:val="99"/>
    <w:rsid w:val="00FE47F2"/>
    <w:pPr>
      <w:spacing w:before="100" w:beforeAutospacing="1" w:after="100" w:afterAutospacing="1"/>
    </w:pPr>
  </w:style>
  <w:style w:type="character" w:customStyle="1" w:styleId="NormalWebChar">
    <w:name w:val="Normal (Web) Char"/>
    <w:link w:val="NormalWeb"/>
    <w:uiPriority w:val="99"/>
    <w:locked/>
    <w:rsid w:val="00D2784E"/>
    <w:rPr>
      <w:sz w:val="24"/>
    </w:rPr>
  </w:style>
  <w:style w:type="paragraph" w:styleId="BodyTextIndent2">
    <w:name w:val="Body Text Indent 2"/>
    <w:basedOn w:val="Normal"/>
    <w:link w:val="BodyTextIndent2Char"/>
    <w:uiPriority w:val="99"/>
    <w:rsid w:val="00FE47F2"/>
    <w:pPr>
      <w:spacing w:after="120" w:line="480" w:lineRule="auto"/>
      <w:ind w:left="283"/>
    </w:pPr>
    <w:rPr>
      <w:szCs w:val="20"/>
    </w:rPr>
  </w:style>
  <w:style w:type="character" w:customStyle="1" w:styleId="BodyTextIndent2Char">
    <w:name w:val="Body Text Indent 2 Char"/>
    <w:basedOn w:val="DefaultParagraphFont"/>
    <w:link w:val="BodyTextIndent2"/>
    <w:uiPriority w:val="99"/>
    <w:semiHidden/>
    <w:locked/>
    <w:rsid w:val="007E0822"/>
    <w:rPr>
      <w:sz w:val="24"/>
      <w:lang w:val="ru-RU" w:eastAsia="ru-RU"/>
    </w:rPr>
  </w:style>
  <w:style w:type="paragraph" w:customStyle="1" w:styleId="CharCharCharChar">
    <w:name w:val="Char Знак Знак Char Знак Знак Char Знак Знак Char Знак Знак"/>
    <w:basedOn w:val="Normal"/>
    <w:uiPriority w:val="99"/>
    <w:rsid w:val="00FE47F2"/>
    <w:rPr>
      <w:rFonts w:ascii="Verdana" w:hAnsi="Verdana" w:cs="Verdana"/>
      <w:sz w:val="20"/>
      <w:szCs w:val="20"/>
      <w:lang w:val="en-US" w:eastAsia="en-US"/>
    </w:rPr>
  </w:style>
  <w:style w:type="paragraph" w:styleId="Footer">
    <w:name w:val="footer"/>
    <w:basedOn w:val="Normal"/>
    <w:link w:val="FooterChar"/>
    <w:uiPriority w:val="99"/>
    <w:rsid w:val="00FE47F2"/>
    <w:pPr>
      <w:tabs>
        <w:tab w:val="center" w:pos="4677"/>
        <w:tab w:val="right" w:pos="9355"/>
      </w:tabs>
    </w:pPr>
    <w:rPr>
      <w:szCs w:val="20"/>
    </w:rPr>
  </w:style>
  <w:style w:type="character" w:customStyle="1" w:styleId="FooterChar">
    <w:name w:val="Footer Char"/>
    <w:basedOn w:val="DefaultParagraphFont"/>
    <w:link w:val="Footer"/>
    <w:uiPriority w:val="99"/>
    <w:semiHidden/>
    <w:locked/>
    <w:rsid w:val="007E0822"/>
    <w:rPr>
      <w:sz w:val="24"/>
      <w:lang w:val="ru-RU" w:eastAsia="ru-RU"/>
    </w:rPr>
  </w:style>
  <w:style w:type="character" w:styleId="PageNumber">
    <w:name w:val="page number"/>
    <w:basedOn w:val="DefaultParagraphFont"/>
    <w:uiPriority w:val="99"/>
    <w:rsid w:val="00FE47F2"/>
    <w:rPr>
      <w:rFonts w:cs="Times New Roman"/>
    </w:rPr>
  </w:style>
  <w:style w:type="paragraph" w:customStyle="1" w:styleId="1">
    <w:name w:val="Знак Знак Знак1"/>
    <w:basedOn w:val="Normal"/>
    <w:uiPriority w:val="99"/>
    <w:rsid w:val="00FE47F2"/>
    <w:rPr>
      <w:rFonts w:ascii="Verdana" w:hAnsi="Verdana" w:cs="Verdana"/>
      <w:sz w:val="20"/>
      <w:szCs w:val="20"/>
      <w:lang w:val="en-US" w:eastAsia="en-US"/>
    </w:rPr>
  </w:style>
  <w:style w:type="paragraph" w:customStyle="1" w:styleId="CharChar">
    <w:name w:val="Char Знак Знак Char Знак Знак Знак Знак Знак Знак Знак Знак Знак Знак Знак Знак Знак"/>
    <w:basedOn w:val="Normal"/>
    <w:uiPriority w:val="99"/>
    <w:rsid w:val="00FE47F2"/>
    <w:rPr>
      <w:rFonts w:ascii="Verdana" w:eastAsia="MS Mincho" w:hAnsi="Verdana"/>
      <w:lang w:val="en-US" w:eastAsia="en-US"/>
    </w:rPr>
  </w:style>
  <w:style w:type="paragraph" w:styleId="BodyText2">
    <w:name w:val="Body Text 2"/>
    <w:basedOn w:val="Normal"/>
    <w:link w:val="BodyText2Char"/>
    <w:uiPriority w:val="99"/>
    <w:rsid w:val="00FE47F2"/>
    <w:pPr>
      <w:spacing w:after="120" w:line="480" w:lineRule="auto"/>
    </w:pPr>
    <w:rPr>
      <w:szCs w:val="20"/>
    </w:rPr>
  </w:style>
  <w:style w:type="character" w:customStyle="1" w:styleId="BodyText2Char">
    <w:name w:val="Body Text 2 Char"/>
    <w:basedOn w:val="DefaultParagraphFont"/>
    <w:link w:val="BodyText2"/>
    <w:uiPriority w:val="99"/>
    <w:semiHidden/>
    <w:locked/>
    <w:rsid w:val="007E0822"/>
    <w:rPr>
      <w:sz w:val="24"/>
      <w:lang w:val="ru-RU" w:eastAsia="ru-RU"/>
    </w:rPr>
  </w:style>
  <w:style w:type="paragraph" w:styleId="BodyText3">
    <w:name w:val="Body Text 3"/>
    <w:basedOn w:val="Normal"/>
    <w:link w:val="BodyText3Char"/>
    <w:uiPriority w:val="99"/>
    <w:rsid w:val="00FE47F2"/>
    <w:pPr>
      <w:spacing w:after="120"/>
    </w:pPr>
    <w:rPr>
      <w:sz w:val="16"/>
      <w:szCs w:val="20"/>
    </w:rPr>
  </w:style>
  <w:style w:type="character" w:customStyle="1" w:styleId="BodyText3Char">
    <w:name w:val="Body Text 3 Char"/>
    <w:basedOn w:val="DefaultParagraphFont"/>
    <w:link w:val="BodyText3"/>
    <w:uiPriority w:val="99"/>
    <w:semiHidden/>
    <w:locked/>
    <w:rsid w:val="007E0822"/>
    <w:rPr>
      <w:sz w:val="16"/>
      <w:lang w:val="ru-RU" w:eastAsia="ru-RU"/>
    </w:rPr>
  </w:style>
  <w:style w:type="paragraph" w:customStyle="1" w:styleId="a">
    <w:name w:val="Знак"/>
    <w:basedOn w:val="Normal"/>
    <w:uiPriority w:val="99"/>
    <w:rsid w:val="00FE47F2"/>
    <w:rPr>
      <w:rFonts w:ascii="Verdana" w:hAnsi="Verdana" w:cs="Verdana"/>
      <w:sz w:val="20"/>
      <w:szCs w:val="20"/>
      <w:lang w:val="en-US" w:eastAsia="en-US"/>
    </w:rPr>
  </w:style>
  <w:style w:type="paragraph" w:customStyle="1" w:styleId="Style7">
    <w:name w:val="Style7"/>
    <w:basedOn w:val="Normal"/>
    <w:uiPriority w:val="99"/>
    <w:rsid w:val="00FE47F2"/>
    <w:pPr>
      <w:widowControl w:val="0"/>
      <w:autoSpaceDE w:val="0"/>
      <w:autoSpaceDN w:val="0"/>
      <w:adjustRightInd w:val="0"/>
    </w:pPr>
  </w:style>
  <w:style w:type="character" w:customStyle="1" w:styleId="FontStyle14">
    <w:name w:val="Font Style14"/>
    <w:uiPriority w:val="99"/>
    <w:rsid w:val="00FE47F2"/>
    <w:rPr>
      <w:rFonts w:ascii="Times New Roman" w:hAnsi="Times New Roman"/>
      <w:sz w:val="22"/>
    </w:rPr>
  </w:style>
  <w:style w:type="paragraph" w:styleId="BodyTextIndent3">
    <w:name w:val="Body Text Indent 3"/>
    <w:basedOn w:val="Normal"/>
    <w:link w:val="BodyTextIndent3Char"/>
    <w:uiPriority w:val="99"/>
    <w:rsid w:val="00FE47F2"/>
    <w:pPr>
      <w:spacing w:after="120"/>
      <w:ind w:left="283"/>
    </w:pPr>
    <w:rPr>
      <w:sz w:val="16"/>
      <w:szCs w:val="20"/>
    </w:rPr>
  </w:style>
  <w:style w:type="character" w:customStyle="1" w:styleId="BodyTextIndent3Char">
    <w:name w:val="Body Text Indent 3 Char"/>
    <w:basedOn w:val="DefaultParagraphFont"/>
    <w:link w:val="BodyTextIndent3"/>
    <w:uiPriority w:val="99"/>
    <w:locked/>
    <w:rsid w:val="00B80A64"/>
    <w:rPr>
      <w:sz w:val="16"/>
      <w:lang w:val="ru-RU" w:eastAsia="ru-RU"/>
    </w:rPr>
  </w:style>
  <w:style w:type="paragraph" w:customStyle="1" w:styleId="10">
    <w:name w:val="Знак Знак Знак1 Знак Знак Знак Знак Знак Знак Знак"/>
    <w:basedOn w:val="Normal"/>
    <w:uiPriority w:val="99"/>
    <w:rsid w:val="00FE47F2"/>
    <w:rPr>
      <w:rFonts w:ascii="Verdana" w:hAnsi="Verdana" w:cs="Verdana"/>
      <w:sz w:val="20"/>
      <w:szCs w:val="20"/>
      <w:lang w:val="en-US" w:eastAsia="en-US"/>
    </w:rPr>
  </w:style>
  <w:style w:type="paragraph" w:customStyle="1" w:styleId="Normal14">
    <w:name w:val="Стиль Normal + 14 пт По ширине"/>
    <w:basedOn w:val="Normal"/>
    <w:uiPriority w:val="99"/>
    <w:rsid w:val="00FE47F2"/>
    <w:pPr>
      <w:jc w:val="both"/>
    </w:pPr>
    <w:rPr>
      <w:sz w:val="28"/>
      <w:szCs w:val="20"/>
      <w:lang w:val="uk-UA"/>
    </w:rPr>
  </w:style>
  <w:style w:type="character" w:styleId="Strong">
    <w:name w:val="Strong"/>
    <w:basedOn w:val="DefaultParagraphFont"/>
    <w:uiPriority w:val="99"/>
    <w:qFormat/>
    <w:rsid w:val="00FE47F2"/>
    <w:rPr>
      <w:rFonts w:cs="Times New Roman"/>
      <w:b/>
    </w:rPr>
  </w:style>
  <w:style w:type="character" w:customStyle="1" w:styleId="apple-style-span">
    <w:name w:val="apple-style-span"/>
    <w:uiPriority w:val="99"/>
    <w:rsid w:val="00FE47F2"/>
  </w:style>
  <w:style w:type="paragraph" w:customStyle="1" w:styleId="31">
    <w:name w:val="Заголовок 31"/>
    <w:basedOn w:val="Normal"/>
    <w:next w:val="Normal"/>
    <w:uiPriority w:val="99"/>
    <w:rsid w:val="00540DCA"/>
    <w:pPr>
      <w:keepNext/>
      <w:spacing w:line="360" w:lineRule="auto"/>
      <w:jc w:val="both"/>
      <w:outlineLvl w:val="2"/>
    </w:pPr>
    <w:rPr>
      <w:sz w:val="28"/>
      <w:szCs w:val="20"/>
      <w:lang w:val="uk-UA"/>
    </w:rPr>
  </w:style>
  <w:style w:type="character" w:styleId="Hyperlink">
    <w:name w:val="Hyperlink"/>
    <w:basedOn w:val="DefaultParagraphFont"/>
    <w:uiPriority w:val="99"/>
    <w:rsid w:val="00C634AB"/>
    <w:rPr>
      <w:rFonts w:cs="Times New Roman"/>
      <w:color w:val="0000FF"/>
      <w:u w:val="single"/>
    </w:rPr>
  </w:style>
  <w:style w:type="paragraph" w:customStyle="1" w:styleId="CharCharCharChar0">
    <w:name w:val="Char Знак Знак Char Знак Знак Char Знак Знак Char Знак Знак Знак Знак Знак Знак Знак Знак Знак"/>
    <w:basedOn w:val="Normal"/>
    <w:uiPriority w:val="99"/>
    <w:rsid w:val="00626C76"/>
    <w:rPr>
      <w:rFonts w:ascii="Verdana" w:hAnsi="Verdana" w:cs="Verdana"/>
      <w:sz w:val="20"/>
      <w:szCs w:val="20"/>
      <w:lang w:val="en-US" w:eastAsia="en-US"/>
    </w:rPr>
  </w:style>
  <w:style w:type="paragraph" w:customStyle="1" w:styleId="a0">
    <w:name w:val="Обычный абзац"/>
    <w:basedOn w:val="Normal"/>
    <w:uiPriority w:val="99"/>
    <w:rsid w:val="000D3487"/>
    <w:pPr>
      <w:spacing w:before="120"/>
      <w:jc w:val="both"/>
    </w:pPr>
    <w:rPr>
      <w:szCs w:val="26"/>
      <w:lang w:val="uk-UA"/>
    </w:rPr>
  </w:style>
  <w:style w:type="paragraph" w:customStyle="1" w:styleId="11">
    <w:name w:val="Знак Знак Знак Знак1 Знак Знак Знак Знак Знак Знак"/>
    <w:basedOn w:val="Normal"/>
    <w:uiPriority w:val="99"/>
    <w:rsid w:val="00303540"/>
    <w:rPr>
      <w:rFonts w:ascii="Verdana" w:hAnsi="Verdana" w:cs="Verdana"/>
      <w:sz w:val="20"/>
      <w:szCs w:val="20"/>
      <w:lang w:val="en-US" w:eastAsia="en-US"/>
    </w:rPr>
  </w:style>
  <w:style w:type="paragraph" w:customStyle="1" w:styleId="12">
    <w:name w:val="Знак1"/>
    <w:basedOn w:val="Normal"/>
    <w:uiPriority w:val="99"/>
    <w:rsid w:val="006A3080"/>
    <w:rPr>
      <w:rFonts w:ascii="Verdana" w:hAnsi="Verdana" w:cs="Verdana"/>
      <w:sz w:val="20"/>
      <w:szCs w:val="20"/>
      <w:lang w:val="uk-UA" w:eastAsia="en-US"/>
    </w:rPr>
  </w:style>
  <w:style w:type="paragraph" w:customStyle="1" w:styleId="a5">
    <w:name w:val="a5"/>
    <w:basedOn w:val="Normal"/>
    <w:uiPriority w:val="99"/>
    <w:rsid w:val="00F21A10"/>
    <w:pPr>
      <w:spacing w:before="100" w:beforeAutospacing="1" w:after="100" w:afterAutospacing="1"/>
    </w:pPr>
  </w:style>
  <w:style w:type="paragraph" w:customStyle="1" w:styleId="Style3">
    <w:name w:val="Style3"/>
    <w:basedOn w:val="Normal"/>
    <w:uiPriority w:val="99"/>
    <w:rsid w:val="000F08B3"/>
    <w:pPr>
      <w:widowControl w:val="0"/>
      <w:autoSpaceDE w:val="0"/>
      <w:autoSpaceDN w:val="0"/>
      <w:adjustRightInd w:val="0"/>
      <w:spacing w:line="322" w:lineRule="exact"/>
      <w:ind w:firstLine="1080"/>
      <w:jc w:val="both"/>
    </w:pPr>
    <w:rPr>
      <w:rFonts w:ascii="Cambria" w:hAnsi="Cambria"/>
    </w:rPr>
  </w:style>
  <w:style w:type="character" w:customStyle="1" w:styleId="FontStyle12">
    <w:name w:val="Font Style12"/>
    <w:uiPriority w:val="99"/>
    <w:rsid w:val="000F08B3"/>
    <w:rPr>
      <w:rFonts w:ascii="Cambria" w:hAnsi="Cambria"/>
      <w:sz w:val="24"/>
    </w:rPr>
  </w:style>
  <w:style w:type="paragraph" w:styleId="BlockText">
    <w:name w:val="Block Text"/>
    <w:basedOn w:val="Normal"/>
    <w:uiPriority w:val="99"/>
    <w:rsid w:val="00B80A64"/>
    <w:pPr>
      <w:tabs>
        <w:tab w:val="left" w:pos="3969"/>
        <w:tab w:val="left" w:pos="4253"/>
      </w:tabs>
      <w:ind w:left="709" w:right="4676"/>
    </w:pPr>
    <w:rPr>
      <w:sz w:val="28"/>
      <w:szCs w:val="20"/>
      <w:lang w:val="uk-UA"/>
    </w:rPr>
  </w:style>
  <w:style w:type="paragraph" w:customStyle="1" w:styleId="13">
    <w:name w:val="Обычный1"/>
    <w:uiPriority w:val="99"/>
    <w:rsid w:val="00B80A64"/>
    <w:rPr>
      <w:sz w:val="20"/>
      <w:szCs w:val="20"/>
      <w:lang w:val="uk-UA"/>
    </w:rPr>
  </w:style>
  <w:style w:type="paragraph" w:customStyle="1" w:styleId="110">
    <w:name w:val="Заголовок 11"/>
    <w:basedOn w:val="Normal"/>
    <w:next w:val="Normal"/>
    <w:uiPriority w:val="99"/>
    <w:rsid w:val="00B80A64"/>
    <w:pPr>
      <w:keepNext/>
      <w:outlineLvl w:val="0"/>
    </w:pPr>
    <w:rPr>
      <w:sz w:val="28"/>
      <w:szCs w:val="20"/>
      <w:lang w:val="uk-UA"/>
    </w:rPr>
  </w:style>
  <w:style w:type="paragraph" w:customStyle="1" w:styleId="14">
    <w:name w:val="Абзац списка1"/>
    <w:basedOn w:val="Normal"/>
    <w:uiPriority w:val="99"/>
    <w:rsid w:val="002D2E9F"/>
    <w:pPr>
      <w:spacing w:after="200" w:line="276" w:lineRule="auto"/>
      <w:ind w:left="720"/>
      <w:contextualSpacing/>
    </w:pPr>
    <w:rPr>
      <w:rFonts w:ascii="Calibri" w:hAnsi="Calibri"/>
      <w:sz w:val="22"/>
      <w:szCs w:val="22"/>
    </w:rPr>
  </w:style>
  <w:style w:type="paragraph" w:styleId="DocumentMap">
    <w:name w:val="Document Map"/>
    <w:basedOn w:val="Normal"/>
    <w:link w:val="DocumentMapChar"/>
    <w:uiPriority w:val="99"/>
    <w:semiHidden/>
    <w:rsid w:val="0093643E"/>
    <w:pPr>
      <w:shd w:val="clear" w:color="auto" w:fill="000080"/>
    </w:pPr>
    <w:rPr>
      <w:sz w:val="2"/>
      <w:szCs w:val="20"/>
    </w:rPr>
  </w:style>
  <w:style w:type="character" w:customStyle="1" w:styleId="DocumentMapChar">
    <w:name w:val="Document Map Char"/>
    <w:basedOn w:val="DefaultParagraphFont"/>
    <w:link w:val="DocumentMap"/>
    <w:uiPriority w:val="99"/>
    <w:semiHidden/>
    <w:locked/>
    <w:rsid w:val="007E0822"/>
    <w:rPr>
      <w:sz w:val="2"/>
      <w:lang w:val="ru-RU" w:eastAsia="ru-RU"/>
    </w:rPr>
  </w:style>
  <w:style w:type="paragraph" w:styleId="ListParagraph">
    <w:name w:val="List Paragraph"/>
    <w:basedOn w:val="Normal"/>
    <w:link w:val="ListParagraphChar"/>
    <w:uiPriority w:val="99"/>
    <w:qFormat/>
    <w:rsid w:val="00F25802"/>
    <w:pPr>
      <w:spacing w:after="200" w:line="276" w:lineRule="auto"/>
      <w:ind w:left="720"/>
      <w:contextualSpacing/>
    </w:pPr>
    <w:rPr>
      <w:rFonts w:ascii="Calibri" w:hAnsi="Calibri"/>
      <w:sz w:val="20"/>
      <w:szCs w:val="20"/>
    </w:rPr>
  </w:style>
  <w:style w:type="character" w:customStyle="1" w:styleId="ListParagraphChar">
    <w:name w:val="List Paragraph Char"/>
    <w:link w:val="ListParagraph"/>
    <w:uiPriority w:val="99"/>
    <w:locked/>
    <w:rsid w:val="00D2784E"/>
    <w:rPr>
      <w:rFonts w:ascii="Calibri" w:hAnsi="Calibri"/>
    </w:rPr>
  </w:style>
  <w:style w:type="character" w:styleId="Emphasis">
    <w:name w:val="Emphasis"/>
    <w:basedOn w:val="DefaultParagraphFont"/>
    <w:uiPriority w:val="99"/>
    <w:qFormat/>
    <w:rsid w:val="00AE1D2F"/>
    <w:rPr>
      <w:rFonts w:cs="Times New Roman"/>
      <w:i/>
    </w:rPr>
  </w:style>
  <w:style w:type="paragraph" w:customStyle="1" w:styleId="15">
    <w:name w:val="Без интервала1"/>
    <w:uiPriority w:val="99"/>
    <w:rsid w:val="00AE1D2F"/>
    <w:rPr>
      <w:sz w:val="24"/>
      <w:szCs w:val="24"/>
    </w:rPr>
  </w:style>
  <w:style w:type="character" w:customStyle="1" w:styleId="apple-converted-space">
    <w:name w:val="apple-converted-space"/>
    <w:uiPriority w:val="99"/>
    <w:rsid w:val="00AE1D2F"/>
  </w:style>
  <w:style w:type="paragraph" w:customStyle="1" w:styleId="16">
    <w:name w:val="Знак Знак Знак Знак1 Знак Знак Знак Знак Знак Знак Знак Знак Знак Знак Знак Знак Знак Знак Знак Знак Знак"/>
    <w:basedOn w:val="Normal"/>
    <w:uiPriority w:val="99"/>
    <w:rsid w:val="00F70E92"/>
    <w:rPr>
      <w:rFonts w:ascii="Verdana" w:hAnsi="Verdana" w:cs="Verdana"/>
      <w:sz w:val="20"/>
      <w:szCs w:val="20"/>
      <w:lang w:val="en-US" w:eastAsia="en-US"/>
    </w:rPr>
  </w:style>
  <w:style w:type="paragraph" w:customStyle="1" w:styleId="a1">
    <w:name w:val="Знак Знак Знак Знак"/>
    <w:basedOn w:val="Normal"/>
    <w:uiPriority w:val="99"/>
    <w:rsid w:val="00EA699C"/>
    <w:rPr>
      <w:rFonts w:ascii="Verdana" w:hAnsi="Verdana" w:cs="Verdana"/>
      <w:sz w:val="20"/>
      <w:szCs w:val="20"/>
      <w:lang w:val="en-US" w:eastAsia="en-US"/>
    </w:rPr>
  </w:style>
  <w:style w:type="character" w:customStyle="1" w:styleId="rvts0">
    <w:name w:val="rvts0"/>
    <w:uiPriority w:val="99"/>
    <w:rsid w:val="00BE62DB"/>
  </w:style>
  <w:style w:type="character" w:customStyle="1" w:styleId="HeaderChar2">
    <w:name w:val="Header Char2"/>
    <w:uiPriority w:val="99"/>
    <w:locked/>
    <w:rsid w:val="005B0AC4"/>
    <w:rPr>
      <w:rFonts w:ascii="Times New Roman" w:hAnsi="Times New Roman"/>
      <w:sz w:val="20"/>
      <w:lang w:eastAsia="ru-RU"/>
    </w:rPr>
  </w:style>
  <w:style w:type="paragraph" w:customStyle="1" w:styleId="17">
    <w:name w:val="Знак Знак Знак Знак1"/>
    <w:basedOn w:val="Normal"/>
    <w:uiPriority w:val="99"/>
    <w:rsid w:val="001224A4"/>
    <w:rPr>
      <w:rFonts w:ascii="Verdana" w:hAnsi="Verdana" w:cs="Verdana"/>
      <w:sz w:val="20"/>
      <w:szCs w:val="20"/>
      <w:lang w:val="en-US" w:eastAsia="en-US"/>
    </w:rPr>
  </w:style>
  <w:style w:type="paragraph" w:styleId="Subtitle">
    <w:name w:val="Subtitle"/>
    <w:basedOn w:val="Normal"/>
    <w:link w:val="SubtitleChar"/>
    <w:uiPriority w:val="99"/>
    <w:qFormat/>
    <w:rsid w:val="009F2C60"/>
    <w:rPr>
      <w:rFonts w:ascii="Cambria" w:hAnsi="Cambria"/>
      <w:szCs w:val="20"/>
    </w:rPr>
  </w:style>
  <w:style w:type="character" w:customStyle="1" w:styleId="SubtitleChar">
    <w:name w:val="Subtitle Char"/>
    <w:basedOn w:val="DefaultParagraphFont"/>
    <w:link w:val="Subtitle"/>
    <w:uiPriority w:val="99"/>
    <w:locked/>
    <w:rsid w:val="007E0822"/>
    <w:rPr>
      <w:rFonts w:ascii="Cambria" w:hAnsi="Cambria"/>
      <w:sz w:val="24"/>
      <w:lang w:val="ru-RU" w:eastAsia="ru-RU"/>
    </w:rPr>
  </w:style>
  <w:style w:type="character" w:customStyle="1" w:styleId="rvts23">
    <w:name w:val="rvts23"/>
    <w:uiPriority w:val="99"/>
    <w:rsid w:val="00BE56CB"/>
  </w:style>
  <w:style w:type="paragraph" w:styleId="NoSpacing">
    <w:name w:val="No Spacing"/>
    <w:link w:val="NoSpacingChar"/>
    <w:uiPriority w:val="99"/>
    <w:qFormat/>
    <w:rsid w:val="000D00C7"/>
    <w:rPr>
      <w:sz w:val="20"/>
      <w:szCs w:val="20"/>
      <w:lang w:val="uk-UA"/>
    </w:rPr>
  </w:style>
  <w:style w:type="character" w:customStyle="1" w:styleId="NoSpacingChar">
    <w:name w:val="No Spacing Char"/>
    <w:link w:val="NoSpacing"/>
    <w:uiPriority w:val="99"/>
    <w:locked/>
    <w:rsid w:val="00D2784E"/>
    <w:rPr>
      <w:lang w:val="uk-UA" w:eastAsia="ru-RU"/>
    </w:rPr>
  </w:style>
  <w:style w:type="paragraph" w:customStyle="1" w:styleId="CharCharCharChar1">
    <w:name w:val="Char Знак Знак Char Знак Знак Char Знак Знак Char Знак Знак Знак Знак Знак Знак Знак Знак Знак Знак"/>
    <w:basedOn w:val="Normal"/>
    <w:uiPriority w:val="99"/>
    <w:rsid w:val="008A5669"/>
    <w:rPr>
      <w:rFonts w:ascii="Verdana" w:hAnsi="Verdana" w:cs="Verdana"/>
      <w:sz w:val="20"/>
      <w:szCs w:val="20"/>
      <w:lang w:val="en-US" w:eastAsia="en-US"/>
    </w:rPr>
  </w:style>
  <w:style w:type="paragraph" w:styleId="BalloonText">
    <w:name w:val="Balloon Text"/>
    <w:basedOn w:val="Normal"/>
    <w:link w:val="BalloonTextChar"/>
    <w:uiPriority w:val="99"/>
    <w:rsid w:val="00C628B1"/>
    <w:rPr>
      <w:rFonts w:ascii="Tahoma" w:hAnsi="Tahoma"/>
      <w:sz w:val="16"/>
      <w:szCs w:val="20"/>
    </w:rPr>
  </w:style>
  <w:style w:type="character" w:customStyle="1" w:styleId="BalloonTextChar">
    <w:name w:val="Balloon Text Char"/>
    <w:basedOn w:val="DefaultParagraphFont"/>
    <w:link w:val="BalloonText"/>
    <w:uiPriority w:val="99"/>
    <w:locked/>
    <w:rsid w:val="00C628B1"/>
    <w:rPr>
      <w:rFonts w:ascii="Tahoma" w:hAnsi="Tahoma"/>
      <w:sz w:val="16"/>
    </w:rPr>
  </w:style>
  <w:style w:type="character" w:customStyle="1" w:styleId="a2">
    <w:name w:val="Основной текст_"/>
    <w:link w:val="18"/>
    <w:uiPriority w:val="99"/>
    <w:locked/>
    <w:rsid w:val="00104884"/>
    <w:rPr>
      <w:spacing w:val="-2"/>
      <w:sz w:val="26"/>
      <w:shd w:val="clear" w:color="auto" w:fill="FFFFFF"/>
    </w:rPr>
  </w:style>
  <w:style w:type="paragraph" w:customStyle="1" w:styleId="18">
    <w:name w:val="Основной текст1"/>
    <w:basedOn w:val="Normal"/>
    <w:link w:val="a2"/>
    <w:uiPriority w:val="99"/>
    <w:rsid w:val="00104884"/>
    <w:pPr>
      <w:widowControl w:val="0"/>
      <w:shd w:val="clear" w:color="auto" w:fill="FFFFFF"/>
      <w:spacing w:line="319" w:lineRule="exact"/>
      <w:jc w:val="both"/>
    </w:pPr>
    <w:rPr>
      <w:spacing w:val="-2"/>
      <w:sz w:val="26"/>
      <w:szCs w:val="20"/>
    </w:rPr>
  </w:style>
  <w:style w:type="character" w:customStyle="1" w:styleId="-1pt">
    <w:name w:val="Основной текст + Интервал -1 pt"/>
    <w:uiPriority w:val="99"/>
    <w:rsid w:val="00104884"/>
    <w:rPr>
      <w:color w:val="000000"/>
      <w:spacing w:val="-33"/>
      <w:w w:val="100"/>
      <w:position w:val="0"/>
      <w:sz w:val="26"/>
      <w:shd w:val="clear" w:color="auto" w:fill="FFFFFF"/>
      <w:lang w:val="uk-UA" w:eastAsia="uk-UA"/>
    </w:rPr>
  </w:style>
  <w:style w:type="table" w:styleId="TableGrid">
    <w:name w:val="Table Grid"/>
    <w:basedOn w:val="TableNormal"/>
    <w:uiPriority w:val="99"/>
    <w:rsid w:val="0086026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3">
    <w:name w:val="Нормальный"/>
    <w:uiPriority w:val="99"/>
    <w:rsid w:val="00860264"/>
    <w:pPr>
      <w:autoSpaceDE w:val="0"/>
      <w:autoSpaceDN w:val="0"/>
      <w:adjustRightInd w:val="0"/>
    </w:pPr>
    <w:rPr>
      <w:sz w:val="28"/>
      <w:szCs w:val="28"/>
    </w:rPr>
  </w:style>
  <w:style w:type="paragraph" w:customStyle="1" w:styleId="32">
    <w:name w:val="Заголовок 32"/>
    <w:basedOn w:val="Normal"/>
    <w:next w:val="Normal"/>
    <w:uiPriority w:val="99"/>
    <w:rsid w:val="00FE75A4"/>
    <w:pPr>
      <w:keepNext/>
      <w:spacing w:line="360" w:lineRule="auto"/>
      <w:jc w:val="both"/>
      <w:outlineLvl w:val="2"/>
    </w:pPr>
    <w:rPr>
      <w:sz w:val="28"/>
      <w:szCs w:val="20"/>
      <w:lang w:val="uk-UA"/>
    </w:rPr>
  </w:style>
  <w:style w:type="paragraph" w:customStyle="1" w:styleId="2">
    <w:name w:val="Абзац списка2"/>
    <w:basedOn w:val="Normal"/>
    <w:uiPriority w:val="99"/>
    <w:rsid w:val="00CD1F41"/>
    <w:pPr>
      <w:ind w:left="720"/>
      <w:contextualSpacing/>
    </w:pPr>
    <w:rPr>
      <w:lang w:val="uk-UA"/>
    </w:rPr>
  </w:style>
  <w:style w:type="paragraph" w:customStyle="1" w:styleId="ListParagraph1">
    <w:name w:val="List Paragraph1"/>
    <w:basedOn w:val="Normal"/>
    <w:uiPriority w:val="99"/>
    <w:rsid w:val="00B744D6"/>
    <w:pPr>
      <w:ind w:left="720"/>
    </w:pPr>
  </w:style>
  <w:style w:type="paragraph" w:customStyle="1" w:styleId="CharCharCharChar2">
    <w:name w:val="Char Знак Знак Char Знак Знак Char Знак Знак Char Знак Знак Знак Знак Знак Знак"/>
    <w:basedOn w:val="Normal"/>
    <w:uiPriority w:val="99"/>
    <w:rsid w:val="00D52638"/>
    <w:rPr>
      <w:rFonts w:ascii="Verdana" w:hAnsi="Verdana" w:cs="Verdana"/>
      <w:sz w:val="20"/>
      <w:szCs w:val="20"/>
      <w:lang w:val="en-US" w:eastAsia="en-US"/>
    </w:rPr>
  </w:style>
  <w:style w:type="character" w:customStyle="1" w:styleId="FontStyle11">
    <w:name w:val="Font Style11"/>
    <w:uiPriority w:val="99"/>
    <w:rsid w:val="00D2784E"/>
    <w:rPr>
      <w:rFonts w:ascii="Times New Roman" w:hAnsi="Times New Roman"/>
      <w:sz w:val="20"/>
    </w:rPr>
  </w:style>
  <w:style w:type="paragraph" w:customStyle="1" w:styleId="19">
    <w:name w:val="Знак Знак1 Знак"/>
    <w:basedOn w:val="Normal"/>
    <w:uiPriority w:val="99"/>
    <w:rsid w:val="00D2784E"/>
    <w:rPr>
      <w:rFonts w:ascii="Verdana" w:hAnsi="Verdana" w:cs="Verdana"/>
      <w:sz w:val="20"/>
      <w:szCs w:val="20"/>
      <w:lang w:val="en-US" w:eastAsia="en-US"/>
    </w:rPr>
  </w:style>
  <w:style w:type="paragraph" w:customStyle="1" w:styleId="1a">
    <w:name w:val="Знак Знак1"/>
    <w:basedOn w:val="Normal"/>
    <w:uiPriority w:val="99"/>
    <w:rsid w:val="00D2784E"/>
    <w:rPr>
      <w:rFonts w:ascii="Verdana" w:hAnsi="Verdana" w:cs="Verdana"/>
      <w:sz w:val="20"/>
      <w:szCs w:val="20"/>
      <w:lang w:val="en-US" w:eastAsia="en-US"/>
    </w:rPr>
  </w:style>
  <w:style w:type="paragraph" w:customStyle="1" w:styleId="a4">
    <w:name w:val="Стиль"/>
    <w:uiPriority w:val="99"/>
    <w:rsid w:val="00D2784E"/>
    <w:pPr>
      <w:widowControl w:val="0"/>
      <w:autoSpaceDE w:val="0"/>
      <w:autoSpaceDN w:val="0"/>
      <w:adjustRightInd w:val="0"/>
    </w:pPr>
    <w:rPr>
      <w:rFonts w:ascii="Arial" w:hAnsi="Arial" w:cs="Arial"/>
      <w:sz w:val="24"/>
      <w:szCs w:val="24"/>
    </w:rPr>
  </w:style>
  <w:style w:type="paragraph" w:customStyle="1" w:styleId="1b">
    <w:name w:val="Знак Знак Знак Знак1 Знак Знак Знак Знак"/>
    <w:basedOn w:val="Normal"/>
    <w:uiPriority w:val="99"/>
    <w:rsid w:val="00D2784E"/>
    <w:rPr>
      <w:rFonts w:ascii="Verdana" w:hAnsi="Verdana" w:cs="Verdana"/>
      <w:sz w:val="20"/>
      <w:szCs w:val="20"/>
      <w:lang w:val="en-US" w:eastAsia="en-US"/>
    </w:rPr>
  </w:style>
  <w:style w:type="character" w:customStyle="1" w:styleId="FontStyle36">
    <w:name w:val="Font Style36"/>
    <w:uiPriority w:val="99"/>
    <w:rsid w:val="00D2784E"/>
    <w:rPr>
      <w:rFonts w:ascii="Calibri" w:hAnsi="Calibri"/>
      <w:b/>
      <w:sz w:val="20"/>
    </w:rPr>
  </w:style>
  <w:style w:type="character" w:customStyle="1" w:styleId="13pt">
    <w:name w:val="Основной текст + 13 pt"/>
    <w:uiPriority w:val="99"/>
    <w:rsid w:val="00D2784E"/>
    <w:rPr>
      <w:rFonts w:ascii="Times New Roman" w:hAnsi="Times New Roman"/>
      <w:sz w:val="26"/>
    </w:rPr>
  </w:style>
  <w:style w:type="paragraph" w:customStyle="1" w:styleId="a6">
    <w:name w:val="Нормальний текст"/>
    <w:basedOn w:val="Normal"/>
    <w:uiPriority w:val="99"/>
    <w:rsid w:val="00D2784E"/>
    <w:pPr>
      <w:spacing w:before="120"/>
      <w:ind w:firstLine="567"/>
    </w:pPr>
    <w:rPr>
      <w:rFonts w:ascii="Antiqua" w:hAnsi="Antiqua" w:cs="Antiqua"/>
      <w:sz w:val="26"/>
      <w:szCs w:val="26"/>
      <w:lang w:val="uk-UA"/>
    </w:rPr>
  </w:style>
  <w:style w:type="paragraph" w:customStyle="1" w:styleId="21">
    <w:name w:val="Основной текст с отступом 21"/>
    <w:basedOn w:val="Normal"/>
    <w:uiPriority w:val="99"/>
    <w:rsid w:val="00D2784E"/>
    <w:pPr>
      <w:suppressAutoHyphens/>
      <w:spacing w:after="120" w:line="480" w:lineRule="auto"/>
      <w:ind w:left="283"/>
    </w:pPr>
    <w:rPr>
      <w:lang w:eastAsia="ar-SA"/>
    </w:rPr>
  </w:style>
  <w:style w:type="paragraph" w:customStyle="1" w:styleId="CharCharCharChar3">
    <w:name w:val="Char Знак Знак Char Знак Знак Char Знак Знак Char Знак Знак Знак"/>
    <w:basedOn w:val="Normal"/>
    <w:uiPriority w:val="99"/>
    <w:rsid w:val="00D2784E"/>
    <w:rPr>
      <w:rFonts w:ascii="Verdana" w:hAnsi="Verdana" w:cs="Verdana"/>
      <w:sz w:val="20"/>
      <w:szCs w:val="20"/>
      <w:lang w:val="en-US" w:eastAsia="en-US"/>
    </w:rPr>
  </w:style>
  <w:style w:type="paragraph" w:customStyle="1" w:styleId="a00">
    <w:name w:val="a0"/>
    <w:basedOn w:val="Normal"/>
    <w:uiPriority w:val="99"/>
    <w:rsid w:val="00D2784E"/>
    <w:pPr>
      <w:spacing w:before="100" w:beforeAutospacing="1" w:after="100" w:afterAutospacing="1"/>
    </w:pPr>
  </w:style>
  <w:style w:type="character" w:customStyle="1" w:styleId="fontstyle110">
    <w:name w:val="fontstyle11"/>
    <w:uiPriority w:val="99"/>
    <w:rsid w:val="00D2784E"/>
  </w:style>
  <w:style w:type="paragraph" w:customStyle="1" w:styleId="a7">
    <w:name w:val="Знак Знак Знак Знак Знак Знак Знак Знак Знак Знак Знак Знак Знак Знак Знак Знак Знак Знак"/>
    <w:basedOn w:val="Normal"/>
    <w:uiPriority w:val="99"/>
    <w:rsid w:val="00D2784E"/>
    <w:rPr>
      <w:rFonts w:ascii="Verdana" w:hAnsi="Verdana" w:cs="Verdana"/>
      <w:color w:val="000000"/>
      <w:sz w:val="20"/>
      <w:szCs w:val="20"/>
      <w:lang w:val="en-US" w:eastAsia="en-US"/>
    </w:rPr>
  </w:style>
  <w:style w:type="paragraph" w:customStyle="1" w:styleId="210">
    <w:name w:val="Основний текст 21"/>
    <w:basedOn w:val="Normal"/>
    <w:uiPriority w:val="99"/>
    <w:rsid w:val="00D2784E"/>
    <w:pPr>
      <w:jc w:val="both"/>
    </w:pPr>
    <w:rPr>
      <w:sz w:val="28"/>
      <w:szCs w:val="20"/>
      <w:lang w:val="uk-UA"/>
    </w:rPr>
  </w:style>
  <w:style w:type="character" w:styleId="FollowedHyperlink">
    <w:name w:val="FollowedHyperlink"/>
    <w:basedOn w:val="DefaultParagraphFont"/>
    <w:uiPriority w:val="99"/>
    <w:rsid w:val="00D2784E"/>
    <w:rPr>
      <w:rFonts w:cs="Times New Roman"/>
      <w:color w:val="800080"/>
      <w:u w:val="single"/>
    </w:rPr>
  </w:style>
  <w:style w:type="paragraph" w:customStyle="1" w:styleId="a8">
    <w:name w:val="Знак Знак"/>
    <w:basedOn w:val="Normal"/>
    <w:uiPriority w:val="99"/>
    <w:rsid w:val="00D2784E"/>
    <w:rPr>
      <w:rFonts w:ascii="Verdana" w:hAnsi="Verdana" w:cs="Verdana"/>
      <w:sz w:val="20"/>
      <w:szCs w:val="20"/>
      <w:lang w:val="en-US" w:eastAsia="en-US"/>
    </w:rPr>
  </w:style>
  <w:style w:type="paragraph" w:customStyle="1" w:styleId="a9">
    <w:name w:val="Знак Знак Знак Знак Знак Знак"/>
    <w:basedOn w:val="Normal"/>
    <w:uiPriority w:val="99"/>
    <w:rsid w:val="00D2784E"/>
    <w:rPr>
      <w:rFonts w:ascii="Verdana" w:hAnsi="Verdana" w:cs="Verdana"/>
      <w:sz w:val="20"/>
      <w:szCs w:val="20"/>
      <w:lang w:val="en-US" w:eastAsia="en-US"/>
    </w:rPr>
  </w:style>
  <w:style w:type="paragraph" w:customStyle="1" w:styleId="Default">
    <w:name w:val="Default"/>
    <w:uiPriority w:val="99"/>
    <w:rsid w:val="00D2784E"/>
    <w:pPr>
      <w:autoSpaceDE w:val="0"/>
      <w:autoSpaceDN w:val="0"/>
      <w:adjustRightInd w:val="0"/>
    </w:pPr>
    <w:rPr>
      <w:color w:val="000000"/>
      <w:sz w:val="24"/>
      <w:szCs w:val="24"/>
    </w:rPr>
  </w:style>
  <w:style w:type="paragraph" w:customStyle="1" w:styleId="1c">
    <w:name w:val="Знак Знак Знак Знак1 Знак Знак Знак Знак Знак Знак Знак Знак Знак Знак Знак"/>
    <w:basedOn w:val="Normal"/>
    <w:uiPriority w:val="99"/>
    <w:rsid w:val="00D2784E"/>
    <w:rPr>
      <w:rFonts w:ascii="Verdana" w:hAnsi="Verdana" w:cs="Verdana"/>
      <w:sz w:val="20"/>
      <w:szCs w:val="20"/>
      <w:lang w:val="en-US" w:eastAsia="en-US"/>
    </w:rPr>
  </w:style>
  <w:style w:type="paragraph" w:customStyle="1" w:styleId="3">
    <w:name w:val="Знак3 Знак Знак Знак"/>
    <w:basedOn w:val="Normal"/>
    <w:uiPriority w:val="99"/>
    <w:rsid w:val="00D2784E"/>
    <w:rPr>
      <w:rFonts w:ascii="Verdana" w:hAnsi="Verdana"/>
      <w:sz w:val="20"/>
      <w:szCs w:val="20"/>
      <w:lang w:val="en-US" w:eastAsia="en-US"/>
    </w:rPr>
  </w:style>
  <w:style w:type="paragraph" w:styleId="TOCHeading">
    <w:name w:val="TOC Heading"/>
    <w:basedOn w:val="Heading1"/>
    <w:next w:val="Normal"/>
    <w:uiPriority w:val="99"/>
    <w:qFormat/>
    <w:rsid w:val="00D2784E"/>
    <w:pPr>
      <w:widowControl/>
      <w:shd w:val="clear" w:color="auto" w:fill="auto"/>
      <w:autoSpaceDE/>
      <w:autoSpaceDN/>
      <w:adjustRightInd/>
      <w:spacing w:before="0" w:line="240" w:lineRule="auto"/>
      <w:ind w:left="0"/>
      <w:jc w:val="center"/>
      <w:outlineLvl w:val="9"/>
    </w:pPr>
    <w:rPr>
      <w:bCs/>
      <w:lang w:val="uk-UA"/>
    </w:rPr>
  </w:style>
  <w:style w:type="paragraph" w:styleId="TOC1">
    <w:name w:val="toc 1"/>
    <w:basedOn w:val="Normal"/>
    <w:next w:val="Normal"/>
    <w:link w:val="TOC1Char"/>
    <w:autoRedefine/>
    <w:uiPriority w:val="99"/>
    <w:locked/>
    <w:rsid w:val="00D2784E"/>
    <w:pPr>
      <w:tabs>
        <w:tab w:val="right" w:leader="dot" w:pos="9356"/>
      </w:tabs>
      <w:ind w:firstLine="567"/>
      <w:jc w:val="both"/>
      <w:outlineLvl w:val="1"/>
    </w:pPr>
    <w:rPr>
      <w:color w:val="FFFFFF"/>
      <w:spacing w:val="-6"/>
      <w:sz w:val="28"/>
      <w:lang w:val="uk-UA"/>
    </w:rPr>
  </w:style>
  <w:style w:type="character" w:customStyle="1" w:styleId="TOC1Char">
    <w:name w:val="TOC 1 Char"/>
    <w:link w:val="TOC1"/>
    <w:uiPriority w:val="99"/>
    <w:locked/>
    <w:rsid w:val="00D2784E"/>
    <w:rPr>
      <w:color w:val="FFFFFF"/>
      <w:spacing w:val="-6"/>
      <w:sz w:val="24"/>
      <w:lang w:val="uk-UA"/>
    </w:rPr>
  </w:style>
  <w:style w:type="paragraph" w:styleId="TOC2">
    <w:name w:val="toc 2"/>
    <w:basedOn w:val="Normal"/>
    <w:next w:val="Normal"/>
    <w:autoRedefine/>
    <w:uiPriority w:val="99"/>
    <w:locked/>
    <w:rsid w:val="00D2784E"/>
    <w:pPr>
      <w:tabs>
        <w:tab w:val="left" w:pos="9072"/>
        <w:tab w:val="right" w:leader="dot" w:pos="9485"/>
      </w:tabs>
      <w:ind w:firstLine="851"/>
    </w:pPr>
    <w:rPr>
      <w:lang w:val="uk-UA"/>
    </w:rPr>
  </w:style>
  <w:style w:type="paragraph" w:styleId="TOC3">
    <w:name w:val="toc 3"/>
    <w:basedOn w:val="Normal"/>
    <w:next w:val="Normal"/>
    <w:autoRedefine/>
    <w:uiPriority w:val="99"/>
    <w:locked/>
    <w:rsid w:val="00D2784E"/>
    <w:pPr>
      <w:ind w:left="480"/>
    </w:pPr>
    <w:rPr>
      <w:lang w:val="uk-UA"/>
    </w:rPr>
  </w:style>
  <w:style w:type="character" w:customStyle="1" w:styleId="0pt">
    <w:name w:val="Основной текст + Интервал 0 pt"/>
    <w:uiPriority w:val="99"/>
    <w:rsid w:val="00D2784E"/>
    <w:rPr>
      <w:rFonts w:ascii="Times New Roman" w:hAnsi="Times New Roman"/>
      <w:color w:val="000000"/>
      <w:spacing w:val="1"/>
      <w:w w:val="100"/>
      <w:position w:val="0"/>
      <w:sz w:val="24"/>
      <w:shd w:val="clear" w:color="auto" w:fill="FFFFFF"/>
      <w:lang w:val="uk-UA" w:eastAsia="uk-UA"/>
    </w:rPr>
  </w:style>
  <w:style w:type="paragraph" w:customStyle="1" w:styleId="1d">
    <w:name w:val="Стиль1"/>
    <w:basedOn w:val="TOC1"/>
    <w:link w:val="1e"/>
    <w:uiPriority w:val="99"/>
    <w:rsid w:val="00D2784E"/>
    <w:rPr>
      <w:lang w:val="ru-RU"/>
    </w:rPr>
  </w:style>
  <w:style w:type="character" w:customStyle="1" w:styleId="1e">
    <w:name w:val="Стиль1 Знак"/>
    <w:link w:val="1d"/>
    <w:uiPriority w:val="99"/>
    <w:locked/>
    <w:rsid w:val="00D2784E"/>
    <w:rPr>
      <w:color w:val="FFFFFF"/>
      <w:spacing w:val="-6"/>
      <w:sz w:val="24"/>
    </w:rPr>
  </w:style>
  <w:style w:type="paragraph" w:customStyle="1" w:styleId="20">
    <w:name w:val="Стиль2"/>
    <w:basedOn w:val="TOC1"/>
    <w:link w:val="22"/>
    <w:uiPriority w:val="99"/>
    <w:rsid w:val="00D2784E"/>
    <w:rPr>
      <w:noProof/>
    </w:rPr>
  </w:style>
  <w:style w:type="character" w:customStyle="1" w:styleId="22">
    <w:name w:val="Стиль2 Знак"/>
    <w:link w:val="20"/>
    <w:uiPriority w:val="99"/>
    <w:locked/>
    <w:rsid w:val="00D2784E"/>
    <w:rPr>
      <w:noProof/>
      <w:color w:val="FFFFFF"/>
      <w:spacing w:val="-6"/>
      <w:sz w:val="24"/>
      <w:lang w:val="uk-UA"/>
    </w:rPr>
  </w:style>
  <w:style w:type="paragraph" w:customStyle="1" w:styleId="4">
    <w:name w:val="Знак4"/>
    <w:basedOn w:val="Normal"/>
    <w:uiPriority w:val="99"/>
    <w:rsid w:val="00D2784E"/>
    <w:rPr>
      <w:rFonts w:ascii="Verdana" w:hAnsi="Verdana" w:cs="Verdana"/>
      <w:sz w:val="20"/>
      <w:szCs w:val="20"/>
      <w:lang w:val="en-US" w:eastAsia="en-US"/>
    </w:rPr>
  </w:style>
  <w:style w:type="character" w:customStyle="1" w:styleId="1f">
    <w:name w:val="Основной шрифт абзаца1"/>
    <w:uiPriority w:val="99"/>
    <w:rsid w:val="00D2784E"/>
  </w:style>
  <w:style w:type="paragraph" w:customStyle="1" w:styleId="5">
    <w:name w:val="Знак Знак5 Знак Знак"/>
    <w:basedOn w:val="Normal"/>
    <w:uiPriority w:val="99"/>
    <w:rsid w:val="00D2784E"/>
    <w:rPr>
      <w:rFonts w:ascii="Verdana" w:hAnsi="Verdana"/>
      <w:lang w:val="en-US" w:eastAsia="en-US"/>
    </w:rPr>
  </w:style>
  <w:style w:type="paragraph" w:customStyle="1" w:styleId="30">
    <w:name w:val="Знак3"/>
    <w:basedOn w:val="Normal"/>
    <w:uiPriority w:val="99"/>
    <w:rsid w:val="00D2784E"/>
    <w:rPr>
      <w:rFonts w:ascii="Verdana" w:hAnsi="Verdana" w:cs="Verdana"/>
      <w:sz w:val="20"/>
      <w:szCs w:val="20"/>
      <w:lang w:val="en-US" w:eastAsia="en-US"/>
    </w:rPr>
  </w:style>
  <w:style w:type="character" w:customStyle="1" w:styleId="xfm85522647">
    <w:name w:val="xfm_85522647"/>
    <w:uiPriority w:val="99"/>
    <w:rsid w:val="00D2784E"/>
  </w:style>
  <w:style w:type="paragraph" w:customStyle="1" w:styleId="310">
    <w:name w:val="Знак3 Знак Знак Знак1"/>
    <w:basedOn w:val="Normal"/>
    <w:uiPriority w:val="99"/>
    <w:rsid w:val="00D2784E"/>
    <w:rPr>
      <w:rFonts w:ascii="Verdana" w:hAnsi="Verdana"/>
      <w:sz w:val="20"/>
      <w:szCs w:val="20"/>
      <w:lang w:val="en-US" w:eastAsia="en-US"/>
    </w:rPr>
  </w:style>
  <w:style w:type="paragraph" w:customStyle="1" w:styleId="Normalny1">
    <w:name w:val="Normalny1"/>
    <w:uiPriority w:val="99"/>
    <w:rsid w:val="00D2784E"/>
    <w:pPr>
      <w:spacing w:line="276" w:lineRule="auto"/>
    </w:pPr>
    <w:rPr>
      <w:rFonts w:ascii="Arial" w:hAnsi="Arial" w:cs="Arial"/>
      <w:color w:val="000000"/>
      <w:lang w:val="pl-PL" w:eastAsia="pl-PL"/>
    </w:rPr>
  </w:style>
  <w:style w:type="paragraph" w:customStyle="1" w:styleId="23">
    <w:name w:val="Знак2"/>
    <w:basedOn w:val="Normal"/>
    <w:uiPriority w:val="99"/>
    <w:rsid w:val="00D2784E"/>
    <w:rPr>
      <w:rFonts w:ascii="Verdana" w:hAnsi="Verdana" w:cs="Verdana"/>
      <w:sz w:val="20"/>
      <w:szCs w:val="20"/>
      <w:lang w:val="en-US" w:eastAsia="en-US"/>
    </w:rPr>
  </w:style>
  <w:style w:type="paragraph" w:customStyle="1" w:styleId="51">
    <w:name w:val="Знак Знак5 Знак Знак1"/>
    <w:basedOn w:val="Normal"/>
    <w:uiPriority w:val="99"/>
    <w:rsid w:val="00D2784E"/>
    <w:rPr>
      <w:rFonts w:ascii="Verdana" w:hAnsi="Verdana"/>
      <w:lang w:val="en-US" w:eastAsia="en-US"/>
    </w:rPr>
  </w:style>
  <w:style w:type="character" w:customStyle="1" w:styleId="rvts6">
    <w:name w:val="rvts6"/>
    <w:uiPriority w:val="99"/>
    <w:rsid w:val="00D2784E"/>
  </w:style>
  <w:style w:type="paragraph" w:customStyle="1" w:styleId="33">
    <w:name w:val="Абзац списка3"/>
    <w:basedOn w:val="Normal"/>
    <w:uiPriority w:val="99"/>
    <w:rsid w:val="00D2784E"/>
    <w:pPr>
      <w:ind w:left="720"/>
      <w:contextualSpacing/>
    </w:pPr>
    <w:rPr>
      <w:sz w:val="20"/>
      <w:szCs w:val="20"/>
    </w:rPr>
  </w:style>
  <w:style w:type="paragraph" w:customStyle="1" w:styleId="34">
    <w:name w:val="Знак Знак3"/>
    <w:basedOn w:val="Normal"/>
    <w:uiPriority w:val="99"/>
    <w:rsid w:val="006310C0"/>
    <w:pPr>
      <w:spacing w:after="160" w:line="240" w:lineRule="exact"/>
      <w:jc w:val="both"/>
    </w:pPr>
    <w:rPr>
      <w:rFonts w:ascii="Tahoma" w:hAnsi="Tahoma"/>
      <w:b/>
      <w:szCs w:val="20"/>
      <w:lang w:val="en-US" w:eastAsia="en-US"/>
    </w:rPr>
  </w:style>
  <w:style w:type="paragraph" w:customStyle="1" w:styleId="330">
    <w:name w:val="Заголовок 33"/>
    <w:basedOn w:val="Normal"/>
    <w:next w:val="Normal"/>
    <w:uiPriority w:val="99"/>
    <w:rsid w:val="001111B1"/>
    <w:pPr>
      <w:keepNext/>
      <w:spacing w:line="360" w:lineRule="auto"/>
      <w:jc w:val="both"/>
      <w:outlineLvl w:val="2"/>
    </w:pPr>
    <w:rPr>
      <w:sz w:val="28"/>
      <w:szCs w:val="20"/>
      <w:lang w:val="uk-UA"/>
    </w:rPr>
  </w:style>
  <w:style w:type="paragraph" w:customStyle="1" w:styleId="340">
    <w:name w:val="Заголовок 34"/>
    <w:basedOn w:val="Normal"/>
    <w:next w:val="Normal"/>
    <w:uiPriority w:val="99"/>
    <w:rsid w:val="004F1A1F"/>
    <w:pPr>
      <w:keepNext/>
      <w:spacing w:line="360" w:lineRule="auto"/>
      <w:jc w:val="both"/>
      <w:outlineLvl w:val="2"/>
    </w:pPr>
    <w:rPr>
      <w:sz w:val="28"/>
      <w:szCs w:val="20"/>
      <w:lang w:val="uk-UA"/>
    </w:rPr>
  </w:style>
  <w:style w:type="paragraph" w:styleId="List">
    <w:name w:val="List"/>
    <w:basedOn w:val="Normal"/>
    <w:uiPriority w:val="99"/>
    <w:semiHidden/>
    <w:rsid w:val="0027202B"/>
    <w:pPr>
      <w:ind w:left="360" w:hanging="360"/>
      <w:jc w:val="both"/>
    </w:pPr>
    <w:rPr>
      <w:sz w:val="28"/>
    </w:rPr>
  </w:style>
  <w:style w:type="paragraph" w:customStyle="1" w:styleId="24">
    <w:name w:val="Знак Знак2"/>
    <w:basedOn w:val="Normal"/>
    <w:uiPriority w:val="99"/>
    <w:rsid w:val="00A13193"/>
    <w:rPr>
      <w:rFonts w:ascii="Verdana" w:hAnsi="Verdana" w:cs="Verdana"/>
      <w:sz w:val="20"/>
      <w:szCs w:val="20"/>
      <w:lang w:val="en-US" w:eastAsia="en-US"/>
    </w:rPr>
  </w:style>
</w:styles>
</file>

<file path=word/webSettings.xml><?xml version="1.0" encoding="utf-8"?>
<w:webSettings xmlns:r="http://schemas.openxmlformats.org/officeDocument/2006/relationships" xmlns:w="http://schemas.openxmlformats.org/wordprocessingml/2006/main">
  <w:divs>
    <w:div w:id="118258655">
      <w:marLeft w:val="0"/>
      <w:marRight w:val="0"/>
      <w:marTop w:val="0"/>
      <w:marBottom w:val="0"/>
      <w:divBdr>
        <w:top w:val="none" w:sz="0" w:space="0" w:color="auto"/>
        <w:left w:val="none" w:sz="0" w:space="0" w:color="auto"/>
        <w:bottom w:val="none" w:sz="0" w:space="0" w:color="auto"/>
        <w:right w:val="none" w:sz="0" w:space="0" w:color="auto"/>
      </w:divBdr>
    </w:div>
    <w:div w:id="118258656">
      <w:marLeft w:val="0"/>
      <w:marRight w:val="0"/>
      <w:marTop w:val="0"/>
      <w:marBottom w:val="0"/>
      <w:divBdr>
        <w:top w:val="none" w:sz="0" w:space="0" w:color="auto"/>
        <w:left w:val="none" w:sz="0" w:space="0" w:color="auto"/>
        <w:bottom w:val="none" w:sz="0" w:space="0" w:color="auto"/>
        <w:right w:val="none" w:sz="0" w:space="0" w:color="auto"/>
      </w:divBdr>
    </w:div>
    <w:div w:id="118258657">
      <w:marLeft w:val="0"/>
      <w:marRight w:val="0"/>
      <w:marTop w:val="0"/>
      <w:marBottom w:val="0"/>
      <w:divBdr>
        <w:top w:val="none" w:sz="0" w:space="0" w:color="auto"/>
        <w:left w:val="none" w:sz="0" w:space="0" w:color="auto"/>
        <w:bottom w:val="none" w:sz="0" w:space="0" w:color="auto"/>
        <w:right w:val="none" w:sz="0" w:space="0" w:color="auto"/>
      </w:divBdr>
    </w:div>
    <w:div w:id="118258658">
      <w:marLeft w:val="0"/>
      <w:marRight w:val="0"/>
      <w:marTop w:val="0"/>
      <w:marBottom w:val="0"/>
      <w:divBdr>
        <w:top w:val="none" w:sz="0" w:space="0" w:color="auto"/>
        <w:left w:val="none" w:sz="0" w:space="0" w:color="auto"/>
        <w:bottom w:val="none" w:sz="0" w:space="0" w:color="auto"/>
        <w:right w:val="none" w:sz="0" w:space="0" w:color="auto"/>
      </w:divBdr>
    </w:div>
    <w:div w:id="118258659">
      <w:marLeft w:val="0"/>
      <w:marRight w:val="0"/>
      <w:marTop w:val="0"/>
      <w:marBottom w:val="0"/>
      <w:divBdr>
        <w:top w:val="none" w:sz="0" w:space="0" w:color="auto"/>
        <w:left w:val="none" w:sz="0" w:space="0" w:color="auto"/>
        <w:bottom w:val="none" w:sz="0" w:space="0" w:color="auto"/>
        <w:right w:val="none" w:sz="0" w:space="0" w:color="auto"/>
      </w:divBdr>
    </w:div>
    <w:div w:id="118258660">
      <w:marLeft w:val="0"/>
      <w:marRight w:val="0"/>
      <w:marTop w:val="0"/>
      <w:marBottom w:val="0"/>
      <w:divBdr>
        <w:top w:val="none" w:sz="0" w:space="0" w:color="auto"/>
        <w:left w:val="none" w:sz="0" w:space="0" w:color="auto"/>
        <w:bottom w:val="none" w:sz="0" w:space="0" w:color="auto"/>
        <w:right w:val="none" w:sz="0" w:space="0" w:color="auto"/>
      </w:divBdr>
    </w:div>
    <w:div w:id="118258661">
      <w:marLeft w:val="0"/>
      <w:marRight w:val="0"/>
      <w:marTop w:val="0"/>
      <w:marBottom w:val="0"/>
      <w:divBdr>
        <w:top w:val="none" w:sz="0" w:space="0" w:color="auto"/>
        <w:left w:val="none" w:sz="0" w:space="0" w:color="auto"/>
        <w:bottom w:val="none" w:sz="0" w:space="0" w:color="auto"/>
        <w:right w:val="none" w:sz="0" w:space="0" w:color="auto"/>
      </w:divBdr>
    </w:div>
    <w:div w:id="118258662">
      <w:marLeft w:val="0"/>
      <w:marRight w:val="0"/>
      <w:marTop w:val="0"/>
      <w:marBottom w:val="0"/>
      <w:divBdr>
        <w:top w:val="none" w:sz="0" w:space="0" w:color="auto"/>
        <w:left w:val="none" w:sz="0" w:space="0" w:color="auto"/>
        <w:bottom w:val="none" w:sz="0" w:space="0" w:color="auto"/>
        <w:right w:val="none" w:sz="0" w:space="0" w:color="auto"/>
      </w:divBdr>
    </w:div>
    <w:div w:id="118258663">
      <w:marLeft w:val="0"/>
      <w:marRight w:val="0"/>
      <w:marTop w:val="0"/>
      <w:marBottom w:val="0"/>
      <w:divBdr>
        <w:top w:val="none" w:sz="0" w:space="0" w:color="auto"/>
        <w:left w:val="none" w:sz="0" w:space="0" w:color="auto"/>
        <w:bottom w:val="none" w:sz="0" w:space="0" w:color="auto"/>
        <w:right w:val="none" w:sz="0" w:space="0" w:color="auto"/>
      </w:divBdr>
    </w:div>
    <w:div w:id="118258664">
      <w:marLeft w:val="0"/>
      <w:marRight w:val="0"/>
      <w:marTop w:val="0"/>
      <w:marBottom w:val="0"/>
      <w:divBdr>
        <w:top w:val="none" w:sz="0" w:space="0" w:color="auto"/>
        <w:left w:val="none" w:sz="0" w:space="0" w:color="auto"/>
        <w:bottom w:val="none" w:sz="0" w:space="0" w:color="auto"/>
        <w:right w:val="none" w:sz="0" w:space="0" w:color="auto"/>
      </w:divBdr>
    </w:div>
    <w:div w:id="118258665">
      <w:marLeft w:val="0"/>
      <w:marRight w:val="0"/>
      <w:marTop w:val="0"/>
      <w:marBottom w:val="0"/>
      <w:divBdr>
        <w:top w:val="none" w:sz="0" w:space="0" w:color="auto"/>
        <w:left w:val="none" w:sz="0" w:space="0" w:color="auto"/>
        <w:bottom w:val="none" w:sz="0" w:space="0" w:color="auto"/>
        <w:right w:val="none" w:sz="0" w:space="0" w:color="auto"/>
      </w:divBdr>
    </w:div>
    <w:div w:id="118258666">
      <w:marLeft w:val="0"/>
      <w:marRight w:val="0"/>
      <w:marTop w:val="0"/>
      <w:marBottom w:val="0"/>
      <w:divBdr>
        <w:top w:val="none" w:sz="0" w:space="0" w:color="auto"/>
        <w:left w:val="none" w:sz="0" w:space="0" w:color="auto"/>
        <w:bottom w:val="none" w:sz="0" w:space="0" w:color="auto"/>
        <w:right w:val="none" w:sz="0" w:space="0" w:color="auto"/>
      </w:divBdr>
    </w:div>
    <w:div w:id="118258667">
      <w:marLeft w:val="0"/>
      <w:marRight w:val="0"/>
      <w:marTop w:val="0"/>
      <w:marBottom w:val="0"/>
      <w:divBdr>
        <w:top w:val="none" w:sz="0" w:space="0" w:color="auto"/>
        <w:left w:val="none" w:sz="0" w:space="0" w:color="auto"/>
        <w:bottom w:val="none" w:sz="0" w:space="0" w:color="auto"/>
        <w:right w:val="none" w:sz="0" w:space="0" w:color="auto"/>
      </w:divBdr>
    </w:div>
    <w:div w:id="118258668">
      <w:marLeft w:val="0"/>
      <w:marRight w:val="0"/>
      <w:marTop w:val="0"/>
      <w:marBottom w:val="0"/>
      <w:divBdr>
        <w:top w:val="none" w:sz="0" w:space="0" w:color="auto"/>
        <w:left w:val="none" w:sz="0" w:space="0" w:color="auto"/>
        <w:bottom w:val="none" w:sz="0" w:space="0" w:color="auto"/>
        <w:right w:val="none" w:sz="0" w:space="0" w:color="auto"/>
      </w:divBdr>
    </w:div>
    <w:div w:id="118258669">
      <w:marLeft w:val="0"/>
      <w:marRight w:val="0"/>
      <w:marTop w:val="0"/>
      <w:marBottom w:val="0"/>
      <w:divBdr>
        <w:top w:val="none" w:sz="0" w:space="0" w:color="auto"/>
        <w:left w:val="none" w:sz="0" w:space="0" w:color="auto"/>
        <w:bottom w:val="none" w:sz="0" w:space="0" w:color="auto"/>
        <w:right w:val="none" w:sz="0" w:space="0" w:color="auto"/>
      </w:divBdr>
    </w:div>
    <w:div w:id="118258670">
      <w:marLeft w:val="0"/>
      <w:marRight w:val="0"/>
      <w:marTop w:val="0"/>
      <w:marBottom w:val="0"/>
      <w:divBdr>
        <w:top w:val="none" w:sz="0" w:space="0" w:color="auto"/>
        <w:left w:val="none" w:sz="0" w:space="0" w:color="auto"/>
        <w:bottom w:val="none" w:sz="0" w:space="0" w:color="auto"/>
        <w:right w:val="none" w:sz="0" w:space="0" w:color="auto"/>
      </w:divBdr>
    </w:div>
    <w:div w:id="118258671">
      <w:marLeft w:val="0"/>
      <w:marRight w:val="0"/>
      <w:marTop w:val="0"/>
      <w:marBottom w:val="0"/>
      <w:divBdr>
        <w:top w:val="none" w:sz="0" w:space="0" w:color="auto"/>
        <w:left w:val="none" w:sz="0" w:space="0" w:color="auto"/>
        <w:bottom w:val="none" w:sz="0" w:space="0" w:color="auto"/>
        <w:right w:val="none" w:sz="0" w:space="0" w:color="auto"/>
      </w:divBdr>
    </w:div>
    <w:div w:id="118258672">
      <w:marLeft w:val="0"/>
      <w:marRight w:val="0"/>
      <w:marTop w:val="0"/>
      <w:marBottom w:val="0"/>
      <w:divBdr>
        <w:top w:val="none" w:sz="0" w:space="0" w:color="auto"/>
        <w:left w:val="none" w:sz="0" w:space="0" w:color="auto"/>
        <w:bottom w:val="none" w:sz="0" w:space="0" w:color="auto"/>
        <w:right w:val="none" w:sz="0" w:space="0" w:color="auto"/>
      </w:divBdr>
    </w:div>
    <w:div w:id="118258673">
      <w:marLeft w:val="0"/>
      <w:marRight w:val="0"/>
      <w:marTop w:val="0"/>
      <w:marBottom w:val="0"/>
      <w:divBdr>
        <w:top w:val="none" w:sz="0" w:space="0" w:color="auto"/>
        <w:left w:val="none" w:sz="0" w:space="0" w:color="auto"/>
        <w:bottom w:val="none" w:sz="0" w:space="0" w:color="auto"/>
        <w:right w:val="none" w:sz="0" w:space="0" w:color="auto"/>
      </w:divBdr>
    </w:div>
    <w:div w:id="118258674">
      <w:marLeft w:val="0"/>
      <w:marRight w:val="0"/>
      <w:marTop w:val="0"/>
      <w:marBottom w:val="0"/>
      <w:divBdr>
        <w:top w:val="none" w:sz="0" w:space="0" w:color="auto"/>
        <w:left w:val="none" w:sz="0" w:space="0" w:color="auto"/>
        <w:bottom w:val="none" w:sz="0" w:space="0" w:color="auto"/>
        <w:right w:val="none" w:sz="0" w:space="0" w:color="auto"/>
      </w:divBdr>
    </w:div>
    <w:div w:id="118258675">
      <w:marLeft w:val="0"/>
      <w:marRight w:val="0"/>
      <w:marTop w:val="0"/>
      <w:marBottom w:val="0"/>
      <w:divBdr>
        <w:top w:val="none" w:sz="0" w:space="0" w:color="auto"/>
        <w:left w:val="none" w:sz="0" w:space="0" w:color="auto"/>
        <w:bottom w:val="none" w:sz="0" w:space="0" w:color="auto"/>
        <w:right w:val="none" w:sz="0" w:space="0" w:color="auto"/>
      </w:divBdr>
    </w:div>
    <w:div w:id="118258676">
      <w:marLeft w:val="0"/>
      <w:marRight w:val="0"/>
      <w:marTop w:val="0"/>
      <w:marBottom w:val="0"/>
      <w:divBdr>
        <w:top w:val="none" w:sz="0" w:space="0" w:color="auto"/>
        <w:left w:val="none" w:sz="0" w:space="0" w:color="auto"/>
        <w:bottom w:val="none" w:sz="0" w:space="0" w:color="auto"/>
        <w:right w:val="none" w:sz="0" w:space="0" w:color="auto"/>
      </w:divBdr>
    </w:div>
    <w:div w:id="118258677">
      <w:marLeft w:val="0"/>
      <w:marRight w:val="0"/>
      <w:marTop w:val="0"/>
      <w:marBottom w:val="0"/>
      <w:divBdr>
        <w:top w:val="none" w:sz="0" w:space="0" w:color="auto"/>
        <w:left w:val="none" w:sz="0" w:space="0" w:color="auto"/>
        <w:bottom w:val="none" w:sz="0" w:space="0" w:color="auto"/>
        <w:right w:val="none" w:sz="0" w:space="0" w:color="auto"/>
      </w:divBdr>
    </w:div>
    <w:div w:id="118258678">
      <w:marLeft w:val="0"/>
      <w:marRight w:val="0"/>
      <w:marTop w:val="0"/>
      <w:marBottom w:val="0"/>
      <w:divBdr>
        <w:top w:val="none" w:sz="0" w:space="0" w:color="auto"/>
        <w:left w:val="none" w:sz="0" w:space="0" w:color="auto"/>
        <w:bottom w:val="none" w:sz="0" w:space="0" w:color="auto"/>
        <w:right w:val="none" w:sz="0" w:space="0" w:color="auto"/>
      </w:divBdr>
    </w:div>
    <w:div w:id="118258679">
      <w:marLeft w:val="0"/>
      <w:marRight w:val="0"/>
      <w:marTop w:val="0"/>
      <w:marBottom w:val="0"/>
      <w:divBdr>
        <w:top w:val="none" w:sz="0" w:space="0" w:color="auto"/>
        <w:left w:val="none" w:sz="0" w:space="0" w:color="auto"/>
        <w:bottom w:val="none" w:sz="0" w:space="0" w:color="auto"/>
        <w:right w:val="none" w:sz="0" w:space="0" w:color="auto"/>
      </w:divBdr>
    </w:div>
    <w:div w:id="118258680">
      <w:marLeft w:val="0"/>
      <w:marRight w:val="0"/>
      <w:marTop w:val="0"/>
      <w:marBottom w:val="0"/>
      <w:divBdr>
        <w:top w:val="none" w:sz="0" w:space="0" w:color="auto"/>
        <w:left w:val="none" w:sz="0" w:space="0" w:color="auto"/>
        <w:bottom w:val="none" w:sz="0" w:space="0" w:color="auto"/>
        <w:right w:val="none" w:sz="0" w:space="0" w:color="auto"/>
      </w:divBdr>
    </w:div>
    <w:div w:id="118258681">
      <w:marLeft w:val="0"/>
      <w:marRight w:val="0"/>
      <w:marTop w:val="0"/>
      <w:marBottom w:val="0"/>
      <w:divBdr>
        <w:top w:val="none" w:sz="0" w:space="0" w:color="auto"/>
        <w:left w:val="none" w:sz="0" w:space="0" w:color="auto"/>
        <w:bottom w:val="none" w:sz="0" w:space="0" w:color="auto"/>
        <w:right w:val="none" w:sz="0" w:space="0" w:color="auto"/>
      </w:divBdr>
    </w:div>
    <w:div w:id="118258682">
      <w:marLeft w:val="0"/>
      <w:marRight w:val="0"/>
      <w:marTop w:val="0"/>
      <w:marBottom w:val="0"/>
      <w:divBdr>
        <w:top w:val="none" w:sz="0" w:space="0" w:color="auto"/>
        <w:left w:val="none" w:sz="0" w:space="0" w:color="auto"/>
        <w:bottom w:val="none" w:sz="0" w:space="0" w:color="auto"/>
        <w:right w:val="none" w:sz="0" w:space="0" w:color="auto"/>
      </w:divBdr>
    </w:div>
    <w:div w:id="118258683">
      <w:marLeft w:val="0"/>
      <w:marRight w:val="0"/>
      <w:marTop w:val="0"/>
      <w:marBottom w:val="0"/>
      <w:divBdr>
        <w:top w:val="none" w:sz="0" w:space="0" w:color="auto"/>
        <w:left w:val="none" w:sz="0" w:space="0" w:color="auto"/>
        <w:bottom w:val="none" w:sz="0" w:space="0" w:color="auto"/>
        <w:right w:val="none" w:sz="0" w:space="0" w:color="auto"/>
      </w:divBdr>
    </w:div>
    <w:div w:id="118258684">
      <w:marLeft w:val="0"/>
      <w:marRight w:val="0"/>
      <w:marTop w:val="0"/>
      <w:marBottom w:val="0"/>
      <w:divBdr>
        <w:top w:val="none" w:sz="0" w:space="0" w:color="auto"/>
        <w:left w:val="none" w:sz="0" w:space="0" w:color="auto"/>
        <w:bottom w:val="none" w:sz="0" w:space="0" w:color="auto"/>
        <w:right w:val="none" w:sz="0" w:space="0" w:color="auto"/>
      </w:divBdr>
    </w:div>
    <w:div w:id="118258685">
      <w:marLeft w:val="0"/>
      <w:marRight w:val="0"/>
      <w:marTop w:val="0"/>
      <w:marBottom w:val="0"/>
      <w:divBdr>
        <w:top w:val="none" w:sz="0" w:space="0" w:color="auto"/>
        <w:left w:val="none" w:sz="0" w:space="0" w:color="auto"/>
        <w:bottom w:val="none" w:sz="0" w:space="0" w:color="auto"/>
        <w:right w:val="none" w:sz="0" w:space="0" w:color="auto"/>
      </w:divBdr>
    </w:div>
    <w:div w:id="118258686">
      <w:marLeft w:val="0"/>
      <w:marRight w:val="0"/>
      <w:marTop w:val="0"/>
      <w:marBottom w:val="0"/>
      <w:divBdr>
        <w:top w:val="none" w:sz="0" w:space="0" w:color="auto"/>
        <w:left w:val="none" w:sz="0" w:space="0" w:color="auto"/>
        <w:bottom w:val="none" w:sz="0" w:space="0" w:color="auto"/>
        <w:right w:val="none" w:sz="0" w:space="0" w:color="auto"/>
      </w:divBdr>
    </w:div>
    <w:div w:id="118258687">
      <w:marLeft w:val="0"/>
      <w:marRight w:val="0"/>
      <w:marTop w:val="0"/>
      <w:marBottom w:val="0"/>
      <w:divBdr>
        <w:top w:val="none" w:sz="0" w:space="0" w:color="auto"/>
        <w:left w:val="none" w:sz="0" w:space="0" w:color="auto"/>
        <w:bottom w:val="none" w:sz="0" w:space="0" w:color="auto"/>
        <w:right w:val="none" w:sz="0" w:space="0" w:color="auto"/>
      </w:divBdr>
    </w:div>
    <w:div w:id="118258688">
      <w:marLeft w:val="0"/>
      <w:marRight w:val="0"/>
      <w:marTop w:val="0"/>
      <w:marBottom w:val="0"/>
      <w:divBdr>
        <w:top w:val="none" w:sz="0" w:space="0" w:color="auto"/>
        <w:left w:val="none" w:sz="0" w:space="0" w:color="auto"/>
        <w:bottom w:val="none" w:sz="0" w:space="0" w:color="auto"/>
        <w:right w:val="none" w:sz="0" w:space="0" w:color="auto"/>
      </w:divBdr>
    </w:div>
    <w:div w:id="118258689">
      <w:marLeft w:val="0"/>
      <w:marRight w:val="0"/>
      <w:marTop w:val="0"/>
      <w:marBottom w:val="0"/>
      <w:divBdr>
        <w:top w:val="none" w:sz="0" w:space="0" w:color="auto"/>
        <w:left w:val="none" w:sz="0" w:space="0" w:color="auto"/>
        <w:bottom w:val="none" w:sz="0" w:space="0" w:color="auto"/>
        <w:right w:val="none" w:sz="0" w:space="0" w:color="auto"/>
      </w:divBdr>
    </w:div>
    <w:div w:id="118258690">
      <w:marLeft w:val="0"/>
      <w:marRight w:val="0"/>
      <w:marTop w:val="0"/>
      <w:marBottom w:val="0"/>
      <w:divBdr>
        <w:top w:val="none" w:sz="0" w:space="0" w:color="auto"/>
        <w:left w:val="none" w:sz="0" w:space="0" w:color="auto"/>
        <w:bottom w:val="none" w:sz="0" w:space="0" w:color="auto"/>
        <w:right w:val="none" w:sz="0" w:space="0" w:color="auto"/>
      </w:divBdr>
    </w:div>
    <w:div w:id="118258691">
      <w:marLeft w:val="0"/>
      <w:marRight w:val="0"/>
      <w:marTop w:val="0"/>
      <w:marBottom w:val="0"/>
      <w:divBdr>
        <w:top w:val="none" w:sz="0" w:space="0" w:color="auto"/>
        <w:left w:val="none" w:sz="0" w:space="0" w:color="auto"/>
        <w:bottom w:val="none" w:sz="0" w:space="0" w:color="auto"/>
        <w:right w:val="none" w:sz="0" w:space="0" w:color="auto"/>
      </w:divBdr>
    </w:div>
    <w:div w:id="118258692">
      <w:marLeft w:val="0"/>
      <w:marRight w:val="0"/>
      <w:marTop w:val="0"/>
      <w:marBottom w:val="0"/>
      <w:divBdr>
        <w:top w:val="none" w:sz="0" w:space="0" w:color="auto"/>
        <w:left w:val="none" w:sz="0" w:space="0" w:color="auto"/>
        <w:bottom w:val="none" w:sz="0" w:space="0" w:color="auto"/>
        <w:right w:val="none" w:sz="0" w:space="0" w:color="auto"/>
      </w:divBdr>
    </w:div>
    <w:div w:id="118258693">
      <w:marLeft w:val="0"/>
      <w:marRight w:val="0"/>
      <w:marTop w:val="0"/>
      <w:marBottom w:val="0"/>
      <w:divBdr>
        <w:top w:val="none" w:sz="0" w:space="0" w:color="auto"/>
        <w:left w:val="none" w:sz="0" w:space="0" w:color="auto"/>
        <w:bottom w:val="none" w:sz="0" w:space="0" w:color="auto"/>
        <w:right w:val="none" w:sz="0" w:space="0" w:color="auto"/>
      </w:divBdr>
    </w:div>
    <w:div w:id="118258694">
      <w:marLeft w:val="0"/>
      <w:marRight w:val="0"/>
      <w:marTop w:val="0"/>
      <w:marBottom w:val="0"/>
      <w:divBdr>
        <w:top w:val="none" w:sz="0" w:space="0" w:color="auto"/>
        <w:left w:val="none" w:sz="0" w:space="0" w:color="auto"/>
        <w:bottom w:val="none" w:sz="0" w:space="0" w:color="auto"/>
        <w:right w:val="none" w:sz="0" w:space="0" w:color="auto"/>
      </w:divBdr>
    </w:div>
    <w:div w:id="118258695">
      <w:marLeft w:val="0"/>
      <w:marRight w:val="0"/>
      <w:marTop w:val="0"/>
      <w:marBottom w:val="0"/>
      <w:divBdr>
        <w:top w:val="none" w:sz="0" w:space="0" w:color="auto"/>
        <w:left w:val="none" w:sz="0" w:space="0" w:color="auto"/>
        <w:bottom w:val="none" w:sz="0" w:space="0" w:color="auto"/>
        <w:right w:val="none" w:sz="0" w:space="0" w:color="auto"/>
      </w:divBdr>
    </w:div>
    <w:div w:id="118258696">
      <w:marLeft w:val="0"/>
      <w:marRight w:val="0"/>
      <w:marTop w:val="0"/>
      <w:marBottom w:val="0"/>
      <w:divBdr>
        <w:top w:val="none" w:sz="0" w:space="0" w:color="auto"/>
        <w:left w:val="none" w:sz="0" w:space="0" w:color="auto"/>
        <w:bottom w:val="none" w:sz="0" w:space="0" w:color="auto"/>
        <w:right w:val="none" w:sz="0" w:space="0" w:color="auto"/>
      </w:divBdr>
    </w:div>
    <w:div w:id="118258697">
      <w:marLeft w:val="0"/>
      <w:marRight w:val="0"/>
      <w:marTop w:val="0"/>
      <w:marBottom w:val="0"/>
      <w:divBdr>
        <w:top w:val="none" w:sz="0" w:space="0" w:color="auto"/>
        <w:left w:val="none" w:sz="0" w:space="0" w:color="auto"/>
        <w:bottom w:val="none" w:sz="0" w:space="0" w:color="auto"/>
        <w:right w:val="none" w:sz="0" w:space="0" w:color="auto"/>
      </w:divBdr>
    </w:div>
    <w:div w:id="118258698">
      <w:marLeft w:val="0"/>
      <w:marRight w:val="0"/>
      <w:marTop w:val="0"/>
      <w:marBottom w:val="0"/>
      <w:divBdr>
        <w:top w:val="none" w:sz="0" w:space="0" w:color="auto"/>
        <w:left w:val="none" w:sz="0" w:space="0" w:color="auto"/>
        <w:bottom w:val="none" w:sz="0" w:space="0" w:color="auto"/>
        <w:right w:val="none" w:sz="0" w:space="0" w:color="auto"/>
      </w:divBdr>
    </w:div>
    <w:div w:id="118258699">
      <w:marLeft w:val="0"/>
      <w:marRight w:val="0"/>
      <w:marTop w:val="0"/>
      <w:marBottom w:val="0"/>
      <w:divBdr>
        <w:top w:val="none" w:sz="0" w:space="0" w:color="auto"/>
        <w:left w:val="none" w:sz="0" w:space="0" w:color="auto"/>
        <w:bottom w:val="none" w:sz="0" w:space="0" w:color="auto"/>
        <w:right w:val="none" w:sz="0" w:space="0" w:color="auto"/>
      </w:divBdr>
    </w:div>
    <w:div w:id="118258700">
      <w:marLeft w:val="0"/>
      <w:marRight w:val="0"/>
      <w:marTop w:val="0"/>
      <w:marBottom w:val="0"/>
      <w:divBdr>
        <w:top w:val="none" w:sz="0" w:space="0" w:color="auto"/>
        <w:left w:val="none" w:sz="0" w:space="0" w:color="auto"/>
        <w:bottom w:val="none" w:sz="0" w:space="0" w:color="auto"/>
        <w:right w:val="none" w:sz="0" w:space="0" w:color="auto"/>
      </w:divBdr>
    </w:div>
    <w:div w:id="118258701">
      <w:marLeft w:val="0"/>
      <w:marRight w:val="0"/>
      <w:marTop w:val="0"/>
      <w:marBottom w:val="0"/>
      <w:divBdr>
        <w:top w:val="none" w:sz="0" w:space="0" w:color="auto"/>
        <w:left w:val="none" w:sz="0" w:space="0" w:color="auto"/>
        <w:bottom w:val="none" w:sz="0" w:space="0" w:color="auto"/>
        <w:right w:val="none" w:sz="0" w:space="0" w:color="auto"/>
      </w:divBdr>
    </w:div>
    <w:div w:id="118258702">
      <w:marLeft w:val="0"/>
      <w:marRight w:val="0"/>
      <w:marTop w:val="0"/>
      <w:marBottom w:val="0"/>
      <w:divBdr>
        <w:top w:val="none" w:sz="0" w:space="0" w:color="auto"/>
        <w:left w:val="none" w:sz="0" w:space="0" w:color="auto"/>
        <w:bottom w:val="none" w:sz="0" w:space="0" w:color="auto"/>
        <w:right w:val="none" w:sz="0" w:space="0" w:color="auto"/>
      </w:divBdr>
    </w:div>
    <w:div w:id="118258703">
      <w:marLeft w:val="0"/>
      <w:marRight w:val="0"/>
      <w:marTop w:val="0"/>
      <w:marBottom w:val="0"/>
      <w:divBdr>
        <w:top w:val="none" w:sz="0" w:space="0" w:color="auto"/>
        <w:left w:val="none" w:sz="0" w:space="0" w:color="auto"/>
        <w:bottom w:val="none" w:sz="0" w:space="0" w:color="auto"/>
        <w:right w:val="none" w:sz="0" w:space="0" w:color="auto"/>
      </w:divBdr>
    </w:div>
    <w:div w:id="118258704">
      <w:marLeft w:val="0"/>
      <w:marRight w:val="0"/>
      <w:marTop w:val="0"/>
      <w:marBottom w:val="0"/>
      <w:divBdr>
        <w:top w:val="none" w:sz="0" w:space="0" w:color="auto"/>
        <w:left w:val="none" w:sz="0" w:space="0" w:color="auto"/>
        <w:bottom w:val="none" w:sz="0" w:space="0" w:color="auto"/>
        <w:right w:val="none" w:sz="0" w:space="0" w:color="auto"/>
      </w:divBdr>
    </w:div>
    <w:div w:id="118258705">
      <w:marLeft w:val="0"/>
      <w:marRight w:val="0"/>
      <w:marTop w:val="0"/>
      <w:marBottom w:val="0"/>
      <w:divBdr>
        <w:top w:val="none" w:sz="0" w:space="0" w:color="auto"/>
        <w:left w:val="none" w:sz="0" w:space="0" w:color="auto"/>
        <w:bottom w:val="none" w:sz="0" w:space="0" w:color="auto"/>
        <w:right w:val="none" w:sz="0" w:space="0" w:color="auto"/>
      </w:divBdr>
    </w:div>
    <w:div w:id="118258706">
      <w:marLeft w:val="0"/>
      <w:marRight w:val="0"/>
      <w:marTop w:val="0"/>
      <w:marBottom w:val="0"/>
      <w:divBdr>
        <w:top w:val="none" w:sz="0" w:space="0" w:color="auto"/>
        <w:left w:val="none" w:sz="0" w:space="0" w:color="auto"/>
        <w:bottom w:val="none" w:sz="0" w:space="0" w:color="auto"/>
        <w:right w:val="none" w:sz="0" w:space="0" w:color="auto"/>
      </w:divBdr>
    </w:div>
    <w:div w:id="118258707">
      <w:marLeft w:val="0"/>
      <w:marRight w:val="0"/>
      <w:marTop w:val="0"/>
      <w:marBottom w:val="0"/>
      <w:divBdr>
        <w:top w:val="none" w:sz="0" w:space="0" w:color="auto"/>
        <w:left w:val="none" w:sz="0" w:space="0" w:color="auto"/>
        <w:bottom w:val="none" w:sz="0" w:space="0" w:color="auto"/>
        <w:right w:val="none" w:sz="0" w:space="0" w:color="auto"/>
      </w:divBdr>
    </w:div>
    <w:div w:id="118258708">
      <w:marLeft w:val="0"/>
      <w:marRight w:val="0"/>
      <w:marTop w:val="0"/>
      <w:marBottom w:val="0"/>
      <w:divBdr>
        <w:top w:val="none" w:sz="0" w:space="0" w:color="auto"/>
        <w:left w:val="none" w:sz="0" w:space="0" w:color="auto"/>
        <w:bottom w:val="none" w:sz="0" w:space="0" w:color="auto"/>
        <w:right w:val="none" w:sz="0" w:space="0" w:color="auto"/>
      </w:divBdr>
    </w:div>
    <w:div w:id="11825870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_____Microsoft_Excel11.xlsx"/><Relationship Id="rId13" Type="http://schemas.openxmlformats.org/officeDocument/2006/relationships/image" Target="media/image4.emf"/><Relationship Id="rId18" Type="http://schemas.openxmlformats.org/officeDocument/2006/relationships/oleObject" Target="embeddings/oleObject2.bin"/><Relationship Id="rId26"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package" Target="embeddings/_____Microsoft_Excel33.xlsx"/><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oleObject" Target="embeddings/oleObject5.bin"/><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emf"/><Relationship Id="rId28" Type="http://schemas.openxmlformats.org/officeDocument/2006/relationships/package" Target="embeddings/_____Microsoft_Excel105.xlsx"/><Relationship Id="rId10" Type="http://schemas.openxmlformats.org/officeDocument/2006/relationships/package" Target="embeddings/_____Microsoft_Excel22.xlsx"/><Relationship Id="rId19" Type="http://schemas.openxmlformats.org/officeDocument/2006/relationships/image" Target="media/image7.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_____Microsoft_Excel44.xlsx"/><Relationship Id="rId22" Type="http://schemas.openxmlformats.org/officeDocument/2006/relationships/oleObject" Target="embeddings/oleObject4.bin"/><Relationship Id="rId27" Type="http://schemas.openxmlformats.org/officeDocument/2006/relationships/image" Target="media/image11.emf"/><Relationship Id="rId3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363</TotalTime>
  <Pages>35</Pages>
  <Words>11852</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ДОВІДКА</dc:title>
  <dc:subject/>
  <dc:creator>Admin</dc:creator>
  <cp:keywords/>
  <dc:description/>
  <cp:lastModifiedBy>Admin</cp:lastModifiedBy>
  <cp:revision>22</cp:revision>
  <cp:lastPrinted>2017-08-09T13:50:00Z</cp:lastPrinted>
  <dcterms:created xsi:type="dcterms:W3CDTF">2017-07-31T05:49:00Z</dcterms:created>
  <dcterms:modified xsi:type="dcterms:W3CDTF">2017-08-15T08:53:00Z</dcterms:modified>
</cp:coreProperties>
</file>